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E1A1C" w:rsidRPr="00FE1A1C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E1A1C" w:rsidRPr="00FE1A1C">
        <w:rPr>
          <w:b/>
          <w:sz w:val="22"/>
          <w:szCs w:val="22"/>
        </w:rPr>
        <w:t>FER.271.5.2021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E1A1C" w:rsidRPr="00110593" w:rsidTr="00826CD2">
        <w:tc>
          <w:tcPr>
            <w:tcW w:w="9104" w:type="dxa"/>
            <w:shd w:val="clear" w:color="auto" w:fill="D9D9D9"/>
          </w:tcPr>
          <w:p w:rsidR="00FE1A1C" w:rsidRPr="00110593" w:rsidRDefault="00FE1A1C" w:rsidP="00826CD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E1A1C" w:rsidRPr="00110593" w:rsidRDefault="00FE1A1C" w:rsidP="00826CD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E1A1C">
              <w:t>(</w:t>
            </w:r>
            <w:proofErr w:type="spellStart"/>
            <w:r w:rsidRPr="00FE1A1C">
              <w:t>Dz.U</w:t>
            </w:r>
            <w:proofErr w:type="spellEnd"/>
            <w:r w:rsidRPr="00FE1A1C">
              <w:t>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FE1A1C" w:rsidRPr="0043102D" w:rsidRDefault="00FE1A1C" w:rsidP="00826CD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E1A1C" w:rsidRPr="00110593" w:rsidRDefault="00FE1A1C" w:rsidP="00826CD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E1A1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E1A1C">
        <w:rPr>
          <w:b/>
          <w:sz w:val="22"/>
          <w:szCs w:val="22"/>
        </w:rPr>
        <w:t>Dostawa i montaż stolarki okiennej i drzwi wejściowych  w ramach zadania: Wykończenie, wyposażenie, zagospodarowanie terenu, parkingów, podjazdów, placów zabaw i ogrodzenia Domu Opieki nad Małym Dzieckiem w Szerzynach (Rządowy Fundusz Inwestycji Lokalnych)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2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19A" w:rsidRDefault="0028519A">
      <w:r>
        <w:separator/>
      </w:r>
    </w:p>
  </w:endnote>
  <w:endnote w:type="continuationSeparator" w:id="1">
    <w:p w:rsidR="0028519A" w:rsidRDefault="002851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31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31B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A1C" w:rsidRDefault="00FE1A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19A" w:rsidRDefault="0028519A">
      <w:r>
        <w:separator/>
      </w:r>
    </w:p>
  </w:footnote>
  <w:footnote w:type="continuationSeparator" w:id="1">
    <w:p w:rsidR="0028519A" w:rsidRDefault="0028519A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A1C" w:rsidRDefault="00FE1A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A1C" w:rsidRDefault="00FE1A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A1C" w:rsidRDefault="00FE1A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E1A1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8519A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05F48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3FB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1BD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1A1C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05F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05F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2021-03-26T10:57:00Z</cp:lastPrinted>
  <dcterms:created xsi:type="dcterms:W3CDTF">2021-03-26T10:57:00Z</dcterms:created>
  <dcterms:modified xsi:type="dcterms:W3CDTF">2021-03-26T10:57:00Z</dcterms:modified>
</cp:coreProperties>
</file>