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B0783" w:rsidRPr="00CB078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B0783" w:rsidRPr="00CB0783">
        <w:rPr>
          <w:rFonts w:ascii="Times New Roman" w:hAnsi="Times New Roman"/>
          <w:b/>
        </w:rPr>
        <w:t>FER.271.5.2021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0783" w:rsidRPr="00CB0783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0783" w:rsidRPr="00CB0783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CB0783" w:rsidRPr="00CB0783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0783" w:rsidRPr="00CB0783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CB0783" w:rsidRPr="00CB0783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CB0783" w:rsidRPr="00110593" w:rsidTr="00826CD2">
        <w:tc>
          <w:tcPr>
            <w:tcW w:w="9212" w:type="dxa"/>
            <w:shd w:val="clear" w:color="auto" w:fill="D9D9D9"/>
          </w:tcPr>
          <w:p w:rsidR="00CB0783" w:rsidRPr="00110593" w:rsidRDefault="00CB0783" w:rsidP="00826CD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B0783" w:rsidRPr="00110593" w:rsidRDefault="00CB0783" w:rsidP="00826CD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B0783">
              <w:rPr>
                <w:rFonts w:ascii="Times New Roman" w:hAnsi="Times New Roman"/>
              </w:rPr>
              <w:t>(</w:t>
            </w:r>
            <w:proofErr w:type="spellStart"/>
            <w:r w:rsidRPr="00CB0783">
              <w:rPr>
                <w:rFonts w:ascii="Times New Roman" w:hAnsi="Times New Roman"/>
              </w:rPr>
              <w:t>Dz.U</w:t>
            </w:r>
            <w:proofErr w:type="spellEnd"/>
            <w:r w:rsidRPr="00CB0783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CB0783" w:rsidRPr="00110593" w:rsidRDefault="00CB0783" w:rsidP="00826CD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B0783" w:rsidRPr="00110593" w:rsidRDefault="00CB0783" w:rsidP="00826CD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CB0783" w:rsidRPr="00110593" w:rsidRDefault="00CB0783" w:rsidP="00826CD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B0783" w:rsidRPr="00CB0783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CB0783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B0783">
        <w:rPr>
          <w:rFonts w:ascii="Times New Roman" w:hAnsi="Times New Roman"/>
          <w:b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B1603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B16034" w:rsidP="00D2702A">
            <w:pPr>
              <w:spacing w:before="60" w:after="120"/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pacing w:val="-9"/>
              </w:rPr>
              <w:t>Wykonałem  co najmniej dwa zamówienia w   okresie   ostatnich  ……..   lat (</w:t>
            </w:r>
            <w:proofErr w:type="spellStart"/>
            <w:r>
              <w:rPr>
                <w:rFonts w:eastAsia="Times New Roman"/>
                <w:color w:val="000000"/>
                <w:spacing w:val="-9"/>
              </w:rPr>
              <w:t>max</w:t>
            </w:r>
            <w:proofErr w:type="spellEnd"/>
            <w:r>
              <w:rPr>
                <w:rFonts w:eastAsia="Times New Roman"/>
                <w:color w:val="000000"/>
                <w:spacing w:val="-9"/>
              </w:rPr>
              <w:t xml:space="preserve">. 5 lat)    przed   upływem   terminu  składania   ofert,  </w:t>
            </w:r>
            <w:r>
              <w:rPr>
                <w:rFonts w:eastAsia="Times New Roman"/>
                <w:color w:val="000000"/>
              </w:rPr>
              <w:t xml:space="preserve"> polegające na dostawie i montażu stolarki budowlanej  o wartości nie mniejszej niż 300.000,- zł brutto każde.</w:t>
            </w:r>
          </w:p>
          <w:p w:rsidR="00B16034" w:rsidRPr="00D2702A" w:rsidRDefault="00FD0EC7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eastAsia="Times New Roman"/>
                <w:color w:val="000000"/>
              </w:rPr>
              <w:t>Zamówienia zostały należycie wykonane.</w:t>
            </w: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404" w:rsidRDefault="008D1404" w:rsidP="0038231F">
      <w:pPr>
        <w:spacing w:after="0" w:line="240" w:lineRule="auto"/>
      </w:pPr>
      <w:r>
        <w:separator/>
      </w:r>
    </w:p>
  </w:endnote>
  <w:endnote w:type="continuationSeparator" w:id="1">
    <w:p w:rsidR="008D1404" w:rsidRDefault="008D14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83" w:rsidRDefault="00CB07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076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076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83" w:rsidRDefault="00CB07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404" w:rsidRDefault="008D1404" w:rsidP="0038231F">
      <w:pPr>
        <w:spacing w:after="0" w:line="240" w:lineRule="auto"/>
      </w:pPr>
      <w:r>
        <w:separator/>
      </w:r>
    </w:p>
  </w:footnote>
  <w:footnote w:type="continuationSeparator" w:id="1">
    <w:p w:rsidR="008D1404" w:rsidRDefault="008D14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83" w:rsidRDefault="00CB07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83" w:rsidRDefault="00CB07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783" w:rsidRDefault="00CB07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CB078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07613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404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3500"/>
    <w:rsid w:val="00AE6FF2"/>
    <w:rsid w:val="00B0088C"/>
    <w:rsid w:val="00B15219"/>
    <w:rsid w:val="00B15FD3"/>
    <w:rsid w:val="00B16034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0783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0EC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2021-03-26T10:56:00Z</cp:lastPrinted>
  <dcterms:created xsi:type="dcterms:W3CDTF">2021-03-26T10:57:00Z</dcterms:created>
  <dcterms:modified xsi:type="dcterms:W3CDTF">2021-03-26T10:57:00Z</dcterms:modified>
</cp:coreProperties>
</file>