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3468E" w14:textId="5B85BAC0" w:rsidR="000A160D" w:rsidRPr="002A16E2" w:rsidRDefault="00E66F42" w:rsidP="000A160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C509C37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b w:val="0"/>
          <w:sz w:val="22"/>
          <w:szCs w:val="22"/>
        </w:rPr>
        <w:tab/>
      </w:r>
      <w:r w:rsidR="000A160D" w:rsidRPr="002A16E2">
        <w:rPr>
          <w:rFonts w:ascii="Times New Roman" w:hAnsi="Times New Roman"/>
          <w:sz w:val="22"/>
          <w:szCs w:val="22"/>
        </w:rPr>
        <w:t>Załącznik nr 1</w:t>
      </w:r>
    </w:p>
    <w:p w14:paraId="65367FC3" w14:textId="77777777" w:rsidR="000A160D" w:rsidRPr="002A16E2" w:rsidRDefault="000A160D" w:rsidP="000A160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6D0554C" w14:textId="77777777" w:rsidR="000A160D" w:rsidRPr="002A16E2" w:rsidRDefault="000A160D" w:rsidP="000A160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1652F4F" w14:textId="77777777" w:rsidR="000A160D" w:rsidRPr="002A16E2" w:rsidRDefault="000A160D" w:rsidP="000A160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1D4B65B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8646D91" w14:textId="77777777" w:rsidR="000A160D" w:rsidRPr="00FA50AF" w:rsidRDefault="000A160D" w:rsidP="000A160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FCC2978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65FB99C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160676B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A6C543B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8E8258A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CF4EB43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AF231CC" w14:textId="77777777" w:rsidR="000A160D" w:rsidRPr="002A16E2" w:rsidRDefault="000A160D" w:rsidP="000A160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86D2B63" w14:textId="77777777" w:rsidR="000A160D" w:rsidRPr="002A16E2" w:rsidRDefault="000A160D" w:rsidP="000A160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6F264B5B" w14:textId="77777777" w:rsidR="000A160D" w:rsidRPr="002A16E2" w:rsidRDefault="000A160D" w:rsidP="000A160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B25CC75" w14:textId="77777777" w:rsidR="000A160D" w:rsidRPr="002A16E2" w:rsidRDefault="000A160D" w:rsidP="000A160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4217BA5" w14:textId="77777777" w:rsidR="000A160D" w:rsidRPr="002A16E2" w:rsidRDefault="000A160D" w:rsidP="000A160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3914C4B" w14:textId="77777777" w:rsidR="000A160D" w:rsidRPr="002A16E2" w:rsidRDefault="000A160D" w:rsidP="000A160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828D3E8" w14:textId="77777777" w:rsidR="000A160D" w:rsidRPr="002A16E2" w:rsidRDefault="000A160D" w:rsidP="000A160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1562C18" w14:textId="77777777" w:rsidR="000A160D" w:rsidRPr="002A16E2" w:rsidRDefault="000A160D" w:rsidP="000A160D">
      <w:pPr>
        <w:ind w:firstLine="3969"/>
        <w:rPr>
          <w:b/>
          <w:sz w:val="22"/>
          <w:szCs w:val="22"/>
        </w:rPr>
      </w:pPr>
    </w:p>
    <w:p w14:paraId="21E67321" w14:textId="021B12B9" w:rsidR="000A160D" w:rsidRPr="002A16E2" w:rsidRDefault="000A160D" w:rsidP="000A160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550365">
        <w:rPr>
          <w:b/>
          <w:sz w:val="22"/>
          <w:szCs w:val="22"/>
        </w:rPr>
        <w:t>d</w:t>
      </w:r>
      <w:r w:rsidR="00550365" w:rsidRPr="00550365">
        <w:rPr>
          <w:b/>
          <w:sz w:val="22"/>
          <w:szCs w:val="22"/>
        </w:rPr>
        <w:t xml:space="preserve">ostawa 2 szt. stacjonarnych zestawów komputerowych dla </w:t>
      </w:r>
      <w:proofErr w:type="spellStart"/>
      <w:r w:rsidR="00550365" w:rsidRPr="00550365">
        <w:rPr>
          <w:b/>
          <w:sz w:val="22"/>
          <w:szCs w:val="22"/>
        </w:rPr>
        <w:t>WWNiG</w:t>
      </w:r>
      <w:proofErr w:type="spellEnd"/>
      <w:r w:rsidRPr="002A16E2">
        <w:rPr>
          <w:b/>
          <w:sz w:val="22"/>
          <w:szCs w:val="22"/>
        </w:rPr>
        <w:t>- KC-zp.272-</w:t>
      </w:r>
      <w:r w:rsidR="00550365">
        <w:rPr>
          <w:b/>
          <w:sz w:val="22"/>
          <w:szCs w:val="22"/>
        </w:rPr>
        <w:t>19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A160D" w:rsidRPr="002A16E2" w14:paraId="5F35749E" w14:textId="77777777" w:rsidTr="000474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DB8DBC" w14:textId="77777777" w:rsidR="000A160D" w:rsidRPr="002A16E2" w:rsidRDefault="000A160D" w:rsidP="000474E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D9297C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231938C4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A36BF5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7144B0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6D64CDA1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319472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18B61A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B0ED160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282FFC2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169A6B94" w14:textId="77777777" w:rsidR="000A160D" w:rsidRPr="002A16E2" w:rsidRDefault="000A160D" w:rsidP="000474E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3D1DC5C9" w14:textId="77777777" w:rsidR="000A160D" w:rsidRPr="002A16E2" w:rsidRDefault="000A160D" w:rsidP="000474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3992A0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DBADF76" w14:textId="77777777" w:rsidR="000A160D" w:rsidRPr="002A16E2" w:rsidRDefault="000A160D" w:rsidP="000474E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151B9BD2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0A160D" w:rsidRPr="002A16E2" w14:paraId="6D29E722" w14:textId="77777777" w:rsidTr="000474E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C7CD7B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22B9BB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3C10CD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5D6874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7D1E21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F9B8B8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3057CA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A4BE6C" w14:textId="77777777" w:rsidR="000A160D" w:rsidRPr="002A16E2" w:rsidRDefault="000A160D" w:rsidP="000474E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A160D" w:rsidRPr="002A16E2" w14:paraId="4E641125" w14:textId="77777777" w:rsidTr="000474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950280" w14:textId="77777777" w:rsidR="000A160D" w:rsidRPr="002A16E2" w:rsidRDefault="000A160D" w:rsidP="000474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F225" w14:textId="05FDFDEA" w:rsidR="000A160D" w:rsidRPr="00A47B30" w:rsidRDefault="000A160D" w:rsidP="000474E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A47B30">
              <w:rPr>
                <w:b/>
                <w:bCs/>
                <w:color w:val="000000"/>
                <w:sz w:val="16"/>
                <w:szCs w:val="16"/>
              </w:rPr>
              <w:t>Zestawy kompute</w:t>
            </w:r>
            <w:r w:rsidR="00550365" w:rsidRPr="00A47B30">
              <w:rPr>
                <w:b/>
                <w:bCs/>
                <w:color w:val="000000"/>
                <w:sz w:val="16"/>
                <w:szCs w:val="16"/>
              </w:rPr>
              <w:t>rowy</w:t>
            </w:r>
            <w:r w:rsidRPr="00A47B30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50365" w:rsidRPr="00A47B30">
              <w:rPr>
                <w:b/>
                <w:bCs/>
                <w:color w:val="000000"/>
                <w:sz w:val="16"/>
                <w:szCs w:val="16"/>
              </w:rPr>
              <w:t>wg specyfikacji I</w:t>
            </w:r>
            <w:r w:rsidR="00B55CC0" w:rsidRPr="00A47B30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63102">
              <w:rPr>
                <w:b/>
                <w:bCs/>
                <w:color w:val="000000"/>
                <w:sz w:val="16"/>
                <w:szCs w:val="16"/>
              </w:rPr>
              <w:t xml:space="preserve">typu Tower </w:t>
            </w:r>
            <w:r w:rsidR="00B55CC0" w:rsidRPr="00A47B30">
              <w:rPr>
                <w:b/>
                <w:bCs/>
                <w:color w:val="000000"/>
                <w:sz w:val="16"/>
                <w:szCs w:val="16"/>
              </w:rPr>
              <w:t>z dwoma monitorami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42FB" w14:textId="77777777" w:rsidR="00A47B30" w:rsidRDefault="000A160D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550365" w:rsidRPr="00A47B30">
              <w:rPr>
                <w:b/>
                <w:sz w:val="16"/>
                <w:szCs w:val="16"/>
                <w:lang w:eastAsia="zh-CN"/>
              </w:rPr>
              <w:t>Procesor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  <w:r w:rsidR="00550365" w:rsidRPr="00A47B30">
              <w:rPr>
                <w:b/>
                <w:sz w:val="16"/>
                <w:szCs w:val="16"/>
                <w:lang w:eastAsia="zh-CN"/>
              </w:rPr>
              <w:t xml:space="preserve">-- </w:t>
            </w:r>
          </w:p>
          <w:p w14:paraId="468F42D8" w14:textId="32B23903" w:rsidR="000A160D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550365" w:rsidRPr="00A47B30">
              <w:rPr>
                <w:b/>
                <w:sz w:val="16"/>
                <w:szCs w:val="16"/>
                <w:lang w:eastAsia="zh-CN"/>
              </w:rPr>
              <w:t>Płyta główna:</w:t>
            </w:r>
          </w:p>
          <w:p w14:paraId="03F818A2" w14:textId="21C6AB51" w:rsidR="00550365" w:rsidRPr="00A47B30" w:rsidRDefault="00550365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DA6FC7E" w14:textId="4EDB5574" w:rsidR="00550365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Chłodzenie procesora:</w:t>
            </w:r>
          </w:p>
          <w:p w14:paraId="4EC5DFA3" w14:textId="4B948182" w:rsidR="00B55CC0" w:rsidRP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B393883" w14:textId="466CD015" w:rsidR="00B55CC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Pamięć operacyjna:</w:t>
            </w:r>
          </w:p>
          <w:p w14:paraId="0301C1C6" w14:textId="0BC8462E" w:rsidR="00B55CC0" w:rsidRP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D3918C5" w14:textId="57779A08" w:rsidR="00B55CC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Dysk twardy:</w:t>
            </w:r>
          </w:p>
          <w:p w14:paraId="425B3F2B" w14:textId="36CF5B68" w:rsidR="00B55CC0" w:rsidRP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BF272A2" w14:textId="66F01CAD" w:rsidR="00B55CC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Dysk sieciowy NAS:</w:t>
            </w:r>
          </w:p>
          <w:p w14:paraId="21267ADF" w14:textId="25F3DF03" w:rsidR="00B55CC0" w:rsidRP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7BF3016" w14:textId="354056B2" w:rsidR="00B55CC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 xml:space="preserve">- 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Stacja dysków:</w:t>
            </w:r>
          </w:p>
          <w:p w14:paraId="6033BD17" w14:textId="5B192CBA" w:rsidR="00B55CC0" w:rsidRP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 w:rsidR="00A47B30">
              <w:rPr>
                <w:b/>
                <w:sz w:val="16"/>
                <w:szCs w:val="16"/>
                <w:lang w:eastAsia="zh-CN"/>
              </w:rPr>
              <w:t>…….</w:t>
            </w:r>
          </w:p>
          <w:p w14:paraId="76E8EDE0" w14:textId="4ED760BE" w:rsidR="00B55CC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0B648B82" w14:textId="1108156C" w:rsidR="00B55CC0" w:rsidRP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 w:rsidR="00A47B30"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5D3ED14" w14:textId="37A73869" w:rsidR="00B55CC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252BDEC6" w14:textId="731C1199" w:rsidR="00A47B3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22A3683B" w14:textId="0C5E651E" w:rsidR="00B55CC0" w:rsidRPr="00A47B30" w:rsidRDefault="000A160D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55CC0" w:rsidRPr="00A47B30">
              <w:rPr>
                <w:b/>
                <w:sz w:val="16"/>
                <w:szCs w:val="16"/>
                <w:lang w:eastAsia="zh-CN"/>
              </w:rPr>
              <w:t>M</w:t>
            </w:r>
            <w:r w:rsidRPr="00A47B30">
              <w:rPr>
                <w:b/>
                <w:sz w:val="16"/>
                <w:szCs w:val="16"/>
                <w:lang w:eastAsia="zh-CN"/>
              </w:rPr>
              <w:t>onitor: ………………</w:t>
            </w:r>
            <w:r w:rsidR="00A47B30">
              <w:rPr>
                <w:b/>
                <w:sz w:val="16"/>
                <w:szCs w:val="16"/>
                <w:lang w:eastAsia="zh-CN"/>
              </w:rPr>
              <w:t>…</w:t>
            </w:r>
          </w:p>
          <w:p w14:paraId="308F1D01" w14:textId="77777777" w:rsidR="00A47B30" w:rsidRDefault="00B55CC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słuchawki z mikrofonem</w:t>
            </w:r>
            <w:r w:rsidR="00A47B30"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66BC126" w14:textId="3D3098B0" w:rsidR="000A160D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1CB5DD15" w14:textId="77777777" w:rsidR="00A47B3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Tablet graficzny:</w:t>
            </w:r>
          </w:p>
          <w:p w14:paraId="0104244D" w14:textId="03A21880" w:rsidR="00A47B30" w:rsidRPr="00A47B30" w:rsidRDefault="00A47B30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4A8F" w14:textId="24CF9BB0" w:rsidR="000A160D" w:rsidRPr="002A16E2" w:rsidRDefault="000A160D" w:rsidP="000474E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0659" w14:textId="77777777" w:rsidR="000A160D" w:rsidRPr="002A16E2" w:rsidRDefault="000A160D" w:rsidP="000474E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64BA" w14:textId="77777777" w:rsidR="000A160D" w:rsidRPr="002A16E2" w:rsidRDefault="000A160D" w:rsidP="000474E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9B1461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699ACA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</w:tr>
      <w:tr w:rsidR="000A160D" w:rsidRPr="002A16E2" w14:paraId="1B4FAD2E" w14:textId="77777777" w:rsidTr="000474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F2A981" w14:textId="77777777" w:rsidR="000A160D" w:rsidRPr="002A16E2" w:rsidRDefault="000A160D" w:rsidP="000474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C982" w14:textId="69B2387A" w:rsidR="000A160D" w:rsidRPr="00963102" w:rsidRDefault="00550365" w:rsidP="000474E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963102">
              <w:rPr>
                <w:b/>
                <w:bCs/>
                <w:color w:val="000000"/>
                <w:sz w:val="16"/>
                <w:szCs w:val="16"/>
              </w:rPr>
              <w:t>Zestawy komputerowy wg specyfikacji II</w:t>
            </w:r>
            <w:r w:rsidRPr="00963102">
              <w:rPr>
                <w:b/>
                <w:bCs/>
                <w:sz w:val="16"/>
                <w:szCs w:val="16"/>
                <w:lang w:eastAsia="zh-CN"/>
              </w:rPr>
              <w:t xml:space="preserve"> </w:t>
            </w:r>
            <w:r w:rsidR="00BC37EA" w:rsidRPr="00963102">
              <w:rPr>
                <w:b/>
                <w:bCs/>
                <w:sz w:val="16"/>
                <w:szCs w:val="16"/>
                <w:lang w:eastAsia="zh-CN"/>
              </w:rPr>
              <w:t xml:space="preserve">typu </w:t>
            </w:r>
            <w:proofErr w:type="spellStart"/>
            <w:r w:rsidR="00BC37EA" w:rsidRPr="00963102">
              <w:rPr>
                <w:b/>
                <w:bCs/>
                <w:sz w:val="16"/>
                <w:szCs w:val="16"/>
                <w:lang w:eastAsia="zh-CN"/>
              </w:rPr>
              <w:t>all</w:t>
            </w:r>
            <w:proofErr w:type="spellEnd"/>
            <w:r w:rsidR="00BC37EA" w:rsidRPr="00963102">
              <w:rPr>
                <w:b/>
                <w:bCs/>
                <w:sz w:val="16"/>
                <w:szCs w:val="16"/>
                <w:lang w:eastAsia="zh-CN"/>
              </w:rPr>
              <w:t xml:space="preserve"> in one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75DC" w14:textId="2E8DFBE6" w:rsidR="00BC37EA" w:rsidRPr="00963102" w:rsidRDefault="000A160D" w:rsidP="00BC37E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963102">
              <w:rPr>
                <w:b/>
                <w:sz w:val="16"/>
                <w:szCs w:val="16"/>
                <w:lang w:eastAsia="zh-CN"/>
              </w:rPr>
              <w:t xml:space="preserve">- zestawy komputerowe: </w:t>
            </w:r>
          </w:p>
          <w:p w14:paraId="18056280" w14:textId="35804414" w:rsidR="00BC37EA" w:rsidRPr="00963102" w:rsidRDefault="00BC37EA" w:rsidP="00BC37E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963102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1FD7FDE" w14:textId="752D93DB" w:rsidR="000A160D" w:rsidRPr="00963102" w:rsidRDefault="000A160D" w:rsidP="000474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46BD" w14:textId="21D4D080" w:rsidR="000A160D" w:rsidRPr="002A16E2" w:rsidRDefault="00A47B30" w:rsidP="000474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A160D"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6108" w14:textId="77777777" w:rsidR="000A160D" w:rsidRPr="002A16E2" w:rsidRDefault="000A160D" w:rsidP="000474E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355D" w14:textId="77777777" w:rsidR="000A160D" w:rsidRPr="002A16E2" w:rsidRDefault="000A160D" w:rsidP="000474E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D8193D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4CF494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</w:tr>
      <w:tr w:rsidR="00E66F42" w:rsidRPr="002A16E2" w14:paraId="35E4027C" w14:textId="77777777" w:rsidTr="000474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4C0082" w14:textId="4B443862" w:rsidR="00E66F42" w:rsidRPr="002A16E2" w:rsidRDefault="00E66F42" w:rsidP="000474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3B11" w14:textId="1165DCD6" w:rsidR="00E66F42" w:rsidRPr="00963102" w:rsidRDefault="00E66F42" w:rsidP="000474E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System operacyjny do zestawu typu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All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in One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CBBA" w14:textId="4844EED4" w:rsidR="00E66F42" w:rsidRPr="00963102" w:rsidRDefault="00E66F42" w:rsidP="00BC37E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5C29" w14:textId="6946CAD7" w:rsidR="00E66F42" w:rsidRDefault="00E66F42" w:rsidP="000474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7693" w14:textId="77777777" w:rsidR="00E66F42" w:rsidRPr="002A16E2" w:rsidRDefault="00E66F42" w:rsidP="000474E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AB89" w14:textId="77777777" w:rsidR="00E66F42" w:rsidRPr="002A16E2" w:rsidRDefault="00E66F42" w:rsidP="000474E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208136" w14:textId="77777777" w:rsidR="00E66F42" w:rsidRPr="002A16E2" w:rsidRDefault="00E66F42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09B14F" w14:textId="77777777" w:rsidR="00E66F42" w:rsidRPr="002A16E2" w:rsidRDefault="00E66F42" w:rsidP="000474E1">
            <w:pPr>
              <w:ind w:right="425"/>
              <w:rPr>
                <w:sz w:val="22"/>
                <w:szCs w:val="22"/>
              </w:rPr>
            </w:pPr>
          </w:p>
        </w:tc>
      </w:tr>
      <w:tr w:rsidR="000A160D" w:rsidRPr="002A16E2" w14:paraId="59D9ED57" w14:textId="77777777" w:rsidTr="000474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B38843" w14:textId="77777777" w:rsidR="000A160D" w:rsidRDefault="000A160D" w:rsidP="000474E1">
            <w:pPr>
              <w:ind w:right="425"/>
              <w:rPr>
                <w:sz w:val="22"/>
                <w:szCs w:val="22"/>
              </w:rPr>
            </w:pPr>
          </w:p>
          <w:p w14:paraId="347F6847" w14:textId="77777777" w:rsidR="000A160D" w:rsidRDefault="000A160D" w:rsidP="000474E1">
            <w:pPr>
              <w:ind w:right="425"/>
              <w:rPr>
                <w:sz w:val="22"/>
                <w:szCs w:val="22"/>
              </w:rPr>
            </w:pPr>
          </w:p>
          <w:p w14:paraId="16D041E3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  <w:p w14:paraId="4E7C6FFD" w14:textId="77777777" w:rsidR="000A160D" w:rsidRDefault="000A160D" w:rsidP="000474E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6E1248A" w14:textId="77777777" w:rsidR="000A160D" w:rsidRPr="002A16E2" w:rsidRDefault="000A160D" w:rsidP="000474E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7DA0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374581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7252A9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</w:tr>
      <w:tr w:rsidR="000A160D" w:rsidRPr="002A16E2" w14:paraId="00AF63D9" w14:textId="77777777" w:rsidTr="000474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731B8B" w14:textId="77777777" w:rsidR="000A160D" w:rsidRPr="002A16E2" w:rsidRDefault="000A160D" w:rsidP="000474E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2F45D6B" w14:textId="77777777" w:rsidR="000A160D" w:rsidRPr="002A16E2" w:rsidRDefault="000A160D" w:rsidP="000474E1">
            <w:pPr>
              <w:rPr>
                <w:sz w:val="22"/>
                <w:szCs w:val="22"/>
              </w:rPr>
            </w:pPr>
          </w:p>
          <w:p w14:paraId="43B09502" w14:textId="77777777" w:rsidR="000A160D" w:rsidRPr="002A16E2" w:rsidRDefault="000A160D" w:rsidP="000474E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8513DF9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67E8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75D8B7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07CF7B" w14:textId="77777777" w:rsidR="000A160D" w:rsidRPr="002A16E2" w:rsidRDefault="000A160D" w:rsidP="000474E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3963E38" w14:textId="77777777" w:rsidR="000A160D" w:rsidRPr="002A16E2" w:rsidRDefault="000A160D" w:rsidP="000A160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zestawy komputerowe stacjonarne wraz z monitorami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15DDD8A3" w14:textId="77777777" w:rsidR="000A160D" w:rsidRPr="002A16E2" w:rsidRDefault="000A160D" w:rsidP="000A160D">
      <w:pPr>
        <w:tabs>
          <w:tab w:val="right" w:pos="9000"/>
        </w:tabs>
        <w:rPr>
          <w:sz w:val="22"/>
          <w:szCs w:val="22"/>
        </w:rPr>
      </w:pPr>
    </w:p>
    <w:p w14:paraId="7ACC93F8" w14:textId="7703F23B" w:rsidR="000A160D" w:rsidRPr="002A16E2" w:rsidRDefault="000A160D" w:rsidP="000A160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A47B30"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MNiSW</w:t>
      </w:r>
      <w:proofErr w:type="spellEnd"/>
    </w:p>
    <w:p w14:paraId="15557820" w14:textId="77777777" w:rsidR="000A160D" w:rsidRPr="002A16E2" w:rsidRDefault="000A160D" w:rsidP="000A160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AEE0DD0" w14:textId="77777777" w:rsidR="000A160D" w:rsidRPr="002A16E2" w:rsidRDefault="000A160D" w:rsidP="000A160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994A227" w14:textId="77777777" w:rsidR="000A160D" w:rsidRPr="002A16E2" w:rsidRDefault="000A160D" w:rsidP="000A160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61D97D9" w14:textId="77777777" w:rsidR="000A160D" w:rsidRPr="002A16E2" w:rsidRDefault="000A160D" w:rsidP="000A160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85725F7" w14:textId="77777777" w:rsidR="000A160D" w:rsidRPr="002A16E2" w:rsidRDefault="000A160D" w:rsidP="000A160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2584F2C" w14:textId="77777777" w:rsidR="000A160D" w:rsidRPr="002A16E2" w:rsidRDefault="000A160D" w:rsidP="000A160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0E207AE" w14:textId="77777777" w:rsidR="000A160D" w:rsidRDefault="000A160D" w:rsidP="000A16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4016D14" w14:textId="77777777" w:rsidR="000A160D" w:rsidRPr="002A16E2" w:rsidRDefault="000A160D" w:rsidP="000A16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zestawy komputerowe stacjonarne wraz z 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5C26525" w14:textId="77777777" w:rsidR="000A160D" w:rsidRPr="002A16E2" w:rsidRDefault="000A160D" w:rsidP="000A160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 xml:space="preserve">zestawy komputerowe stacjonarne wraz z monitorami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5DAEFDDA" w14:textId="77777777" w:rsidR="000A160D" w:rsidRPr="002A16E2" w:rsidRDefault="000A160D" w:rsidP="000A160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4D83FE" w14:textId="77777777" w:rsidR="000A160D" w:rsidRPr="002A16E2" w:rsidRDefault="000A160D" w:rsidP="000A160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CD5B0D" w14:textId="77777777" w:rsidR="000A160D" w:rsidRPr="002A16E2" w:rsidRDefault="000A160D" w:rsidP="000A160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2AC8E7" w14:textId="77777777" w:rsidR="000A160D" w:rsidRPr="002A16E2" w:rsidRDefault="000A160D" w:rsidP="000A160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160D" w:rsidRPr="002A16E2" w14:paraId="07FC35D2" w14:textId="77777777" w:rsidTr="000474E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A3530" w14:textId="77777777" w:rsidR="000A160D" w:rsidRPr="002A16E2" w:rsidRDefault="000A160D" w:rsidP="000474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7423C" w14:textId="77777777" w:rsidR="000A160D" w:rsidRPr="002A16E2" w:rsidRDefault="000A160D" w:rsidP="000474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B04E2CB" w14:textId="77777777" w:rsidR="000A160D" w:rsidRPr="002A16E2" w:rsidRDefault="000A160D" w:rsidP="000474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D6E46" w14:textId="77777777" w:rsidR="000A160D" w:rsidRPr="002A16E2" w:rsidRDefault="000A160D" w:rsidP="000474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A160D" w:rsidRPr="002A16E2" w14:paraId="50DED489" w14:textId="77777777" w:rsidTr="000474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96A37" w14:textId="77777777" w:rsidR="000A160D" w:rsidRPr="002A16E2" w:rsidRDefault="000A160D" w:rsidP="000474E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CB147" w14:textId="77777777" w:rsidR="000A160D" w:rsidRPr="002A16E2" w:rsidRDefault="000A160D" w:rsidP="000474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9967A" w14:textId="77777777" w:rsidR="000A160D" w:rsidRPr="002A16E2" w:rsidRDefault="000A160D" w:rsidP="000474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A160D" w:rsidRPr="002A16E2" w14:paraId="49EA3E81" w14:textId="77777777" w:rsidTr="000474E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C5C52" w14:textId="77777777" w:rsidR="000A160D" w:rsidRPr="002A16E2" w:rsidRDefault="000A160D" w:rsidP="000474E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E7362" w14:textId="77777777" w:rsidR="000A160D" w:rsidRPr="002A16E2" w:rsidRDefault="000A160D" w:rsidP="000474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D35EB" w14:textId="77777777" w:rsidR="000A160D" w:rsidRPr="002A16E2" w:rsidRDefault="000A160D" w:rsidP="000474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6CB54D" w14:textId="77777777" w:rsidR="000A160D" w:rsidRPr="002A16E2" w:rsidRDefault="000A160D" w:rsidP="000A160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742E06" w14:textId="77777777" w:rsidR="000A160D" w:rsidRPr="002A16E2" w:rsidRDefault="000A160D" w:rsidP="000A160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F16A154" w14:textId="77777777" w:rsidR="000A160D" w:rsidRPr="002A16E2" w:rsidRDefault="000A160D" w:rsidP="000A160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237E4D0" w14:textId="77777777" w:rsidR="000A160D" w:rsidRPr="002A16E2" w:rsidRDefault="000A160D" w:rsidP="000A160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551DC7A" w14:textId="77777777" w:rsidR="000A160D" w:rsidRPr="002A16E2" w:rsidRDefault="000A160D" w:rsidP="000A160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083F0CB" w14:textId="77777777" w:rsidR="000A160D" w:rsidRPr="002A16E2" w:rsidRDefault="000A160D" w:rsidP="000A160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B93F43" w14:textId="77777777" w:rsidR="000A160D" w:rsidRPr="002A16E2" w:rsidRDefault="000A160D" w:rsidP="000A160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DBCCAED" w14:textId="77777777" w:rsidR="000A160D" w:rsidRPr="002A16E2" w:rsidRDefault="000A160D" w:rsidP="000A16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EC1C662" w14:textId="77777777" w:rsidR="000A160D" w:rsidRPr="002A16E2" w:rsidRDefault="000A160D" w:rsidP="000A16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AE460BD" w14:textId="77777777" w:rsidR="000A160D" w:rsidRPr="00F47191" w:rsidRDefault="000A160D" w:rsidP="000A160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C686C2" w14:textId="77777777" w:rsidR="00FE545C" w:rsidRPr="000A160D" w:rsidRDefault="00FE545C" w:rsidP="000A160D"/>
    <w:sectPr w:rsidR="00FE545C" w:rsidRPr="000A16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6EEA7" w14:textId="77777777" w:rsidR="00F6076E" w:rsidRDefault="00F6076E">
      <w:r>
        <w:separator/>
      </w:r>
    </w:p>
  </w:endnote>
  <w:endnote w:type="continuationSeparator" w:id="0">
    <w:p w14:paraId="35CD9DB1" w14:textId="77777777" w:rsidR="00F6076E" w:rsidRDefault="00F6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DA72A" w14:textId="77777777" w:rsidR="005C6D78" w:rsidRDefault="005C6D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599F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20165" w14:textId="77777777" w:rsidR="005C6D78" w:rsidRDefault="005C6D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84E2B6" w14:textId="77777777" w:rsidR="00F6076E" w:rsidRDefault="00F6076E">
      <w:r>
        <w:separator/>
      </w:r>
    </w:p>
  </w:footnote>
  <w:footnote w:type="continuationSeparator" w:id="0">
    <w:p w14:paraId="61693660" w14:textId="77777777" w:rsidR="00F6076E" w:rsidRDefault="00F60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78530" w14:textId="77777777" w:rsidR="005C6D78" w:rsidRDefault="005C6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F8A8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8BC8C" w14:textId="77777777" w:rsidR="005C6D78" w:rsidRDefault="005C6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76E"/>
    <w:rsid w:val="00012286"/>
    <w:rsid w:val="00071CCC"/>
    <w:rsid w:val="000A160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0365"/>
    <w:rsid w:val="00595C87"/>
    <w:rsid w:val="005C6D7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3102"/>
    <w:rsid w:val="00970FE4"/>
    <w:rsid w:val="00A0022B"/>
    <w:rsid w:val="00A346FE"/>
    <w:rsid w:val="00A47B30"/>
    <w:rsid w:val="00A47B4D"/>
    <w:rsid w:val="00A83018"/>
    <w:rsid w:val="00B55CC0"/>
    <w:rsid w:val="00B774DC"/>
    <w:rsid w:val="00B8208B"/>
    <w:rsid w:val="00BC37EA"/>
    <w:rsid w:val="00C969A6"/>
    <w:rsid w:val="00CA7D36"/>
    <w:rsid w:val="00D24208"/>
    <w:rsid w:val="00D60C38"/>
    <w:rsid w:val="00D66893"/>
    <w:rsid w:val="00D90ACB"/>
    <w:rsid w:val="00DC1500"/>
    <w:rsid w:val="00E44371"/>
    <w:rsid w:val="00E66F42"/>
    <w:rsid w:val="00E949B0"/>
    <w:rsid w:val="00F00591"/>
    <w:rsid w:val="00F51688"/>
    <w:rsid w:val="00F53146"/>
    <w:rsid w:val="00F6076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AECA1DD"/>
  <w15:chartTrackingRefBased/>
  <w15:docId w15:val="{0F288938-E341-4C72-941E-2ABCF6297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6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795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1899-12-31T23:00:00Z</cp:lastPrinted>
  <dcterms:created xsi:type="dcterms:W3CDTF">2021-03-01T07:48:00Z</dcterms:created>
  <dcterms:modified xsi:type="dcterms:W3CDTF">2021-03-01T07:48:00Z</dcterms:modified>
</cp:coreProperties>
</file>