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B0FE6" w14:textId="77777777" w:rsidR="00D82098" w:rsidRDefault="00D82098" w:rsidP="00D82098">
      <w:pPr>
        <w:pStyle w:val="Nagwek"/>
        <w:tabs>
          <w:tab w:val="left" w:pos="708"/>
        </w:tabs>
        <w:rPr>
          <w:sz w:val="24"/>
        </w:rPr>
      </w:pPr>
    </w:p>
    <w:p w14:paraId="45DD8BE6" w14:textId="77777777" w:rsidR="00D82098" w:rsidRDefault="00D82098" w:rsidP="00D82098">
      <w:pPr>
        <w:pStyle w:val="Nagwek"/>
        <w:tabs>
          <w:tab w:val="left" w:pos="708"/>
        </w:tabs>
        <w:rPr>
          <w:sz w:val="24"/>
        </w:rPr>
      </w:pPr>
    </w:p>
    <w:p w14:paraId="5F4CC9E0" w14:textId="77777777" w:rsidR="00D82098" w:rsidRDefault="00D82098" w:rsidP="00D82098">
      <w:pPr>
        <w:pStyle w:val="Nagwek"/>
        <w:tabs>
          <w:tab w:val="left" w:pos="708"/>
        </w:tabs>
        <w:rPr>
          <w:sz w:val="28"/>
          <w:szCs w:val="28"/>
        </w:rPr>
      </w:pPr>
    </w:p>
    <w:p w14:paraId="1FE96F9E" w14:textId="0031E36B" w:rsidR="00D82098" w:rsidRDefault="00D82098" w:rsidP="00D8209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84478A">
        <w:rPr>
          <w:b/>
          <w:sz w:val="24"/>
        </w:rPr>
        <w:t>19</w:t>
      </w:r>
      <w:r>
        <w:rPr>
          <w:b/>
          <w:sz w:val="24"/>
        </w:rPr>
        <w:t>/21</w:t>
      </w:r>
    </w:p>
    <w:p w14:paraId="596BC0B0" w14:textId="77777777" w:rsidR="00D82098" w:rsidRDefault="00D82098" w:rsidP="00D82098">
      <w:pPr>
        <w:pStyle w:val="Nagwek3"/>
        <w:ind w:left="0"/>
        <w:jc w:val="left"/>
        <w:rPr>
          <w:sz w:val="28"/>
        </w:rPr>
      </w:pPr>
    </w:p>
    <w:p w14:paraId="15CBF3EF" w14:textId="77777777" w:rsidR="00D82098" w:rsidRDefault="00D82098" w:rsidP="00D820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C59E30D" w14:textId="77777777" w:rsidR="00D82098" w:rsidRDefault="00D82098" w:rsidP="00D82098">
      <w:pPr>
        <w:jc w:val="center"/>
        <w:rPr>
          <w:b/>
          <w:sz w:val="28"/>
          <w:szCs w:val="28"/>
        </w:rPr>
      </w:pPr>
    </w:p>
    <w:p w14:paraId="2F6851A6" w14:textId="77777777" w:rsidR="00D82098" w:rsidRDefault="00D82098" w:rsidP="00D8209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01124AC" w14:textId="77777777" w:rsidR="00D82098" w:rsidRDefault="00D82098" w:rsidP="00D8209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CB8AC62" w14:textId="77777777" w:rsidR="00D82098" w:rsidRDefault="00D82098" w:rsidP="00D8209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3B9F389" w14:textId="1826E933" w:rsidR="00D82098" w:rsidRDefault="00D82098" w:rsidP="00D8209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7F0960">
        <w:rPr>
          <w:b/>
          <w:bCs/>
          <w:sz w:val="22"/>
          <w:szCs w:val="22"/>
        </w:rPr>
        <w:t>przetargu nieograniczonego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Cs w:val="24"/>
        </w:rPr>
        <w:t>na:</w:t>
      </w:r>
    </w:p>
    <w:p w14:paraId="5FC090A1" w14:textId="0026A91D" w:rsidR="00D82098" w:rsidRDefault="0084478A" w:rsidP="00D8209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>ostaw</w:t>
      </w:r>
      <w:r w:rsidR="007F0960">
        <w:rPr>
          <w:b/>
        </w:rPr>
        <w:t>ę</w:t>
      </w:r>
      <w:r w:rsidRPr="00550365">
        <w:rPr>
          <w:b/>
        </w:rPr>
        <w:t xml:space="preserve"> 2 szt. stacjonarnych zestawów komputerowych dla </w:t>
      </w:r>
      <w:proofErr w:type="spellStart"/>
      <w:r w:rsidRPr="00550365">
        <w:rPr>
          <w:b/>
        </w:rPr>
        <w:t>WWNiG</w:t>
      </w:r>
      <w:proofErr w:type="spellEnd"/>
      <w:r w:rsidR="00D82098">
        <w:rPr>
          <w:rFonts w:ascii="Verdana" w:hAnsi="Verdana"/>
          <w:b/>
        </w:rPr>
        <w:t xml:space="preserve"> - KC-zp.272-</w:t>
      </w:r>
      <w:r>
        <w:rPr>
          <w:rFonts w:ascii="Verdana" w:hAnsi="Verdana"/>
          <w:b/>
        </w:rPr>
        <w:t>19</w:t>
      </w:r>
      <w:r w:rsidR="00D82098">
        <w:rPr>
          <w:rFonts w:ascii="Verdana" w:hAnsi="Verdana"/>
          <w:b/>
        </w:rPr>
        <w:t>/21</w:t>
      </w:r>
      <w:r w:rsidR="00D82098">
        <w:rPr>
          <w:b/>
          <w:bCs/>
          <w:iCs/>
          <w:sz w:val="24"/>
          <w:szCs w:val="24"/>
        </w:rPr>
        <w:t xml:space="preserve">, </w:t>
      </w:r>
      <w:r w:rsidR="00D82098">
        <w:rPr>
          <w:sz w:val="24"/>
          <w:szCs w:val="24"/>
        </w:rPr>
        <w:t xml:space="preserve">prowadzonego przez Akademię Górniczo-Hutniczą w Krakowie, </w:t>
      </w:r>
    </w:p>
    <w:p w14:paraId="797963BA" w14:textId="77777777" w:rsidR="00D82098" w:rsidRDefault="00D82098" w:rsidP="00D8209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0F3BE59" w14:textId="77777777" w:rsidR="00D82098" w:rsidRDefault="00D82098" w:rsidP="00D8209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1DA25D6" w14:textId="77777777" w:rsidR="00D82098" w:rsidRDefault="00D82098" w:rsidP="00D8209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EA63DA" w14:textId="77777777" w:rsidR="00D82098" w:rsidRDefault="00D82098" w:rsidP="00D8209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3056542" w14:textId="77777777" w:rsidR="00D82098" w:rsidRDefault="00D82098" w:rsidP="00D8209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10A5E42" w14:textId="77777777" w:rsidR="00D82098" w:rsidRDefault="00D82098" w:rsidP="00D8209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5CED62E" w14:textId="77777777" w:rsidR="00D82098" w:rsidRDefault="00D82098" w:rsidP="00D8209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AFB7223" w14:textId="77777777" w:rsidR="00D82098" w:rsidRDefault="00D82098" w:rsidP="00D8209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82098" w14:paraId="3D928856" w14:textId="77777777" w:rsidTr="00D820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70DE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F1C7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4653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82098" w14:paraId="791C1363" w14:textId="77777777" w:rsidTr="00D820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2F33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853A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E9C6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</w:tr>
      <w:tr w:rsidR="00D82098" w14:paraId="512ED52F" w14:textId="77777777" w:rsidTr="00D820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C197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4D1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F9ED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</w:tr>
      <w:tr w:rsidR="00D82098" w14:paraId="5B4651B4" w14:textId="77777777" w:rsidTr="00D8209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4EFC" w14:textId="77777777" w:rsidR="00D82098" w:rsidRDefault="00D82098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C409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405E" w14:textId="77777777" w:rsidR="00D82098" w:rsidRDefault="00D82098">
            <w:pPr>
              <w:widowControl w:val="0"/>
              <w:spacing w:line="360" w:lineRule="auto"/>
              <w:jc w:val="both"/>
            </w:pPr>
          </w:p>
        </w:tc>
      </w:tr>
    </w:tbl>
    <w:p w14:paraId="33B95476" w14:textId="77777777" w:rsidR="00D82098" w:rsidRDefault="00D82098" w:rsidP="00D82098">
      <w:pPr>
        <w:widowControl w:val="0"/>
        <w:spacing w:line="360" w:lineRule="auto"/>
        <w:jc w:val="both"/>
      </w:pPr>
    </w:p>
    <w:p w14:paraId="67EA062F" w14:textId="77777777" w:rsidR="00D82098" w:rsidRDefault="00D82098" w:rsidP="00D8209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7FC38AE" w14:textId="77777777" w:rsidR="00D82098" w:rsidRDefault="00D82098" w:rsidP="00D8209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2172B80" w14:textId="77777777" w:rsidR="00D82098" w:rsidRDefault="00D82098" w:rsidP="00D8209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DECA17F" w14:textId="77777777" w:rsidR="00D82098" w:rsidRDefault="00D82098" w:rsidP="00D8209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9FC505D" w14:textId="77777777" w:rsidR="00D82098" w:rsidRDefault="00D82098" w:rsidP="00D8209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FA3E7B5" w14:textId="77777777" w:rsidR="00D82098" w:rsidRDefault="00D82098" w:rsidP="00D8209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DFD087B" w14:textId="5D6EDDE9" w:rsidR="00D82098" w:rsidRPr="00D82098" w:rsidRDefault="00D82098" w:rsidP="00D8209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elektronicznym, podpisem zaufanym lub podpisem osobistym</w:t>
      </w:r>
      <w:r w:rsidRPr="00D82098">
        <w:rPr>
          <w:color w:val="FF0000"/>
          <w:lang w:eastAsia="zh-CN"/>
        </w:rPr>
        <w:t>.</w:t>
      </w:r>
    </w:p>
    <w:p w14:paraId="6F3B4F17" w14:textId="77777777" w:rsidR="00D82098" w:rsidRDefault="00D82098" w:rsidP="00D82098">
      <w:pPr>
        <w:rPr>
          <w:rFonts w:eastAsia="Times New Roman"/>
          <w:lang w:eastAsia="pl-PL"/>
        </w:rPr>
      </w:pPr>
    </w:p>
    <w:p w14:paraId="515621A9" w14:textId="77777777" w:rsidR="00D82098" w:rsidRDefault="00D82098" w:rsidP="00D82098"/>
    <w:p w14:paraId="46799504" w14:textId="61355420" w:rsidR="00106AC7" w:rsidRPr="00DD1F3F" w:rsidRDefault="00106AC7" w:rsidP="00DD1F3F"/>
    <w:sectPr w:rsidR="00106AC7" w:rsidRPr="00DD1F3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01611" w14:textId="77777777" w:rsidR="008261B3" w:rsidRDefault="008261B3">
      <w:r>
        <w:separator/>
      </w:r>
    </w:p>
  </w:endnote>
  <w:endnote w:type="continuationSeparator" w:id="0">
    <w:p w14:paraId="0860DC36" w14:textId="77777777" w:rsidR="008261B3" w:rsidRDefault="0082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4FEF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8668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3CFE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C2C3800" w14:textId="77777777" w:rsidR="00336EEB" w:rsidRDefault="007F0960" w:rsidP="00336EEB">
    <w:pPr>
      <w:pStyle w:val="Stopka"/>
      <w:tabs>
        <w:tab w:val="clear" w:pos="4536"/>
      </w:tabs>
      <w:jc w:val="center"/>
    </w:pPr>
    <w:r>
      <w:rPr>
        <w:noProof/>
      </w:rPr>
      <w:pict w14:anchorId="2D0EE96A">
        <v:line id="_x0000_s2049" style="position:absolute;left:0;text-align:left;z-index:251657728" from="-3.85pt,8.7pt" to="455.15pt,8.7pt"/>
      </w:pict>
    </w:r>
  </w:p>
  <w:p w14:paraId="176D125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2940" w14:textId="77777777" w:rsidR="009E3A4C" w:rsidRDefault="009E3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659A4" w14:textId="77777777" w:rsidR="008261B3" w:rsidRDefault="008261B3">
      <w:r>
        <w:separator/>
      </w:r>
    </w:p>
  </w:footnote>
  <w:footnote w:type="continuationSeparator" w:id="0">
    <w:p w14:paraId="128CDD74" w14:textId="77777777" w:rsidR="008261B3" w:rsidRDefault="0082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1E66D" w14:textId="77777777" w:rsidR="009E3A4C" w:rsidRDefault="009E3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0D72" w14:textId="77777777" w:rsidR="009E3A4C" w:rsidRDefault="009E3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AF9A" w14:textId="77777777" w:rsidR="009E3A4C" w:rsidRDefault="009E3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1B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31EB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26C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0960"/>
    <w:rsid w:val="008032C1"/>
    <w:rsid w:val="008261B3"/>
    <w:rsid w:val="0084478A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3A4C"/>
    <w:rsid w:val="00A24942"/>
    <w:rsid w:val="00A311C9"/>
    <w:rsid w:val="00A40EF0"/>
    <w:rsid w:val="00A46EFE"/>
    <w:rsid w:val="00A625AA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2098"/>
    <w:rsid w:val="00DD1F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7F1C07"/>
  <w15:chartTrackingRefBased/>
  <w15:docId w15:val="{85AC7F9A-9C62-45A8-8BB8-2D33057F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31E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qFormat/>
    <w:rsid w:val="00CB620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B620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3031EB"/>
    <w:rPr>
      <w:b/>
      <w:sz w:val="24"/>
    </w:rPr>
  </w:style>
  <w:style w:type="character" w:customStyle="1" w:styleId="NagwekZnak">
    <w:name w:val="Nagłówek Znak"/>
    <w:link w:val="Nagwek"/>
    <w:rsid w:val="003031EB"/>
  </w:style>
  <w:style w:type="paragraph" w:styleId="Akapitzlist">
    <w:name w:val="List Paragraph"/>
    <w:basedOn w:val="Normalny"/>
    <w:uiPriority w:val="34"/>
    <w:qFormat/>
    <w:rsid w:val="00D820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2021-03-19T12:20:00Z</cp:lastPrinted>
  <dcterms:created xsi:type="dcterms:W3CDTF">2021-04-21T09:57:00Z</dcterms:created>
  <dcterms:modified xsi:type="dcterms:W3CDTF">2021-04-21T09:57:00Z</dcterms:modified>
</cp:coreProperties>
</file>