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578" w:rsidRDefault="00C97F26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</w:p>
    <w:p w:rsidR="00204578" w:rsidRDefault="00204578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204578" w:rsidRDefault="00204578" w:rsidP="00FA2C96">
      <w:pPr>
        <w:spacing w:line="360" w:lineRule="auto"/>
        <w:rPr>
          <w:color w:val="000000"/>
          <w:sz w:val="16"/>
          <w:szCs w:val="16"/>
        </w:rPr>
      </w:pPr>
    </w:p>
    <w:p w:rsidR="00204578" w:rsidRDefault="00204578" w:rsidP="00FA2C96">
      <w:pPr>
        <w:spacing w:line="360" w:lineRule="auto"/>
        <w:rPr>
          <w:b/>
          <w:bCs/>
          <w:color w:val="000000"/>
        </w:rPr>
      </w:pPr>
      <w:r w:rsidRPr="009D7B3F">
        <w:rPr>
          <w:b/>
          <w:bCs/>
          <w:color w:val="000000"/>
        </w:rPr>
        <w:t>Politechnika Częstochowska</w:t>
      </w:r>
      <w:r>
        <w:rPr>
          <w:b/>
          <w:bCs/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Dąbrowskiego</w:t>
      </w:r>
      <w:r>
        <w:rPr>
          <w:color w:val="000000"/>
        </w:rPr>
        <w:t xml:space="preserve"> </w:t>
      </w:r>
      <w:r w:rsidRPr="009D7B3F">
        <w:rPr>
          <w:color w:val="000000"/>
        </w:rPr>
        <w:t>69</w:t>
      </w:r>
      <w:r>
        <w:rPr>
          <w:color w:val="000000"/>
        </w:rPr>
        <w:t xml:space="preserve"> 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42-201</w:t>
      </w:r>
      <w:r>
        <w:rPr>
          <w:color w:val="000000"/>
        </w:rPr>
        <w:t xml:space="preserve"> </w:t>
      </w:r>
      <w:r w:rsidRPr="009D7B3F">
        <w:rPr>
          <w:color w:val="000000"/>
        </w:rPr>
        <w:t>Częstochowa</w:t>
      </w:r>
      <w:r>
        <w:rPr>
          <w:color w:val="000000"/>
        </w:rPr>
        <w:t xml:space="preserve">, woj. </w:t>
      </w:r>
      <w:r w:rsidRPr="009D7B3F">
        <w:rPr>
          <w:color w:val="000000"/>
        </w:rPr>
        <w:t>śląskie</w:t>
      </w:r>
      <w:r>
        <w:rPr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Pr="009D7B3F">
        <w:rPr>
          <w:color w:val="000000"/>
          <w:lang w:val="en-US"/>
        </w:rPr>
        <w:t>(34)3250236</w:t>
      </w:r>
      <w:r>
        <w:rPr>
          <w:color w:val="000000"/>
          <w:lang w:val="en-US"/>
        </w:rPr>
        <w:t xml:space="preserve">, fax </w:t>
      </w:r>
      <w:r w:rsidRPr="009D7B3F">
        <w:rPr>
          <w:color w:val="000000"/>
          <w:lang w:val="en-US"/>
        </w:rPr>
        <w:t>(34)3250415</w:t>
      </w:r>
      <w:r>
        <w:rPr>
          <w:color w:val="000000"/>
          <w:lang w:val="en-US"/>
        </w:rPr>
        <w:t>,</w:t>
      </w:r>
    </w:p>
    <w:p w:rsidR="00204578" w:rsidRDefault="00204578" w:rsidP="00FA2C96">
      <w:pPr>
        <w:spacing w:line="360" w:lineRule="auto"/>
        <w:rPr>
          <w:color w:val="000000"/>
          <w:sz w:val="16"/>
          <w:szCs w:val="16"/>
          <w:lang w:val="en-US"/>
        </w:rPr>
      </w:pPr>
    </w:p>
    <w:p w:rsidR="00AA0625" w:rsidRDefault="00AA0625" w:rsidP="00FA2C96">
      <w:pPr>
        <w:spacing w:line="360" w:lineRule="auto"/>
        <w:rPr>
          <w:color w:val="000000"/>
          <w:sz w:val="16"/>
          <w:szCs w:val="16"/>
          <w:lang w:val="en-US"/>
        </w:rPr>
      </w:pPr>
    </w:p>
    <w:p w:rsidR="00204578" w:rsidRDefault="00204578" w:rsidP="00204578">
      <w:pPr>
        <w:spacing w:line="360" w:lineRule="auto"/>
        <w:rPr>
          <w:b/>
          <w:color w:val="000000"/>
        </w:rPr>
      </w:pPr>
      <w:r>
        <w:rPr>
          <w:color w:val="000000"/>
        </w:rPr>
        <w:t xml:space="preserve">niniejszym informuje o wyniku postępowania na </w:t>
      </w:r>
      <w:r w:rsidR="00263FED">
        <w:rPr>
          <w:b/>
          <w:color w:val="000000"/>
        </w:rPr>
        <w:t xml:space="preserve">Dostawa licencji na oprogramowanie </w:t>
      </w:r>
      <w:proofErr w:type="spellStart"/>
      <w:r w:rsidR="00263FED">
        <w:rPr>
          <w:b/>
          <w:color w:val="000000"/>
        </w:rPr>
        <w:t>Statistica</w:t>
      </w:r>
      <w:proofErr w:type="spellEnd"/>
      <w:r w:rsidR="00263FED">
        <w:rPr>
          <w:b/>
          <w:color w:val="000000"/>
        </w:rPr>
        <w:t xml:space="preserve"> – Rozszerzony Pakiet Akademicki + Zestaw Mapy na okres trzech lat</w:t>
      </w:r>
      <w:r>
        <w:rPr>
          <w:b/>
          <w:color w:val="000000"/>
        </w:rPr>
        <w:t xml:space="preserve">, </w:t>
      </w:r>
      <w:r w:rsidR="00263FED">
        <w:rPr>
          <w:b/>
          <w:color w:val="000000"/>
        </w:rPr>
        <w:t xml:space="preserve">                            </w:t>
      </w:r>
      <w:proofErr w:type="spellStart"/>
      <w:r w:rsidRPr="00204578">
        <w:rPr>
          <w:color w:val="000000"/>
        </w:rPr>
        <w:t>spr</w:t>
      </w:r>
      <w:proofErr w:type="spellEnd"/>
      <w:r w:rsidRPr="00204578">
        <w:rPr>
          <w:color w:val="000000"/>
        </w:rPr>
        <w:t>. nr rej.</w:t>
      </w:r>
      <w:r w:rsidR="00263FED">
        <w:rPr>
          <w:b/>
          <w:color w:val="000000"/>
        </w:rPr>
        <w:t xml:space="preserve"> ZP/ZO-02</w:t>
      </w:r>
      <w:r>
        <w:rPr>
          <w:b/>
          <w:color w:val="000000"/>
        </w:rPr>
        <w:t>/21</w:t>
      </w:r>
    </w:p>
    <w:p w:rsidR="00204578" w:rsidRDefault="00204578" w:rsidP="00204578">
      <w:pPr>
        <w:spacing w:line="360" w:lineRule="auto"/>
        <w:rPr>
          <w:color w:val="000000"/>
        </w:rPr>
      </w:pPr>
    </w:p>
    <w:tbl>
      <w:tblPr>
        <w:tblW w:w="516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7A7D" w:rsidRPr="00204578" w:rsidTr="00204578">
        <w:trPr>
          <w:cantSplit/>
          <w:trHeight w:val="2588"/>
        </w:trPr>
        <w:tc>
          <w:tcPr>
            <w:tcW w:w="5000" w:type="pct"/>
          </w:tcPr>
          <w:p w:rsidR="007E7A7D" w:rsidRDefault="00263FED" w:rsidP="00C67AB7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StatSoft Polska Sp. z o.o. </w:t>
            </w:r>
          </w:p>
          <w:p w:rsidR="00263FED" w:rsidRDefault="00263FED" w:rsidP="00C67AB7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ul. Kraszewskiego 36</w:t>
            </w:r>
          </w:p>
          <w:p w:rsidR="007E7A7D" w:rsidRPr="00204578" w:rsidRDefault="00263FED" w:rsidP="00AA062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30-110 Kraków </w:t>
            </w:r>
          </w:p>
          <w:p w:rsidR="007E7A7D" w:rsidRPr="00204578" w:rsidRDefault="007E7A7D" w:rsidP="00F95020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20457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Cena oferty </w:t>
            </w:r>
            <w:r w:rsidR="00CF407D" w:rsidRPr="00204578">
              <w:rPr>
                <w:rFonts w:ascii="Tahoma" w:hAnsi="Tahoma" w:cs="Tahoma"/>
                <w:b/>
                <w:bCs/>
                <w:sz w:val="20"/>
                <w:szCs w:val="20"/>
              </w:rPr>
              <w:t>–</w:t>
            </w:r>
            <w:r w:rsidRPr="0020457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9F4D17">
              <w:rPr>
                <w:rFonts w:ascii="Tahoma" w:hAnsi="Tahoma" w:cs="Tahoma"/>
                <w:b/>
                <w:sz w:val="20"/>
                <w:szCs w:val="20"/>
              </w:rPr>
              <w:t xml:space="preserve">138 990,00 zł </w:t>
            </w:r>
          </w:p>
          <w:p w:rsidR="007E7A7D" w:rsidRPr="00204578" w:rsidRDefault="007E7A7D" w:rsidP="00F95020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04578">
              <w:rPr>
                <w:rFonts w:ascii="Tahoma" w:hAnsi="Tahoma" w:cs="Tahoma"/>
                <w:color w:val="000000"/>
                <w:sz w:val="20"/>
                <w:szCs w:val="20"/>
              </w:rPr>
              <w:t>Uzasadnienie wyboru:</w:t>
            </w:r>
          </w:p>
          <w:p w:rsidR="007E7A7D" w:rsidRPr="00204578" w:rsidRDefault="00263FED" w:rsidP="00263FED">
            <w:pPr>
              <w:pStyle w:val="Tekstpodstawowy2"/>
              <w:spacing w:after="0"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Ze względu na fakt, że przedmiot umowy może być wykonany tylko przez jednego Wykonawcę - </w:t>
            </w:r>
            <w:r w:rsidR="007E7A7D" w:rsidRPr="00204578">
              <w:rPr>
                <w:rFonts w:ascii="Tahoma" w:hAnsi="Tahoma" w:cs="Tahoma"/>
                <w:sz w:val="20"/>
                <w:szCs w:val="20"/>
              </w:rPr>
              <w:t xml:space="preserve">Wybrana oferta jest </w:t>
            </w:r>
            <w:r>
              <w:rPr>
                <w:rFonts w:ascii="Tahoma" w:hAnsi="Tahoma" w:cs="Tahoma"/>
                <w:sz w:val="20"/>
                <w:szCs w:val="20"/>
              </w:rPr>
              <w:t>jedyną ofertą w przedmiotowym postepowaniu.</w:t>
            </w:r>
            <w:r w:rsidR="007E7A7D" w:rsidRPr="00204578">
              <w:rPr>
                <w:rFonts w:ascii="Tahoma" w:hAnsi="Tahoma" w:cs="Tahoma"/>
                <w:sz w:val="20"/>
                <w:szCs w:val="20"/>
              </w:rPr>
              <w:t xml:space="preserve"> Oferta ta </w:t>
            </w:r>
            <w:r w:rsidR="00CF407D" w:rsidRPr="00204578">
              <w:rPr>
                <w:rFonts w:ascii="Tahoma" w:hAnsi="Tahoma" w:cs="Tahoma"/>
                <w:sz w:val="20"/>
                <w:szCs w:val="20"/>
              </w:rPr>
              <w:t>spełnia wymagania określone w Zapytaniu ofertowym</w:t>
            </w:r>
            <w:r w:rsidR="007E7A7D" w:rsidRPr="00204578">
              <w:rPr>
                <w:rFonts w:ascii="Tahoma" w:hAnsi="Tahoma" w:cs="Tahoma"/>
                <w:sz w:val="20"/>
                <w:szCs w:val="20"/>
              </w:rPr>
              <w:t xml:space="preserve"> i nie podlega odrzuceniu, a w wyniku przeprowadzonej oceny oferta przedmiotowego wykonaw</w:t>
            </w:r>
            <w:r w:rsidR="006B3680" w:rsidRPr="00204578">
              <w:rPr>
                <w:rFonts w:ascii="Tahoma" w:hAnsi="Tahoma" w:cs="Tahoma"/>
                <w:sz w:val="20"/>
                <w:szCs w:val="20"/>
              </w:rPr>
              <w:t xml:space="preserve">cy otrzymała liczbę </w:t>
            </w:r>
            <w:r>
              <w:rPr>
                <w:rFonts w:ascii="Tahoma" w:hAnsi="Tahoma" w:cs="Tahoma"/>
                <w:sz w:val="20"/>
                <w:szCs w:val="20"/>
              </w:rPr>
              <w:t>punktów - 100,00</w:t>
            </w:r>
            <w:r w:rsidR="007E7A7D" w:rsidRPr="00204578">
              <w:rPr>
                <w:rFonts w:ascii="Tahoma" w:hAnsi="Tahoma" w:cs="Tahoma"/>
                <w:sz w:val="20"/>
                <w:szCs w:val="20"/>
              </w:rPr>
              <w:t>. Cena oferty mieści się w możliwościach finansowych Zamawiającego.</w:t>
            </w:r>
          </w:p>
        </w:tc>
      </w:tr>
    </w:tbl>
    <w:p w:rsidR="00493E4B" w:rsidRPr="00204578" w:rsidRDefault="00493E4B" w:rsidP="00C15D4E">
      <w:pPr>
        <w:spacing w:line="360" w:lineRule="auto"/>
        <w:rPr>
          <w:rFonts w:ascii="Tahoma" w:hAnsi="Tahoma" w:cs="Tahoma"/>
          <w:color w:val="000000"/>
          <w:sz w:val="20"/>
          <w:szCs w:val="20"/>
        </w:rPr>
      </w:pPr>
    </w:p>
    <w:p w:rsidR="00C15D4E" w:rsidRPr="00204578" w:rsidRDefault="00263FED" w:rsidP="00C15D4E">
      <w:pPr>
        <w:spacing w:before="120" w:after="120"/>
        <w:jc w:val="both"/>
        <w:rPr>
          <w:rFonts w:ascii="Tahoma" w:hAnsi="Tahoma" w:cs="Tahoma"/>
          <w:b/>
          <w:color w:val="000000"/>
          <w:sz w:val="20"/>
          <w:szCs w:val="20"/>
          <w:u w:val="single"/>
        </w:rPr>
      </w:pPr>
      <w:r>
        <w:rPr>
          <w:rFonts w:ascii="Tahoma" w:hAnsi="Tahoma" w:cs="Tahoma"/>
          <w:b/>
          <w:color w:val="000000"/>
          <w:sz w:val="20"/>
          <w:szCs w:val="20"/>
          <w:u w:val="single"/>
        </w:rPr>
        <w:t xml:space="preserve">Streszczenie oceny </w:t>
      </w:r>
      <w:r w:rsidR="00C15D4E" w:rsidRPr="00204578">
        <w:rPr>
          <w:rFonts w:ascii="Tahoma" w:hAnsi="Tahoma" w:cs="Tahoma"/>
          <w:b/>
          <w:color w:val="000000"/>
          <w:sz w:val="20"/>
          <w:szCs w:val="20"/>
          <w:u w:val="single"/>
        </w:rPr>
        <w:t>ofert</w:t>
      </w:r>
      <w:r>
        <w:rPr>
          <w:rFonts w:ascii="Tahoma" w:hAnsi="Tahoma" w:cs="Tahoma"/>
          <w:b/>
          <w:color w:val="000000"/>
          <w:sz w:val="20"/>
          <w:szCs w:val="20"/>
          <w:u w:val="single"/>
        </w:rPr>
        <w:t>y</w:t>
      </w:r>
      <w:r w:rsidR="00C15D4E" w:rsidRPr="00204578">
        <w:rPr>
          <w:rFonts w:ascii="Tahoma" w:hAnsi="Tahoma" w:cs="Tahoma"/>
          <w:b/>
          <w:color w:val="000000"/>
          <w:sz w:val="20"/>
          <w:szCs w:val="20"/>
          <w:u w:val="single"/>
        </w:rPr>
        <w:t>:</w:t>
      </w:r>
    </w:p>
    <w:tbl>
      <w:tblPr>
        <w:tblW w:w="50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9"/>
        <w:gridCol w:w="4676"/>
        <w:gridCol w:w="954"/>
      </w:tblGrid>
      <w:tr w:rsidR="00CF407D" w:rsidRPr="00204578" w:rsidTr="00263FED">
        <w:trPr>
          <w:jc w:val="center"/>
        </w:trPr>
        <w:tc>
          <w:tcPr>
            <w:tcW w:w="1943" w:type="pct"/>
            <w:vAlign w:val="center"/>
          </w:tcPr>
          <w:p w:rsidR="00CF407D" w:rsidRPr="00204578" w:rsidRDefault="00CF407D" w:rsidP="00AB3C87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>Nazwa i adres wykonawcy</w:t>
            </w:r>
          </w:p>
          <w:p w:rsidR="00CF407D" w:rsidRPr="00204578" w:rsidRDefault="00CF407D" w:rsidP="00AB3C87">
            <w:pPr>
              <w:pStyle w:val="Zwykytekst"/>
              <w:ind w:left="-264"/>
              <w:jc w:val="center"/>
              <w:rPr>
                <w:rFonts w:ascii="Tahoma" w:hAnsi="Tahoma" w:cs="Tahoma"/>
                <w:b/>
              </w:rPr>
            </w:pPr>
            <w:r w:rsidRPr="00204578">
              <w:rPr>
                <w:rFonts w:ascii="Tahoma" w:hAnsi="Tahoma" w:cs="Tahoma"/>
              </w:rPr>
              <w:t>(Nr oferty)</w:t>
            </w:r>
          </w:p>
        </w:tc>
        <w:tc>
          <w:tcPr>
            <w:tcW w:w="2539" w:type="pct"/>
            <w:vAlign w:val="center"/>
          </w:tcPr>
          <w:p w:rsidR="00CF407D" w:rsidRPr="00204578" w:rsidRDefault="00CF407D" w:rsidP="00AB3C87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>Nazwa kryterium – Liczba pkt</w:t>
            </w:r>
          </w:p>
        </w:tc>
        <w:tc>
          <w:tcPr>
            <w:tcW w:w="518" w:type="pct"/>
            <w:vAlign w:val="center"/>
          </w:tcPr>
          <w:p w:rsidR="00CF407D" w:rsidRPr="00204578" w:rsidRDefault="00204578" w:rsidP="00AB3C87">
            <w:pPr>
              <w:pStyle w:val="Zwykytekst"/>
              <w:ind w:left="-264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    </w:t>
            </w:r>
            <w:r w:rsidR="00CF407D" w:rsidRPr="00204578">
              <w:rPr>
                <w:rFonts w:ascii="Tahoma" w:hAnsi="Tahoma" w:cs="Tahoma"/>
                <w:b/>
              </w:rPr>
              <w:t>Razem</w:t>
            </w:r>
          </w:p>
        </w:tc>
      </w:tr>
      <w:tr w:rsidR="00CF407D" w:rsidRPr="00204578" w:rsidTr="00263FED">
        <w:trPr>
          <w:jc w:val="center"/>
        </w:trPr>
        <w:tc>
          <w:tcPr>
            <w:tcW w:w="1943" w:type="pct"/>
            <w:vAlign w:val="center"/>
          </w:tcPr>
          <w:p w:rsidR="00263FED" w:rsidRPr="00263FED" w:rsidRDefault="00263FED" w:rsidP="00263FED">
            <w:pPr>
              <w:spacing w:line="276" w:lineRule="auto"/>
              <w:ind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63FED">
              <w:rPr>
                <w:rFonts w:ascii="Tahoma" w:hAnsi="Tahoma" w:cs="Tahoma"/>
                <w:sz w:val="20"/>
                <w:szCs w:val="20"/>
              </w:rPr>
              <w:t xml:space="preserve">StatSoft Polska Sp. z o.o. </w:t>
            </w:r>
          </w:p>
          <w:p w:rsidR="00263FED" w:rsidRPr="00263FED" w:rsidRDefault="00263FED" w:rsidP="00263FED">
            <w:pPr>
              <w:spacing w:line="276" w:lineRule="auto"/>
              <w:ind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63FED">
              <w:rPr>
                <w:rFonts w:ascii="Tahoma" w:hAnsi="Tahoma" w:cs="Tahoma"/>
                <w:sz w:val="20"/>
                <w:szCs w:val="20"/>
              </w:rPr>
              <w:t>ul. Kraszewskiego 36</w:t>
            </w:r>
          </w:p>
          <w:p w:rsidR="00263FED" w:rsidRPr="00263FED" w:rsidRDefault="00263FED" w:rsidP="00263FED">
            <w:pPr>
              <w:spacing w:line="276" w:lineRule="auto"/>
              <w:ind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63FED">
              <w:rPr>
                <w:rFonts w:ascii="Tahoma" w:hAnsi="Tahoma" w:cs="Tahoma"/>
                <w:sz w:val="20"/>
                <w:szCs w:val="20"/>
              </w:rPr>
              <w:t xml:space="preserve">30-110 Kraków 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</w:p>
        </w:tc>
        <w:tc>
          <w:tcPr>
            <w:tcW w:w="2539" w:type="pct"/>
            <w:vAlign w:val="center"/>
          </w:tcPr>
          <w:p w:rsidR="00CF407D" w:rsidRPr="00204578" w:rsidRDefault="00CF407D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 xml:space="preserve">  1. Cena </w:t>
            </w:r>
            <w:r w:rsidR="00493E4B" w:rsidRPr="00204578">
              <w:rPr>
                <w:rFonts w:ascii="Tahoma" w:hAnsi="Tahoma" w:cs="Tahoma"/>
              </w:rPr>
              <w:t>–</w:t>
            </w:r>
            <w:r w:rsidRPr="00204578">
              <w:rPr>
                <w:rFonts w:ascii="Tahoma" w:hAnsi="Tahoma" w:cs="Tahoma"/>
              </w:rPr>
              <w:t xml:space="preserve"> </w:t>
            </w:r>
            <w:r w:rsidR="00263FED">
              <w:rPr>
                <w:rFonts w:ascii="Tahoma" w:hAnsi="Tahoma" w:cs="Tahoma"/>
              </w:rPr>
              <w:t>100,00</w:t>
            </w:r>
          </w:p>
          <w:p w:rsidR="00CF407D" w:rsidRPr="00204578" w:rsidRDefault="00CF407D" w:rsidP="00CF407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</w:p>
          <w:p w:rsidR="00CF407D" w:rsidRPr="00204578" w:rsidRDefault="00CF407D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</w:p>
        </w:tc>
        <w:tc>
          <w:tcPr>
            <w:tcW w:w="518" w:type="pct"/>
            <w:vAlign w:val="center"/>
          </w:tcPr>
          <w:p w:rsidR="00CF407D" w:rsidRPr="00204578" w:rsidRDefault="00493E4B" w:rsidP="00263FE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 xml:space="preserve">   </w:t>
            </w:r>
            <w:r w:rsidR="00263FED">
              <w:rPr>
                <w:rFonts w:ascii="Tahoma" w:hAnsi="Tahoma" w:cs="Tahoma"/>
              </w:rPr>
              <w:t>100,00</w:t>
            </w:r>
          </w:p>
        </w:tc>
      </w:tr>
    </w:tbl>
    <w:p w:rsidR="006136B9" w:rsidRDefault="006136B9" w:rsidP="006136B9">
      <w:pPr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</w:p>
    <w:p w:rsidR="006136B9" w:rsidRPr="00AC1A33" w:rsidRDefault="006136B9" w:rsidP="006136B9">
      <w:pPr>
        <w:pStyle w:val="Tekstpodstawowy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204578" w:rsidRDefault="00204578" w:rsidP="00204578">
      <w:pPr>
        <w:pStyle w:val="Nagwek"/>
        <w:tabs>
          <w:tab w:val="clear" w:pos="4536"/>
        </w:tabs>
        <w:jc w:val="both"/>
      </w:pPr>
      <w:r w:rsidRPr="009D7B3F">
        <w:t>Częstochowa</w:t>
      </w:r>
      <w:r w:rsidR="009F4D17">
        <w:t xml:space="preserve"> dnia: 2021-03-2</w:t>
      </w:r>
      <w:r>
        <w:t>5</w:t>
      </w:r>
    </w:p>
    <w:p w:rsidR="006136B9" w:rsidRPr="00AC1A33" w:rsidRDefault="006136B9" w:rsidP="006136B9">
      <w:pPr>
        <w:rPr>
          <w:rFonts w:ascii="Tahoma" w:hAnsi="Tahoma" w:cs="Tahoma"/>
          <w:sz w:val="16"/>
          <w:szCs w:val="16"/>
        </w:rPr>
      </w:pPr>
    </w:p>
    <w:sectPr w:rsidR="006136B9" w:rsidRPr="00AC1A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661" w:rsidRDefault="00E10661">
      <w:r>
        <w:separator/>
      </w:r>
    </w:p>
  </w:endnote>
  <w:endnote w:type="continuationSeparator" w:id="0">
    <w:p w:rsidR="00E10661" w:rsidRDefault="00E10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B71A82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B71A82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661" w:rsidRDefault="00E10661">
      <w:r>
        <w:separator/>
      </w:r>
    </w:p>
  </w:footnote>
  <w:footnote w:type="continuationSeparator" w:id="0">
    <w:p w:rsidR="00E10661" w:rsidRDefault="00E10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8CC"/>
    <w:rsid w:val="00034F15"/>
    <w:rsid w:val="000745AE"/>
    <w:rsid w:val="00097250"/>
    <w:rsid w:val="000A2108"/>
    <w:rsid w:val="000B6515"/>
    <w:rsid w:val="000D1E6C"/>
    <w:rsid w:val="000D6259"/>
    <w:rsid w:val="00136E29"/>
    <w:rsid w:val="001F67FA"/>
    <w:rsid w:val="00204578"/>
    <w:rsid w:val="002371E6"/>
    <w:rsid w:val="00251690"/>
    <w:rsid w:val="00257216"/>
    <w:rsid w:val="00263FED"/>
    <w:rsid w:val="002F587A"/>
    <w:rsid w:val="0033076C"/>
    <w:rsid w:val="003C27EC"/>
    <w:rsid w:val="004718AB"/>
    <w:rsid w:val="004858CC"/>
    <w:rsid w:val="00493E4B"/>
    <w:rsid w:val="004B5777"/>
    <w:rsid w:val="005652D5"/>
    <w:rsid w:val="005811DF"/>
    <w:rsid w:val="00581E86"/>
    <w:rsid w:val="00596F83"/>
    <w:rsid w:val="005E4C32"/>
    <w:rsid w:val="0060301B"/>
    <w:rsid w:val="006136B9"/>
    <w:rsid w:val="00625A11"/>
    <w:rsid w:val="00654E82"/>
    <w:rsid w:val="0068637A"/>
    <w:rsid w:val="006974F3"/>
    <w:rsid w:val="006B3680"/>
    <w:rsid w:val="006B7962"/>
    <w:rsid w:val="006F0507"/>
    <w:rsid w:val="007E5104"/>
    <w:rsid w:val="007E7A7D"/>
    <w:rsid w:val="007E7D8F"/>
    <w:rsid w:val="00802201"/>
    <w:rsid w:val="008113FF"/>
    <w:rsid w:val="008C0372"/>
    <w:rsid w:val="008D5C20"/>
    <w:rsid w:val="00917FEB"/>
    <w:rsid w:val="00953D9A"/>
    <w:rsid w:val="009F4D17"/>
    <w:rsid w:val="00A5603E"/>
    <w:rsid w:val="00AA0625"/>
    <w:rsid w:val="00AB3C87"/>
    <w:rsid w:val="00AC1A33"/>
    <w:rsid w:val="00AD5B8D"/>
    <w:rsid w:val="00AD7142"/>
    <w:rsid w:val="00AE6513"/>
    <w:rsid w:val="00B02CFB"/>
    <w:rsid w:val="00B37924"/>
    <w:rsid w:val="00B71A82"/>
    <w:rsid w:val="00BA1245"/>
    <w:rsid w:val="00C15D4E"/>
    <w:rsid w:val="00C55A35"/>
    <w:rsid w:val="00C67AB7"/>
    <w:rsid w:val="00C97F26"/>
    <w:rsid w:val="00CE37A3"/>
    <w:rsid w:val="00CF407D"/>
    <w:rsid w:val="00D26C67"/>
    <w:rsid w:val="00D5181E"/>
    <w:rsid w:val="00E05A7A"/>
    <w:rsid w:val="00E10661"/>
    <w:rsid w:val="00E4520D"/>
    <w:rsid w:val="00EB4311"/>
    <w:rsid w:val="00EC1217"/>
    <w:rsid w:val="00EC60C6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80F585"/>
  <w15:chartTrackingRefBased/>
  <w15:docId w15:val="{5A171718-3A26-4892-859F-0C76DA1A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link w:val="Zwykytekst"/>
    <w:rsid w:val="00C15D4E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6974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74F3"/>
    <w:rPr>
      <w:rFonts w:ascii="Segoe UI" w:hAnsi="Segoe UI" w:cs="Segoe UI"/>
      <w:sz w:val="18"/>
      <w:szCs w:val="18"/>
    </w:rPr>
  </w:style>
  <w:style w:type="paragraph" w:customStyle="1" w:styleId="ogloszenie">
    <w:name w:val="ogloszenie"/>
    <w:basedOn w:val="Normalny"/>
    <w:rsid w:val="00204578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2021-02-05T10:36:00Z</cp:lastPrinted>
  <dcterms:created xsi:type="dcterms:W3CDTF">2021-03-25T14:48:00Z</dcterms:created>
  <dcterms:modified xsi:type="dcterms:W3CDTF">2021-03-25T14:48:00Z</dcterms:modified>
</cp:coreProperties>
</file>