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E229A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229A8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E229A8">
        <w:rPr>
          <w:sz w:val="22"/>
          <w:szCs w:val="22"/>
        </w:rPr>
        <w:t>2021-03-24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E229A8" w:rsidP="00FB7F50">
      <w:pPr>
        <w:spacing w:after="40"/>
        <w:rPr>
          <w:b/>
          <w:bCs/>
          <w:sz w:val="22"/>
          <w:szCs w:val="22"/>
        </w:rPr>
      </w:pPr>
      <w:r w:rsidRPr="00E229A8">
        <w:rPr>
          <w:b/>
          <w:bCs/>
          <w:sz w:val="22"/>
          <w:szCs w:val="22"/>
        </w:rPr>
        <w:t>GMINA NIEPOŁOMICE</w:t>
      </w:r>
    </w:p>
    <w:p w:rsidR="00FB7F50" w:rsidRPr="002245BE" w:rsidRDefault="00E229A8" w:rsidP="00FB7F50">
      <w:pPr>
        <w:rPr>
          <w:sz w:val="22"/>
          <w:szCs w:val="22"/>
        </w:rPr>
      </w:pPr>
      <w:r w:rsidRPr="00E229A8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E229A8">
        <w:rPr>
          <w:sz w:val="22"/>
          <w:szCs w:val="22"/>
        </w:rPr>
        <w:t>13</w:t>
      </w:r>
    </w:p>
    <w:p w:rsidR="00FB7F50" w:rsidRPr="002245BE" w:rsidRDefault="00E229A8" w:rsidP="00FB7F50">
      <w:pPr>
        <w:rPr>
          <w:sz w:val="22"/>
          <w:szCs w:val="22"/>
        </w:rPr>
      </w:pPr>
      <w:r w:rsidRPr="00E229A8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E229A8">
        <w:rPr>
          <w:sz w:val="22"/>
          <w:szCs w:val="22"/>
        </w:rPr>
        <w:t>Niepołomice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691"/>
      </w:tblGrid>
      <w:tr w:rsidR="00E229A8" w:rsidRPr="00607F9B" w:rsidTr="00ED38A5">
        <w:trPr>
          <w:trHeight w:val="638"/>
        </w:trPr>
        <w:tc>
          <w:tcPr>
            <w:tcW w:w="959" w:type="dxa"/>
            <w:shd w:val="clear" w:color="auto" w:fill="auto"/>
          </w:tcPr>
          <w:p w:rsidR="00E229A8" w:rsidRPr="00607F9B" w:rsidRDefault="00E229A8" w:rsidP="00ED38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229A8" w:rsidRPr="00607F9B" w:rsidRDefault="00E229A8" w:rsidP="00ED38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229A8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229A8">
              <w:rPr>
                <w:b/>
                <w:bCs/>
                <w:sz w:val="22"/>
                <w:szCs w:val="22"/>
              </w:rPr>
              <w:t>Sukcesywna dostawa artykułów żywnościowych do  Przedszkola Samorządowego w Woli Batorskiej 597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229A8">
              <w:rPr>
                <w:b/>
                <w:sz w:val="22"/>
                <w:szCs w:val="22"/>
              </w:rPr>
              <w:t>ZP.271.8.2021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229A8" w:rsidRPr="00E229A8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229A8" w:rsidRPr="00E229A8">
        <w:rPr>
          <w:sz w:val="22"/>
          <w:szCs w:val="22"/>
        </w:rPr>
        <w:t>(</w:t>
      </w:r>
      <w:proofErr w:type="spellStart"/>
      <w:r w:rsidR="00E229A8" w:rsidRPr="00E229A8">
        <w:rPr>
          <w:sz w:val="22"/>
          <w:szCs w:val="22"/>
        </w:rPr>
        <w:t>Dz.U</w:t>
      </w:r>
      <w:proofErr w:type="spellEnd"/>
      <w:r w:rsidR="00E229A8" w:rsidRPr="00E229A8">
        <w:rPr>
          <w:sz w:val="22"/>
          <w:szCs w:val="22"/>
        </w:rPr>
        <w:t>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E229A8" w:rsidTr="00ED38A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229A8" w:rsidRPr="00D26ED6" w:rsidRDefault="00E229A8" w:rsidP="00ED38A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29A8">
              <w:rPr>
                <w:b/>
                <w:sz w:val="22"/>
                <w:szCs w:val="22"/>
              </w:rPr>
              <w:t>FHU WNĘK SPÓŁKA JAWNA</w:t>
            </w:r>
          </w:p>
          <w:p w:rsidR="00E229A8" w:rsidRPr="009F0E5C" w:rsidRDefault="00E229A8" w:rsidP="00ED38A5">
            <w:pPr>
              <w:jc w:val="both"/>
              <w:rPr>
                <w:bCs/>
                <w:sz w:val="22"/>
                <w:szCs w:val="22"/>
              </w:rPr>
            </w:pPr>
            <w:r w:rsidRPr="00E229A8">
              <w:rPr>
                <w:bCs/>
                <w:sz w:val="22"/>
                <w:szCs w:val="22"/>
              </w:rPr>
              <w:t>UL.3 MAJA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229A8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229A8" w:rsidRPr="009F0E5C" w:rsidRDefault="00E229A8" w:rsidP="00ED38A5">
            <w:pPr>
              <w:jc w:val="both"/>
              <w:rPr>
                <w:bCs/>
                <w:sz w:val="22"/>
                <w:szCs w:val="22"/>
              </w:rPr>
            </w:pPr>
            <w:r w:rsidRPr="00E229A8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229A8">
              <w:rPr>
                <w:bCs/>
                <w:sz w:val="22"/>
                <w:szCs w:val="22"/>
              </w:rPr>
              <w:t>Niepołomice</w:t>
            </w:r>
          </w:p>
          <w:p w:rsidR="00E229A8" w:rsidRPr="00211A34" w:rsidRDefault="00E229A8" w:rsidP="00ED38A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37AA4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E229A8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229A8">
              <w:rPr>
                <w:sz w:val="22"/>
                <w:szCs w:val="22"/>
              </w:rPr>
              <w:t>Dostawa pieczywa i wyrobów piekarniczych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229A8">
              <w:rPr>
                <w:b/>
                <w:sz w:val="22"/>
                <w:szCs w:val="22"/>
              </w:rPr>
              <w:t>21 088.95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229A8" w:rsidRPr="00D26ED6" w:rsidRDefault="00E229A8" w:rsidP="00ED38A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229A8" w:rsidRDefault="00E229A8" w:rsidP="00ED38A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229A8">
              <w:t>Została złożona jedna oferta. Oferta spełnia warunki postawione przez zamawiającego, a opisane w SWZ i Ogłoszeniu o zamówieniu.</w:t>
            </w:r>
          </w:p>
        </w:tc>
      </w:tr>
      <w:tr w:rsidR="00E229A8" w:rsidTr="00ED38A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229A8" w:rsidRPr="00D26ED6" w:rsidRDefault="00E229A8" w:rsidP="00ED38A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29A8">
              <w:rPr>
                <w:b/>
                <w:sz w:val="22"/>
                <w:szCs w:val="22"/>
              </w:rPr>
              <w:t>FHU WNĘK SPÓŁKA JAWNA</w:t>
            </w:r>
          </w:p>
          <w:p w:rsidR="00E229A8" w:rsidRPr="009F0E5C" w:rsidRDefault="00E229A8" w:rsidP="00ED38A5">
            <w:pPr>
              <w:jc w:val="both"/>
              <w:rPr>
                <w:bCs/>
                <w:sz w:val="22"/>
                <w:szCs w:val="22"/>
              </w:rPr>
            </w:pPr>
            <w:r w:rsidRPr="00E229A8">
              <w:rPr>
                <w:bCs/>
                <w:sz w:val="22"/>
                <w:szCs w:val="22"/>
              </w:rPr>
              <w:t>UL.3 MAJA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229A8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229A8" w:rsidRPr="009F0E5C" w:rsidRDefault="00E229A8" w:rsidP="00ED38A5">
            <w:pPr>
              <w:jc w:val="both"/>
              <w:rPr>
                <w:bCs/>
                <w:sz w:val="22"/>
                <w:szCs w:val="22"/>
              </w:rPr>
            </w:pPr>
            <w:r w:rsidRPr="00E229A8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229A8">
              <w:rPr>
                <w:bCs/>
                <w:sz w:val="22"/>
                <w:szCs w:val="22"/>
              </w:rPr>
              <w:t>Niepołomice</w:t>
            </w:r>
          </w:p>
          <w:p w:rsidR="00E229A8" w:rsidRPr="00211A34" w:rsidRDefault="00E229A8" w:rsidP="00ED38A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37AA4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E229A8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229A8">
              <w:rPr>
                <w:sz w:val="22"/>
                <w:szCs w:val="22"/>
              </w:rPr>
              <w:t>Dostawa produktów wędliniarskich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229A8">
              <w:rPr>
                <w:b/>
                <w:sz w:val="22"/>
                <w:szCs w:val="22"/>
              </w:rPr>
              <w:t>23 538.47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229A8" w:rsidRPr="00D26ED6" w:rsidRDefault="00E229A8" w:rsidP="00ED38A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229A8" w:rsidRDefault="00E229A8" w:rsidP="00ED38A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229A8">
              <w:t>Została złożona jedna oferta. Oferta spełnia warunki postawione przez zamawiającego, a opisane w SWZ i Ogłoszeniu o zamówieniu.</w:t>
            </w:r>
          </w:p>
        </w:tc>
      </w:tr>
      <w:tr w:rsidR="00E229A8" w:rsidTr="00ED38A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229A8" w:rsidRPr="00D26ED6" w:rsidRDefault="00E229A8" w:rsidP="00ED38A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29A8">
              <w:rPr>
                <w:b/>
                <w:sz w:val="22"/>
                <w:szCs w:val="22"/>
              </w:rPr>
              <w:t>Firma Handlowo - Usługowa "Gallod-Hurt" Bronisław Kłósek</w:t>
            </w:r>
          </w:p>
          <w:p w:rsidR="00E229A8" w:rsidRPr="009F0E5C" w:rsidRDefault="00E229A8" w:rsidP="00ED38A5">
            <w:pPr>
              <w:jc w:val="both"/>
              <w:rPr>
                <w:bCs/>
                <w:sz w:val="22"/>
                <w:szCs w:val="22"/>
              </w:rPr>
            </w:pPr>
            <w:r w:rsidRPr="00E229A8">
              <w:rPr>
                <w:bCs/>
                <w:sz w:val="22"/>
                <w:szCs w:val="22"/>
              </w:rPr>
              <w:t>LESZCZYNA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229A8">
              <w:rPr>
                <w:bCs/>
                <w:sz w:val="22"/>
                <w:szCs w:val="22"/>
              </w:rPr>
              <w:t>159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229A8" w:rsidRPr="009F0E5C" w:rsidRDefault="00E229A8" w:rsidP="00ED38A5">
            <w:pPr>
              <w:jc w:val="both"/>
              <w:rPr>
                <w:bCs/>
                <w:sz w:val="22"/>
                <w:szCs w:val="22"/>
              </w:rPr>
            </w:pPr>
            <w:r w:rsidRPr="00E229A8">
              <w:rPr>
                <w:bCs/>
                <w:sz w:val="22"/>
                <w:szCs w:val="22"/>
              </w:rPr>
              <w:t>32-733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229A8">
              <w:rPr>
                <w:bCs/>
                <w:sz w:val="22"/>
                <w:szCs w:val="22"/>
              </w:rPr>
              <w:t>TRZCIANA</w:t>
            </w:r>
          </w:p>
          <w:p w:rsidR="00E229A8" w:rsidRPr="00211A34" w:rsidRDefault="00E229A8" w:rsidP="00ED38A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37AA4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E229A8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229A8">
              <w:rPr>
                <w:sz w:val="22"/>
                <w:szCs w:val="22"/>
              </w:rPr>
              <w:t>Dostawa mrożonek owocowych i warzywnych i mrożonych ryb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137AA4">
              <w:rPr>
                <w:sz w:val="22"/>
                <w:szCs w:val="22"/>
              </w:rPr>
              <w:br/>
            </w:r>
            <w:r w:rsidRPr="00E229A8">
              <w:rPr>
                <w:b/>
                <w:sz w:val="22"/>
                <w:szCs w:val="22"/>
              </w:rPr>
              <w:t>15 603.20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229A8" w:rsidRPr="00D26ED6" w:rsidRDefault="00E229A8" w:rsidP="00ED38A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229A8" w:rsidRDefault="00E229A8" w:rsidP="00ED38A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229A8">
              <w:t>Wybrano ofertę przedstawiającą najlepszy bilans ceny i kryteriów poza cenowych</w:t>
            </w:r>
          </w:p>
        </w:tc>
      </w:tr>
      <w:tr w:rsidR="00E229A8" w:rsidTr="00ED38A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229A8" w:rsidRPr="00D26ED6" w:rsidRDefault="00E229A8" w:rsidP="00ED38A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29A8">
              <w:rPr>
                <w:b/>
                <w:sz w:val="22"/>
                <w:szCs w:val="22"/>
              </w:rPr>
              <w:lastRenderedPageBreak/>
              <w:t>FHU WNĘK SPÓŁKA JAWNA</w:t>
            </w:r>
          </w:p>
          <w:p w:rsidR="00E229A8" w:rsidRPr="009F0E5C" w:rsidRDefault="00E229A8" w:rsidP="00ED38A5">
            <w:pPr>
              <w:jc w:val="both"/>
              <w:rPr>
                <w:bCs/>
                <w:sz w:val="22"/>
                <w:szCs w:val="22"/>
              </w:rPr>
            </w:pPr>
            <w:r w:rsidRPr="00E229A8">
              <w:rPr>
                <w:bCs/>
                <w:sz w:val="22"/>
                <w:szCs w:val="22"/>
              </w:rPr>
              <w:t>UL.3 MAJA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229A8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229A8" w:rsidRPr="009F0E5C" w:rsidRDefault="00E229A8" w:rsidP="00ED38A5">
            <w:pPr>
              <w:jc w:val="both"/>
              <w:rPr>
                <w:bCs/>
                <w:sz w:val="22"/>
                <w:szCs w:val="22"/>
              </w:rPr>
            </w:pPr>
            <w:r w:rsidRPr="00E229A8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229A8">
              <w:rPr>
                <w:bCs/>
                <w:sz w:val="22"/>
                <w:szCs w:val="22"/>
              </w:rPr>
              <w:t>Niepołomice</w:t>
            </w:r>
          </w:p>
          <w:p w:rsidR="00E229A8" w:rsidRPr="00211A34" w:rsidRDefault="00E229A8" w:rsidP="00ED38A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37AA4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E229A8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229A8">
              <w:rPr>
                <w:sz w:val="22"/>
                <w:szCs w:val="22"/>
              </w:rPr>
              <w:t>Dostawa nabiału i przetworów mleczarskich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229A8">
              <w:rPr>
                <w:b/>
                <w:sz w:val="22"/>
                <w:szCs w:val="22"/>
              </w:rPr>
              <w:t>46 815.70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229A8" w:rsidRPr="00D26ED6" w:rsidRDefault="00E229A8" w:rsidP="00ED38A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229A8" w:rsidRDefault="00E229A8" w:rsidP="00ED38A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229A8">
              <w:t>Została złożona jedna oferta. Oferta spełnia warunki postawione przez zamawiającego, a opisane w SWZ i Ogłoszeniu o zamówieniu.</w:t>
            </w:r>
          </w:p>
        </w:tc>
      </w:tr>
      <w:tr w:rsidR="00E229A8" w:rsidTr="00ED38A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229A8" w:rsidRPr="00D26ED6" w:rsidRDefault="00E229A8" w:rsidP="00ED38A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29A8">
              <w:rPr>
                <w:b/>
                <w:sz w:val="22"/>
                <w:szCs w:val="22"/>
              </w:rPr>
              <w:t>FHU WNĘK SPÓŁKA JAWNA</w:t>
            </w:r>
          </w:p>
          <w:p w:rsidR="00E229A8" w:rsidRPr="009F0E5C" w:rsidRDefault="00E229A8" w:rsidP="00ED38A5">
            <w:pPr>
              <w:jc w:val="both"/>
              <w:rPr>
                <w:bCs/>
                <w:sz w:val="22"/>
                <w:szCs w:val="22"/>
              </w:rPr>
            </w:pPr>
            <w:r w:rsidRPr="00E229A8">
              <w:rPr>
                <w:bCs/>
                <w:sz w:val="22"/>
                <w:szCs w:val="22"/>
              </w:rPr>
              <w:t>UL.3 MAJA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229A8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229A8" w:rsidRPr="009F0E5C" w:rsidRDefault="00E229A8" w:rsidP="00ED38A5">
            <w:pPr>
              <w:jc w:val="both"/>
              <w:rPr>
                <w:bCs/>
                <w:sz w:val="22"/>
                <w:szCs w:val="22"/>
              </w:rPr>
            </w:pPr>
            <w:r w:rsidRPr="00E229A8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229A8">
              <w:rPr>
                <w:bCs/>
                <w:sz w:val="22"/>
                <w:szCs w:val="22"/>
              </w:rPr>
              <w:t>Niepołomice</w:t>
            </w:r>
          </w:p>
          <w:p w:rsidR="00E229A8" w:rsidRPr="00211A34" w:rsidRDefault="00E229A8" w:rsidP="00ED38A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37AA4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E229A8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229A8">
              <w:rPr>
                <w:sz w:val="22"/>
                <w:szCs w:val="22"/>
              </w:rPr>
              <w:t>Dostawa mięsa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229A8">
              <w:rPr>
                <w:b/>
                <w:sz w:val="22"/>
                <w:szCs w:val="22"/>
              </w:rPr>
              <w:t>45 399.81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229A8" w:rsidRPr="00D26ED6" w:rsidRDefault="00E229A8" w:rsidP="00ED38A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229A8" w:rsidRDefault="00E229A8" w:rsidP="00ED38A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229A8">
              <w:t>Została złożona jedna oferta. Oferta spełnia warunki postawione przez zamawiającego, a opisane w SWZ i Ogłoszeniu o zamówieniu.</w:t>
            </w:r>
          </w:p>
        </w:tc>
      </w:tr>
      <w:tr w:rsidR="00E229A8" w:rsidTr="00ED38A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229A8" w:rsidRPr="00D26ED6" w:rsidRDefault="00E229A8" w:rsidP="00ED38A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29A8">
              <w:rPr>
                <w:b/>
                <w:sz w:val="22"/>
                <w:szCs w:val="22"/>
              </w:rPr>
              <w:t>F.P.H.U "BYSTROWSCY" Marek Bystrowski</w:t>
            </w:r>
          </w:p>
          <w:p w:rsidR="00E229A8" w:rsidRPr="009F0E5C" w:rsidRDefault="00E229A8" w:rsidP="00ED38A5">
            <w:pPr>
              <w:jc w:val="both"/>
              <w:rPr>
                <w:bCs/>
                <w:sz w:val="22"/>
                <w:szCs w:val="22"/>
              </w:rPr>
            </w:pPr>
            <w:r w:rsidRPr="00E229A8">
              <w:rPr>
                <w:bCs/>
                <w:sz w:val="22"/>
                <w:szCs w:val="22"/>
              </w:rPr>
              <w:t>Lipnica Murowana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229A8">
              <w:rPr>
                <w:bCs/>
                <w:sz w:val="22"/>
                <w:szCs w:val="22"/>
              </w:rPr>
              <w:t>280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229A8" w:rsidRPr="009F0E5C" w:rsidRDefault="00E229A8" w:rsidP="00ED38A5">
            <w:pPr>
              <w:jc w:val="both"/>
              <w:rPr>
                <w:bCs/>
                <w:sz w:val="22"/>
                <w:szCs w:val="22"/>
              </w:rPr>
            </w:pPr>
            <w:r w:rsidRPr="00E229A8">
              <w:rPr>
                <w:bCs/>
                <w:sz w:val="22"/>
                <w:szCs w:val="22"/>
              </w:rPr>
              <w:t>32-724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229A8">
              <w:rPr>
                <w:bCs/>
                <w:sz w:val="22"/>
                <w:szCs w:val="22"/>
              </w:rPr>
              <w:t>Lipnica Murowana</w:t>
            </w:r>
          </w:p>
          <w:p w:rsidR="00E229A8" w:rsidRPr="00211A34" w:rsidRDefault="00E229A8" w:rsidP="00ED38A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37AA4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E229A8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229A8">
              <w:rPr>
                <w:sz w:val="22"/>
                <w:szCs w:val="22"/>
              </w:rPr>
              <w:t>Dostawa świeżych wyrobów garmażeryjnych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229A8">
              <w:rPr>
                <w:b/>
                <w:sz w:val="22"/>
                <w:szCs w:val="22"/>
              </w:rPr>
              <w:t>12 412.00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229A8" w:rsidRPr="00D26ED6" w:rsidRDefault="00E229A8" w:rsidP="00ED38A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229A8" w:rsidRDefault="00E229A8" w:rsidP="00ED38A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229A8">
              <w:t>Została złożona jedna ważna oferta. Oferta spełnia warunki postawione przez zamawiającego, a opisane w SWZ i Ogłoszeniu o zamówieniu.</w:t>
            </w:r>
          </w:p>
        </w:tc>
      </w:tr>
      <w:tr w:rsidR="00E229A8" w:rsidTr="00ED38A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229A8" w:rsidRPr="00D26ED6" w:rsidRDefault="00E229A8" w:rsidP="00ED38A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29A8">
              <w:rPr>
                <w:b/>
                <w:sz w:val="22"/>
                <w:szCs w:val="22"/>
              </w:rPr>
              <w:t>FHU WNĘK SPÓŁKA JAWNA</w:t>
            </w:r>
          </w:p>
          <w:p w:rsidR="00E229A8" w:rsidRPr="009F0E5C" w:rsidRDefault="00E229A8" w:rsidP="00ED38A5">
            <w:pPr>
              <w:jc w:val="both"/>
              <w:rPr>
                <w:bCs/>
                <w:sz w:val="22"/>
                <w:szCs w:val="22"/>
              </w:rPr>
            </w:pPr>
            <w:r w:rsidRPr="00E229A8">
              <w:rPr>
                <w:bCs/>
                <w:sz w:val="22"/>
                <w:szCs w:val="22"/>
              </w:rPr>
              <w:t>UL.3 MAJA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229A8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229A8" w:rsidRPr="009F0E5C" w:rsidRDefault="00E229A8" w:rsidP="00ED38A5">
            <w:pPr>
              <w:jc w:val="both"/>
              <w:rPr>
                <w:bCs/>
                <w:sz w:val="22"/>
                <w:szCs w:val="22"/>
              </w:rPr>
            </w:pPr>
            <w:r w:rsidRPr="00E229A8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229A8">
              <w:rPr>
                <w:bCs/>
                <w:sz w:val="22"/>
                <w:szCs w:val="22"/>
              </w:rPr>
              <w:t>Niepołomice</w:t>
            </w:r>
          </w:p>
          <w:p w:rsidR="00E229A8" w:rsidRPr="00211A34" w:rsidRDefault="00E229A8" w:rsidP="00ED38A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37AA4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E229A8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229A8">
              <w:rPr>
                <w:sz w:val="22"/>
                <w:szCs w:val="22"/>
              </w:rPr>
              <w:t>Dostawa owoców i owoców cytrusowych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229A8">
              <w:rPr>
                <w:b/>
                <w:sz w:val="22"/>
                <w:szCs w:val="22"/>
              </w:rPr>
              <w:t>37 620.25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229A8" w:rsidRPr="00D26ED6" w:rsidRDefault="00E229A8" w:rsidP="00ED38A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229A8" w:rsidRDefault="00E229A8" w:rsidP="00ED38A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229A8">
              <w:t>Została złożona jedna oferta. Oferta spełnia warunki postawione przez zamawiającego, a opisane w SWZ i Ogłoszeniu o zamówieniu.</w:t>
            </w:r>
          </w:p>
        </w:tc>
      </w:tr>
      <w:tr w:rsidR="00E229A8" w:rsidTr="00ED38A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229A8" w:rsidRPr="00D26ED6" w:rsidRDefault="00E229A8" w:rsidP="00ED38A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29A8">
              <w:rPr>
                <w:b/>
                <w:sz w:val="22"/>
                <w:szCs w:val="22"/>
              </w:rPr>
              <w:t>FHU WNĘK SPÓŁKA JAWNA</w:t>
            </w:r>
          </w:p>
          <w:p w:rsidR="00E229A8" w:rsidRPr="009F0E5C" w:rsidRDefault="00E229A8" w:rsidP="00ED38A5">
            <w:pPr>
              <w:jc w:val="both"/>
              <w:rPr>
                <w:bCs/>
                <w:sz w:val="22"/>
                <w:szCs w:val="22"/>
              </w:rPr>
            </w:pPr>
            <w:r w:rsidRPr="00E229A8">
              <w:rPr>
                <w:bCs/>
                <w:sz w:val="22"/>
                <w:szCs w:val="22"/>
              </w:rPr>
              <w:t>UL.3 MAJA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229A8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229A8" w:rsidRPr="009F0E5C" w:rsidRDefault="00E229A8" w:rsidP="00ED38A5">
            <w:pPr>
              <w:jc w:val="both"/>
              <w:rPr>
                <w:bCs/>
                <w:sz w:val="22"/>
                <w:szCs w:val="22"/>
              </w:rPr>
            </w:pPr>
            <w:r w:rsidRPr="00E229A8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229A8">
              <w:rPr>
                <w:bCs/>
                <w:sz w:val="22"/>
                <w:szCs w:val="22"/>
              </w:rPr>
              <w:t>Niepołomice</w:t>
            </w:r>
          </w:p>
          <w:p w:rsidR="00E229A8" w:rsidRPr="00211A34" w:rsidRDefault="00E229A8" w:rsidP="00ED38A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37AA4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E229A8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229A8">
              <w:rPr>
                <w:sz w:val="22"/>
                <w:szCs w:val="22"/>
              </w:rPr>
              <w:t>Dostawa warzyw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229A8">
              <w:rPr>
                <w:b/>
                <w:sz w:val="22"/>
                <w:szCs w:val="22"/>
              </w:rPr>
              <w:t>26 248.45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229A8" w:rsidRPr="00D26ED6" w:rsidRDefault="00E229A8" w:rsidP="00ED38A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229A8" w:rsidRDefault="00E229A8" w:rsidP="00ED38A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229A8">
              <w:t>Została złożona jedna oferta. Oferta spełnia warunki postawione przez zamawiającego, a opisane w SWZ i Ogłoszeniu o zamówieniu.</w:t>
            </w:r>
          </w:p>
        </w:tc>
      </w:tr>
      <w:tr w:rsidR="00E229A8" w:rsidTr="00ED38A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229A8" w:rsidRPr="00D26ED6" w:rsidRDefault="00E229A8" w:rsidP="00ED38A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29A8">
              <w:rPr>
                <w:b/>
                <w:sz w:val="22"/>
                <w:szCs w:val="22"/>
              </w:rPr>
              <w:t>FHU WNĘK SPÓŁKA JAWNA</w:t>
            </w:r>
          </w:p>
          <w:p w:rsidR="00E229A8" w:rsidRPr="009F0E5C" w:rsidRDefault="00E229A8" w:rsidP="00ED38A5">
            <w:pPr>
              <w:jc w:val="both"/>
              <w:rPr>
                <w:bCs/>
                <w:sz w:val="22"/>
                <w:szCs w:val="22"/>
              </w:rPr>
            </w:pPr>
            <w:r w:rsidRPr="00E229A8">
              <w:rPr>
                <w:bCs/>
                <w:sz w:val="22"/>
                <w:szCs w:val="22"/>
              </w:rPr>
              <w:t>UL.3 MAJA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229A8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229A8" w:rsidRPr="009F0E5C" w:rsidRDefault="00E229A8" w:rsidP="00ED38A5">
            <w:pPr>
              <w:jc w:val="both"/>
              <w:rPr>
                <w:bCs/>
                <w:sz w:val="22"/>
                <w:szCs w:val="22"/>
              </w:rPr>
            </w:pPr>
            <w:r w:rsidRPr="00E229A8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229A8">
              <w:rPr>
                <w:bCs/>
                <w:sz w:val="22"/>
                <w:szCs w:val="22"/>
              </w:rPr>
              <w:t>Niepołomice</w:t>
            </w:r>
          </w:p>
          <w:p w:rsidR="00E229A8" w:rsidRPr="00211A34" w:rsidRDefault="00E229A8" w:rsidP="00ED38A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37AA4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E229A8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229A8">
              <w:rPr>
                <w:sz w:val="22"/>
                <w:szCs w:val="22"/>
              </w:rPr>
              <w:t>Dostawa jajek kurzych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229A8">
              <w:rPr>
                <w:b/>
                <w:sz w:val="22"/>
                <w:szCs w:val="22"/>
              </w:rPr>
              <w:t>6 109.74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229A8" w:rsidRPr="00D26ED6" w:rsidRDefault="00E229A8" w:rsidP="00ED38A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229A8" w:rsidRDefault="00E229A8" w:rsidP="00ED38A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229A8">
              <w:t>Została złożona jedna oferta. Oferta spełnia warunki postawione przez zamawiającego, a opisane w SWZ i Ogłoszeniu o zamówieniu.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lastRenderedPageBreak/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229A8" w:rsidRPr="00834EF4" w:rsidTr="00ED38A5">
        <w:tc>
          <w:tcPr>
            <w:tcW w:w="2169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229A8">
              <w:rPr>
                <w:sz w:val="20"/>
                <w:szCs w:val="20"/>
              </w:rPr>
              <w:t>Dostawa pieczywa i wyrobów piekarniczych</w:t>
            </w:r>
          </w:p>
        </w:tc>
        <w:tc>
          <w:tcPr>
            <w:tcW w:w="2793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229A8">
              <w:rPr>
                <w:b/>
                <w:bCs/>
                <w:sz w:val="20"/>
                <w:szCs w:val="20"/>
              </w:rPr>
              <w:t>FHU WNĘK SPÓŁKA JAWNA</w:t>
            </w:r>
          </w:p>
          <w:p w:rsidR="00E229A8" w:rsidRPr="00211A34" w:rsidRDefault="00E229A8" w:rsidP="00ED38A5">
            <w:pPr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UL.3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13</w:t>
            </w:r>
          </w:p>
          <w:p w:rsidR="00E229A8" w:rsidRPr="00211A34" w:rsidRDefault="00E229A8" w:rsidP="00ED38A5">
            <w:pPr>
              <w:spacing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E229A8" w:rsidRPr="00E229A8" w:rsidRDefault="00E229A8" w:rsidP="00ED38A5">
            <w:pPr>
              <w:spacing w:before="40" w:after="40"/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1 - Cena - 60.00</w:t>
            </w:r>
          </w:p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229A8" w:rsidRPr="00211A34" w:rsidRDefault="00E229A8" w:rsidP="00ED38A5">
            <w:pPr>
              <w:jc w:val="center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 xml:space="preserve">  100,00</w:t>
            </w:r>
          </w:p>
        </w:tc>
      </w:tr>
      <w:tr w:rsidR="00137AA4" w:rsidRPr="00834EF4" w:rsidTr="00ED38A5">
        <w:tc>
          <w:tcPr>
            <w:tcW w:w="2169" w:type="dxa"/>
            <w:shd w:val="clear" w:color="auto" w:fill="auto"/>
          </w:tcPr>
          <w:p w:rsidR="00137AA4" w:rsidRPr="00E229A8" w:rsidRDefault="00137AA4" w:rsidP="00137AA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r w:rsidRPr="00137AA4">
              <w:rPr>
                <w:sz w:val="20"/>
                <w:szCs w:val="20"/>
              </w:rPr>
              <w:t>Dostawa artykułów sypkich, tłuszczów i dżemów</w:t>
            </w:r>
            <w:r w:rsidRPr="00137AA4">
              <w:rPr>
                <w:sz w:val="20"/>
                <w:szCs w:val="20"/>
              </w:rPr>
              <w:tab/>
            </w:r>
          </w:p>
          <w:p w:rsidR="00137AA4" w:rsidRPr="00E229A8" w:rsidRDefault="00137AA4" w:rsidP="00137AA4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137AA4" w:rsidRPr="00211A34" w:rsidRDefault="00137AA4" w:rsidP="00137AA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229A8">
              <w:rPr>
                <w:b/>
                <w:bCs/>
                <w:sz w:val="20"/>
                <w:szCs w:val="20"/>
              </w:rPr>
              <w:t>FHU WNĘK SPÓŁKA JAWNA</w:t>
            </w:r>
          </w:p>
          <w:p w:rsidR="00137AA4" w:rsidRPr="00211A34" w:rsidRDefault="00137AA4" w:rsidP="00137AA4">
            <w:pPr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UL.3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13</w:t>
            </w:r>
          </w:p>
          <w:p w:rsidR="00137AA4" w:rsidRPr="00E229A8" w:rsidRDefault="00137AA4" w:rsidP="00137AA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137AA4" w:rsidRPr="00E229A8" w:rsidRDefault="00137AA4" w:rsidP="00137AA4">
            <w:pPr>
              <w:spacing w:before="40" w:after="40"/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1 - Cena - 0.00</w:t>
            </w:r>
          </w:p>
          <w:p w:rsidR="00137AA4" w:rsidRPr="00E229A8" w:rsidRDefault="00137AA4" w:rsidP="00137AA4">
            <w:pPr>
              <w:spacing w:before="40" w:after="40"/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2 - Czas rozpatrzenia reklamacji 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37AA4" w:rsidRPr="00E229A8" w:rsidRDefault="00137AA4" w:rsidP="00ED38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229A8" w:rsidRPr="00834EF4" w:rsidTr="00ED38A5">
        <w:tc>
          <w:tcPr>
            <w:tcW w:w="2169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229A8">
              <w:rPr>
                <w:sz w:val="20"/>
                <w:szCs w:val="20"/>
              </w:rPr>
              <w:t>Dostawa produktów wędliniarskich</w:t>
            </w:r>
          </w:p>
        </w:tc>
        <w:tc>
          <w:tcPr>
            <w:tcW w:w="2793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229A8">
              <w:rPr>
                <w:b/>
                <w:bCs/>
                <w:sz w:val="20"/>
                <w:szCs w:val="20"/>
              </w:rPr>
              <w:t>FHU WNĘK SPÓŁKA JAWNA</w:t>
            </w:r>
          </w:p>
          <w:p w:rsidR="00E229A8" w:rsidRPr="00211A34" w:rsidRDefault="00E229A8" w:rsidP="00ED38A5">
            <w:pPr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UL.3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13</w:t>
            </w:r>
          </w:p>
          <w:p w:rsidR="00E229A8" w:rsidRPr="00211A34" w:rsidRDefault="00E229A8" w:rsidP="00ED38A5">
            <w:pPr>
              <w:spacing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E229A8" w:rsidRPr="00E229A8" w:rsidRDefault="00E229A8" w:rsidP="00ED38A5">
            <w:pPr>
              <w:spacing w:before="40" w:after="40"/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1 - Cena - 60.00</w:t>
            </w:r>
          </w:p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229A8" w:rsidRPr="00211A34" w:rsidRDefault="00E229A8" w:rsidP="00ED38A5">
            <w:pPr>
              <w:jc w:val="center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 xml:space="preserve">  100,00</w:t>
            </w:r>
          </w:p>
        </w:tc>
      </w:tr>
      <w:tr w:rsidR="00E229A8" w:rsidRPr="00834EF4" w:rsidTr="00ED38A5">
        <w:tc>
          <w:tcPr>
            <w:tcW w:w="2169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229A8">
              <w:rPr>
                <w:sz w:val="20"/>
                <w:szCs w:val="20"/>
              </w:rPr>
              <w:t>Dostawa mrożonek owocowych i warzywnych i mrożonych ryb</w:t>
            </w:r>
          </w:p>
        </w:tc>
        <w:tc>
          <w:tcPr>
            <w:tcW w:w="2793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229A8">
              <w:rPr>
                <w:b/>
                <w:bCs/>
                <w:sz w:val="20"/>
                <w:szCs w:val="20"/>
              </w:rPr>
              <w:t>Firma Handlowo - Usługowa "Gallod-Hurt" Bronisław Kłósek</w:t>
            </w:r>
          </w:p>
          <w:p w:rsidR="00E229A8" w:rsidRPr="00211A34" w:rsidRDefault="00E229A8" w:rsidP="00ED38A5">
            <w:pPr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LESZCZYNA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159</w:t>
            </w:r>
          </w:p>
          <w:p w:rsidR="00E229A8" w:rsidRPr="00211A34" w:rsidRDefault="00E229A8" w:rsidP="00ED38A5">
            <w:pPr>
              <w:spacing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32-733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TRZCIANA</w:t>
            </w:r>
          </w:p>
        </w:tc>
        <w:tc>
          <w:tcPr>
            <w:tcW w:w="2976" w:type="dxa"/>
            <w:shd w:val="clear" w:color="auto" w:fill="auto"/>
          </w:tcPr>
          <w:p w:rsidR="00E229A8" w:rsidRPr="00E229A8" w:rsidRDefault="00E229A8" w:rsidP="00ED38A5">
            <w:pPr>
              <w:spacing w:before="40" w:after="40"/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1 - Cena - 60.00</w:t>
            </w:r>
          </w:p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229A8" w:rsidRPr="00211A34" w:rsidRDefault="00E229A8" w:rsidP="00ED38A5">
            <w:pPr>
              <w:jc w:val="center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 xml:space="preserve">  100,00</w:t>
            </w:r>
          </w:p>
        </w:tc>
      </w:tr>
      <w:tr w:rsidR="00E229A8" w:rsidRPr="00834EF4" w:rsidTr="00ED38A5">
        <w:tc>
          <w:tcPr>
            <w:tcW w:w="2169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229A8">
              <w:rPr>
                <w:sz w:val="20"/>
                <w:szCs w:val="20"/>
              </w:rPr>
              <w:t>Dostawa mrożonek owocowych i warzywnych i mrożonych ryb</w:t>
            </w:r>
          </w:p>
        </w:tc>
        <w:tc>
          <w:tcPr>
            <w:tcW w:w="2793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229A8">
              <w:rPr>
                <w:b/>
                <w:bCs/>
                <w:sz w:val="20"/>
                <w:szCs w:val="20"/>
              </w:rPr>
              <w:t>FHU WNĘK SPÓŁKA JAWNA</w:t>
            </w:r>
          </w:p>
          <w:p w:rsidR="00E229A8" w:rsidRPr="00211A34" w:rsidRDefault="00E229A8" w:rsidP="00ED38A5">
            <w:pPr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UL.3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13</w:t>
            </w:r>
          </w:p>
          <w:p w:rsidR="00E229A8" w:rsidRPr="00211A34" w:rsidRDefault="00E229A8" w:rsidP="00ED38A5">
            <w:pPr>
              <w:spacing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E229A8" w:rsidRPr="00E229A8" w:rsidRDefault="00E229A8" w:rsidP="00ED38A5">
            <w:pPr>
              <w:spacing w:before="40" w:after="40"/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1 - Cena - 27.55</w:t>
            </w:r>
          </w:p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229A8" w:rsidRPr="00211A34" w:rsidRDefault="00E229A8" w:rsidP="00ED38A5">
            <w:pPr>
              <w:jc w:val="center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 xml:space="preserve">  67,55</w:t>
            </w:r>
          </w:p>
        </w:tc>
      </w:tr>
      <w:tr w:rsidR="00E229A8" w:rsidRPr="00834EF4" w:rsidTr="00ED38A5">
        <w:tc>
          <w:tcPr>
            <w:tcW w:w="2169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229A8">
              <w:rPr>
                <w:sz w:val="20"/>
                <w:szCs w:val="20"/>
              </w:rPr>
              <w:t>Dostawa nabiału i przetworów mleczarskich</w:t>
            </w:r>
          </w:p>
        </w:tc>
        <w:tc>
          <w:tcPr>
            <w:tcW w:w="2793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229A8">
              <w:rPr>
                <w:b/>
                <w:bCs/>
                <w:sz w:val="20"/>
                <w:szCs w:val="20"/>
              </w:rPr>
              <w:t>FHU WNĘK SPÓŁKA JAWNA</w:t>
            </w:r>
          </w:p>
          <w:p w:rsidR="00E229A8" w:rsidRPr="00211A34" w:rsidRDefault="00E229A8" w:rsidP="00ED38A5">
            <w:pPr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UL.3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13</w:t>
            </w:r>
          </w:p>
          <w:p w:rsidR="00E229A8" w:rsidRPr="00211A34" w:rsidRDefault="00E229A8" w:rsidP="00ED38A5">
            <w:pPr>
              <w:spacing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E229A8" w:rsidRPr="00E229A8" w:rsidRDefault="00E229A8" w:rsidP="00ED38A5">
            <w:pPr>
              <w:spacing w:before="40" w:after="40"/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1 - Cena - 60.00</w:t>
            </w:r>
          </w:p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229A8" w:rsidRPr="00211A34" w:rsidRDefault="00E229A8" w:rsidP="00ED38A5">
            <w:pPr>
              <w:jc w:val="center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 xml:space="preserve">  100,00</w:t>
            </w:r>
          </w:p>
        </w:tc>
      </w:tr>
      <w:tr w:rsidR="00E229A8" w:rsidRPr="00834EF4" w:rsidTr="00ED38A5">
        <w:tc>
          <w:tcPr>
            <w:tcW w:w="2169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229A8">
              <w:rPr>
                <w:sz w:val="20"/>
                <w:szCs w:val="20"/>
              </w:rPr>
              <w:t>Dostawa mięsa</w:t>
            </w:r>
          </w:p>
        </w:tc>
        <w:tc>
          <w:tcPr>
            <w:tcW w:w="2793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229A8">
              <w:rPr>
                <w:b/>
                <w:bCs/>
                <w:sz w:val="20"/>
                <w:szCs w:val="20"/>
              </w:rPr>
              <w:t>FHU WNĘK SPÓŁKA JAWNA</w:t>
            </w:r>
          </w:p>
          <w:p w:rsidR="00E229A8" w:rsidRPr="00211A34" w:rsidRDefault="00E229A8" w:rsidP="00ED38A5">
            <w:pPr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UL.3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13</w:t>
            </w:r>
          </w:p>
          <w:p w:rsidR="00E229A8" w:rsidRPr="00211A34" w:rsidRDefault="00E229A8" w:rsidP="00ED38A5">
            <w:pPr>
              <w:spacing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E229A8" w:rsidRPr="00E229A8" w:rsidRDefault="00E229A8" w:rsidP="00ED38A5">
            <w:pPr>
              <w:spacing w:before="40" w:after="40"/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1 - Cena - 60.00</w:t>
            </w:r>
          </w:p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229A8" w:rsidRPr="00211A34" w:rsidRDefault="00E229A8" w:rsidP="00ED38A5">
            <w:pPr>
              <w:jc w:val="center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 xml:space="preserve">  100,00</w:t>
            </w:r>
          </w:p>
        </w:tc>
      </w:tr>
      <w:tr w:rsidR="00E229A8" w:rsidRPr="00834EF4" w:rsidTr="00ED38A5">
        <w:tc>
          <w:tcPr>
            <w:tcW w:w="2169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229A8">
              <w:rPr>
                <w:sz w:val="20"/>
                <w:szCs w:val="20"/>
              </w:rPr>
              <w:t>Dostawa świeżych wyrobów garmażeryjnych</w:t>
            </w:r>
          </w:p>
        </w:tc>
        <w:tc>
          <w:tcPr>
            <w:tcW w:w="2793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229A8">
              <w:rPr>
                <w:b/>
                <w:bCs/>
                <w:sz w:val="20"/>
                <w:szCs w:val="20"/>
              </w:rPr>
              <w:t>F.P.H.U "BYSTROWSCY" Marek Bystrowski</w:t>
            </w:r>
          </w:p>
          <w:p w:rsidR="00E229A8" w:rsidRPr="00211A34" w:rsidRDefault="00E229A8" w:rsidP="00ED38A5">
            <w:pPr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Lipnica Murowana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280</w:t>
            </w:r>
          </w:p>
          <w:p w:rsidR="00E229A8" w:rsidRPr="00211A34" w:rsidRDefault="00E229A8" w:rsidP="00ED38A5">
            <w:pPr>
              <w:spacing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32-724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Lipnica Murowana</w:t>
            </w:r>
          </w:p>
        </w:tc>
        <w:tc>
          <w:tcPr>
            <w:tcW w:w="2976" w:type="dxa"/>
            <w:shd w:val="clear" w:color="auto" w:fill="auto"/>
          </w:tcPr>
          <w:p w:rsidR="00E229A8" w:rsidRPr="00E229A8" w:rsidRDefault="00E229A8" w:rsidP="00ED38A5">
            <w:pPr>
              <w:spacing w:before="40" w:after="40"/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1 - Cena - 60.00</w:t>
            </w:r>
          </w:p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229A8" w:rsidRPr="00211A34" w:rsidRDefault="00E229A8" w:rsidP="00ED38A5">
            <w:pPr>
              <w:jc w:val="center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 xml:space="preserve">  100,00</w:t>
            </w:r>
          </w:p>
        </w:tc>
      </w:tr>
      <w:tr w:rsidR="00E229A8" w:rsidRPr="00834EF4" w:rsidTr="00ED38A5">
        <w:tc>
          <w:tcPr>
            <w:tcW w:w="2169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229A8">
              <w:rPr>
                <w:sz w:val="20"/>
                <w:szCs w:val="20"/>
              </w:rPr>
              <w:t>Dostawa świeżych wyrobów garmażeryjnych</w:t>
            </w:r>
          </w:p>
        </w:tc>
        <w:tc>
          <w:tcPr>
            <w:tcW w:w="2793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229A8">
              <w:rPr>
                <w:b/>
                <w:bCs/>
                <w:sz w:val="20"/>
                <w:szCs w:val="20"/>
              </w:rPr>
              <w:t>FHU WNĘK SPÓŁKA JAWNA</w:t>
            </w:r>
          </w:p>
          <w:p w:rsidR="00E229A8" w:rsidRPr="00211A34" w:rsidRDefault="00E229A8" w:rsidP="00ED38A5">
            <w:pPr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UL.3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13</w:t>
            </w:r>
          </w:p>
          <w:p w:rsidR="00E229A8" w:rsidRPr="00211A34" w:rsidRDefault="00E229A8" w:rsidP="00ED38A5">
            <w:pPr>
              <w:spacing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E229A8" w:rsidRPr="00E229A8" w:rsidRDefault="00E229A8" w:rsidP="00ED38A5">
            <w:pPr>
              <w:spacing w:before="40" w:after="40"/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1 - Cena - 0.00</w:t>
            </w:r>
          </w:p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2 - Czas rozpatrzenia reklamacji 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229A8" w:rsidRPr="00211A34" w:rsidRDefault="00E229A8" w:rsidP="00ED38A5">
            <w:pPr>
              <w:jc w:val="center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 xml:space="preserve">  0,00</w:t>
            </w:r>
          </w:p>
        </w:tc>
      </w:tr>
      <w:tr w:rsidR="00E229A8" w:rsidRPr="00834EF4" w:rsidTr="00ED38A5">
        <w:tc>
          <w:tcPr>
            <w:tcW w:w="2169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229A8">
              <w:rPr>
                <w:sz w:val="20"/>
                <w:szCs w:val="20"/>
              </w:rPr>
              <w:t>Dostawa owoców i owoców cytrusowych</w:t>
            </w:r>
          </w:p>
        </w:tc>
        <w:tc>
          <w:tcPr>
            <w:tcW w:w="2793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229A8">
              <w:rPr>
                <w:b/>
                <w:bCs/>
                <w:sz w:val="20"/>
                <w:szCs w:val="20"/>
              </w:rPr>
              <w:t>FHU WNĘK SPÓŁKA JAWNA</w:t>
            </w:r>
          </w:p>
          <w:p w:rsidR="00E229A8" w:rsidRPr="00211A34" w:rsidRDefault="00E229A8" w:rsidP="00ED38A5">
            <w:pPr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UL.3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13</w:t>
            </w:r>
          </w:p>
          <w:p w:rsidR="00E229A8" w:rsidRPr="00211A34" w:rsidRDefault="00E229A8" w:rsidP="00ED38A5">
            <w:pPr>
              <w:spacing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E229A8" w:rsidRPr="00E229A8" w:rsidRDefault="00E229A8" w:rsidP="00ED38A5">
            <w:pPr>
              <w:spacing w:before="40" w:after="40"/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1 - Cena - 60.00</w:t>
            </w:r>
          </w:p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229A8" w:rsidRPr="00211A34" w:rsidRDefault="00E229A8" w:rsidP="00ED38A5">
            <w:pPr>
              <w:jc w:val="center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 xml:space="preserve">  100,00</w:t>
            </w:r>
          </w:p>
        </w:tc>
      </w:tr>
      <w:tr w:rsidR="00E229A8" w:rsidRPr="00834EF4" w:rsidTr="00ED38A5">
        <w:tc>
          <w:tcPr>
            <w:tcW w:w="2169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229A8">
              <w:rPr>
                <w:sz w:val="20"/>
                <w:szCs w:val="20"/>
              </w:rPr>
              <w:t>Dostawa warzyw</w:t>
            </w:r>
          </w:p>
        </w:tc>
        <w:tc>
          <w:tcPr>
            <w:tcW w:w="2793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229A8">
              <w:rPr>
                <w:b/>
                <w:bCs/>
                <w:sz w:val="20"/>
                <w:szCs w:val="20"/>
              </w:rPr>
              <w:t>FHU WNĘK SPÓŁKA JAWNA</w:t>
            </w:r>
          </w:p>
          <w:p w:rsidR="00E229A8" w:rsidRPr="00211A34" w:rsidRDefault="00E229A8" w:rsidP="00ED38A5">
            <w:pPr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UL.3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13</w:t>
            </w:r>
          </w:p>
          <w:p w:rsidR="00E229A8" w:rsidRPr="00211A34" w:rsidRDefault="00E229A8" w:rsidP="00ED38A5">
            <w:pPr>
              <w:spacing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E229A8" w:rsidRPr="00E229A8" w:rsidRDefault="00E229A8" w:rsidP="00ED38A5">
            <w:pPr>
              <w:spacing w:before="40" w:after="40"/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1 - Cena - 60.00</w:t>
            </w:r>
          </w:p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229A8" w:rsidRPr="00211A34" w:rsidRDefault="00E229A8" w:rsidP="00ED38A5">
            <w:pPr>
              <w:jc w:val="center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 xml:space="preserve">  100,00</w:t>
            </w:r>
          </w:p>
        </w:tc>
      </w:tr>
      <w:tr w:rsidR="00E229A8" w:rsidRPr="00834EF4" w:rsidTr="00ED38A5">
        <w:tc>
          <w:tcPr>
            <w:tcW w:w="2169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229A8">
              <w:rPr>
                <w:sz w:val="20"/>
                <w:szCs w:val="20"/>
              </w:rPr>
              <w:t>Dostawa jajek kurzych</w:t>
            </w:r>
          </w:p>
        </w:tc>
        <w:tc>
          <w:tcPr>
            <w:tcW w:w="2793" w:type="dxa"/>
            <w:shd w:val="clear" w:color="auto" w:fill="auto"/>
          </w:tcPr>
          <w:p w:rsidR="00E229A8" w:rsidRPr="00211A34" w:rsidRDefault="00E229A8" w:rsidP="00ED38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229A8">
              <w:rPr>
                <w:b/>
                <w:bCs/>
                <w:sz w:val="20"/>
                <w:szCs w:val="20"/>
              </w:rPr>
              <w:t>FHU WNĘK SPÓŁKA JAWNA</w:t>
            </w:r>
          </w:p>
          <w:p w:rsidR="00E229A8" w:rsidRPr="00211A34" w:rsidRDefault="00E229A8" w:rsidP="00ED38A5">
            <w:pPr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UL.3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13</w:t>
            </w:r>
          </w:p>
          <w:p w:rsidR="00E229A8" w:rsidRPr="00211A34" w:rsidRDefault="00E229A8" w:rsidP="00ED38A5">
            <w:pPr>
              <w:spacing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29A8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E229A8" w:rsidRPr="00E229A8" w:rsidRDefault="00E229A8" w:rsidP="00ED38A5">
            <w:pPr>
              <w:spacing w:before="40" w:after="40"/>
              <w:rPr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1 - Cena - 60.00</w:t>
            </w:r>
          </w:p>
          <w:p w:rsidR="00E229A8" w:rsidRPr="00211A34" w:rsidRDefault="00E229A8" w:rsidP="00ED38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229A8" w:rsidRPr="00211A34" w:rsidRDefault="00E229A8" w:rsidP="00ED38A5">
            <w:pPr>
              <w:jc w:val="center"/>
              <w:rPr>
                <w:color w:val="000000"/>
                <w:sz w:val="20"/>
                <w:szCs w:val="20"/>
              </w:rPr>
            </w:pPr>
            <w:r w:rsidRPr="00E229A8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B93" w:rsidRDefault="009C1B93">
      <w:r>
        <w:separator/>
      </w:r>
    </w:p>
  </w:endnote>
  <w:endnote w:type="continuationSeparator" w:id="0">
    <w:p w:rsidR="009C1B93" w:rsidRDefault="009C1B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B93" w:rsidRDefault="009C1B93">
      <w:r>
        <w:separator/>
      </w:r>
    </w:p>
  </w:footnote>
  <w:footnote w:type="continuationSeparator" w:id="0">
    <w:p w:rsidR="009C1B93" w:rsidRDefault="009C1B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29A8"/>
    <w:rsid w:val="00022322"/>
    <w:rsid w:val="00042497"/>
    <w:rsid w:val="000C1E6F"/>
    <w:rsid w:val="000E4E56"/>
    <w:rsid w:val="00137AA4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C1B93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229A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843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2021-03-24T14:40:00Z</cp:lastPrinted>
  <dcterms:created xsi:type="dcterms:W3CDTF">2021-03-24T14:40:00Z</dcterms:created>
  <dcterms:modified xsi:type="dcterms:W3CDTF">2021-03-24T14:40:00Z</dcterms:modified>
</cp:coreProperties>
</file>