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429F7FF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FB485A" w:rsidRPr="00FB485A">
        <w:rPr>
          <w:b/>
          <w:bCs/>
          <w:sz w:val="20"/>
          <w:szCs w:val="20"/>
        </w:rPr>
        <w:t>usługa zorganizowania i przeprowadzenia certyfikowanego szkolenia zawodowego - projektowania urządzeń zgodnie z dyrektywami UE w zakresie kompatybilności elektromagnetycznej - badania EMC, projekt EMC - podnoszącego kompetencje zawodowe studentów wydziału IET w ramach projektu POWR.03.05.00-00-Z307/17-00– KC-zp.272-48/21</w:t>
      </w:r>
      <w:r w:rsidR="00FB485A">
        <w:rPr>
          <w:b/>
          <w:bCs/>
          <w:sz w:val="20"/>
          <w:szCs w:val="20"/>
        </w:rPr>
        <w:t xml:space="preserve">,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1949B660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5E39B4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DC6FB8">
        <w:rPr>
          <w:b/>
          <w:sz w:val="20"/>
          <w:szCs w:val="20"/>
        </w:rPr>
        <w:t xml:space="preserve">szkolenie </w:t>
      </w:r>
      <w:r w:rsidR="00FB485A">
        <w:rPr>
          <w:b/>
          <w:sz w:val="20"/>
          <w:szCs w:val="20"/>
        </w:rPr>
        <w:t xml:space="preserve">i egzamin  </w:t>
      </w:r>
      <w:r w:rsidR="00DC6FB8">
        <w:rPr>
          <w:b/>
          <w:sz w:val="20"/>
          <w:szCs w:val="20"/>
        </w:rPr>
        <w:t xml:space="preserve">dla </w:t>
      </w:r>
      <w:r w:rsidR="00FB485A">
        <w:rPr>
          <w:b/>
          <w:sz w:val="20"/>
          <w:szCs w:val="20"/>
        </w:rPr>
        <w:t>75</w:t>
      </w:r>
      <w:r w:rsidR="00DC6FB8"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 w:rsidR="00DC6FB8">
        <w:rPr>
          <w:b/>
          <w:sz w:val="20"/>
          <w:szCs w:val="20"/>
        </w:rPr>
        <w:t>..</w:t>
      </w:r>
      <w:r>
        <w:rPr>
          <w:b/>
          <w:sz w:val="20"/>
          <w:szCs w:val="20"/>
        </w:rPr>
        <w:t xml:space="preserve"> </w:t>
      </w:r>
      <w:r w:rsidR="00486653" w:rsidRPr="00C81224">
        <w:rPr>
          <w:b/>
          <w:sz w:val="20"/>
          <w:szCs w:val="20"/>
        </w:rPr>
        <w:t>PLN</w:t>
      </w:r>
    </w:p>
    <w:p w14:paraId="6CE04453" w14:textId="4DE53270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 w:rsidR="005E39B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85C64BF" w14:textId="77777777" w:rsidR="005E39B4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0406D74D" w14:textId="7B91CC9F" w:rsidR="005E39B4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</w:t>
      </w:r>
      <w:r>
        <w:rPr>
          <w:b/>
          <w:sz w:val="20"/>
          <w:szCs w:val="20"/>
        </w:rPr>
        <w:t xml:space="preserve">i egzamin </w:t>
      </w:r>
      <w:r w:rsidRPr="00DC6FB8">
        <w:rPr>
          <w:b/>
          <w:sz w:val="20"/>
          <w:szCs w:val="20"/>
        </w:rPr>
        <w:t>dla 1 osoby: ………………… PLN</w:t>
      </w:r>
    </w:p>
    <w:p w14:paraId="59C5EE09" w14:textId="77777777" w:rsidR="005E39B4" w:rsidRDefault="005E39B4" w:rsidP="005E39B4">
      <w:pPr>
        <w:widowControl w:val="0"/>
        <w:jc w:val="both"/>
        <w:rPr>
          <w:i/>
          <w:sz w:val="20"/>
          <w:szCs w:val="20"/>
        </w:rPr>
      </w:pPr>
    </w:p>
    <w:p w14:paraId="22D4D114" w14:textId="0C5CA8D7" w:rsidR="005E39B4" w:rsidRPr="00FA3D26" w:rsidRDefault="005E39B4" w:rsidP="005E39B4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4121A0" w14:textId="3365FEC3" w:rsidR="00DC6FB8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FB485A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……………………………………………………..</w:t>
      </w:r>
    </w:p>
    <w:p w14:paraId="14D0D6F1" w14:textId="77777777" w:rsidR="00DC6FB8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3D12D226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FB485A" w:rsidRPr="00FB485A">
        <w:rPr>
          <w:b/>
          <w:sz w:val="20"/>
          <w:szCs w:val="20"/>
        </w:rPr>
        <w:t>od daty podpisania umowy do 31.07.2022 r.</w:t>
      </w:r>
    </w:p>
    <w:p w14:paraId="386A3FE5" w14:textId="6498D128" w:rsidR="00486653" w:rsidRPr="00DC6FB8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DC6FB8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Doświadczenie trenera wyznaczonego do realizacji zamówienia </w:t>
      </w:r>
      <w:r w:rsidR="006846B1" w:rsidRPr="00DC6FB8">
        <w:rPr>
          <w:bCs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DC6FB8">
        <w:rPr>
          <w:bCs/>
          <w:i/>
          <w:iCs/>
          <w:sz w:val="20"/>
          <w:szCs w:val="20"/>
          <w:u w:val="single"/>
        </w:rPr>
        <w:t>.</w:t>
      </w:r>
    </w:p>
    <w:p w14:paraId="09C40493" w14:textId="2B76B4AB" w:rsidR="00DC6FB8" w:rsidRPr="00DC6FB8" w:rsidRDefault="00DC6FB8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C3839">
        <w:rPr>
          <w:b/>
          <w:sz w:val="20"/>
          <w:szCs w:val="20"/>
        </w:rPr>
        <w:t>Trener wyznaczony do realizacji zamówienia</w:t>
      </w:r>
      <w:r w:rsidR="00CD58FD" w:rsidRPr="008C3839">
        <w:rPr>
          <w:b/>
          <w:sz w:val="20"/>
          <w:szCs w:val="20"/>
        </w:rPr>
        <w:t xml:space="preserve"> - </w:t>
      </w:r>
      <w:r w:rsidRPr="008C3839">
        <w:rPr>
          <w:b/>
          <w:sz w:val="20"/>
          <w:szCs w:val="20"/>
        </w:rPr>
        <w:t>Pan/Pani*</w:t>
      </w:r>
      <w:r w:rsidR="00FA3D26" w:rsidRPr="008C3839">
        <w:rPr>
          <w:b/>
          <w:sz w:val="20"/>
          <w:szCs w:val="20"/>
        </w:rPr>
        <w:t>*</w:t>
      </w:r>
      <w:r w:rsidRPr="008C3839">
        <w:rPr>
          <w:b/>
          <w:sz w:val="20"/>
          <w:szCs w:val="20"/>
        </w:rPr>
        <w:t xml:space="preserve"> ……………………………………..</w:t>
      </w:r>
      <w:r w:rsidR="00FA3D26" w:rsidRPr="008C3839">
        <w:rPr>
          <w:b/>
          <w:sz w:val="20"/>
          <w:szCs w:val="20"/>
        </w:rPr>
        <w:t xml:space="preserve"> </w:t>
      </w:r>
      <w:r w:rsidR="008C3839" w:rsidRPr="008C3839">
        <w:rPr>
          <w:b/>
          <w:sz w:val="20"/>
          <w:szCs w:val="20"/>
        </w:rPr>
        <w:t>posiada ………(</w:t>
      </w:r>
      <w:r w:rsidR="008C3839" w:rsidRPr="008C3839">
        <w:rPr>
          <w:i/>
          <w:sz w:val="20"/>
          <w:szCs w:val="20"/>
        </w:rPr>
        <w:t>wpisać ilość</w:t>
      </w:r>
      <w:r w:rsidR="008C3839" w:rsidRPr="008C3839">
        <w:rPr>
          <w:b/>
          <w:sz w:val="20"/>
          <w:szCs w:val="20"/>
        </w:rPr>
        <w:t xml:space="preserve">)   lat doświadczenia w pracy w branży związanej z energetyką </w:t>
      </w:r>
      <w:r w:rsidR="008C3839">
        <w:rPr>
          <w:b/>
          <w:sz w:val="20"/>
          <w:szCs w:val="20"/>
        </w:rPr>
        <w:t xml:space="preserve">oraz przeprowadził/a ……….. </w:t>
      </w:r>
      <w:r w:rsidR="008C3839" w:rsidRPr="008C3839">
        <w:rPr>
          <w:bCs/>
          <w:i/>
          <w:iCs/>
          <w:sz w:val="20"/>
          <w:szCs w:val="20"/>
        </w:rPr>
        <w:t>(wpisać ilość)</w:t>
      </w:r>
      <w:r w:rsidR="008C3839">
        <w:rPr>
          <w:b/>
          <w:sz w:val="20"/>
          <w:szCs w:val="20"/>
        </w:rPr>
        <w:t xml:space="preserve"> </w:t>
      </w:r>
      <w:r w:rsidR="008C3839" w:rsidRPr="008C3839">
        <w:rPr>
          <w:b/>
          <w:sz w:val="20"/>
          <w:szCs w:val="20"/>
        </w:rPr>
        <w:t>szkoleń z zakresu kompatybilności elektromagnetycznej</w:t>
      </w:r>
      <w:r w:rsidR="008C3839">
        <w:rPr>
          <w:b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7B549E2" w14:textId="77777777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63FFF7E8" w14:textId="77777777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54B839D4" w14:textId="77777777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90DDE79" w14:textId="6DD6639C" w:rsidR="008D2AB8" w:rsidRPr="00C81224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Default="008D2AB8" w:rsidP="008D2AB8">
      <w:pPr>
        <w:jc w:val="right"/>
        <w:rPr>
          <w:sz w:val="22"/>
          <w:szCs w:val="22"/>
        </w:rPr>
      </w:pPr>
    </w:p>
    <w:p w14:paraId="19DE66C3" w14:textId="6E73B4DD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5E39B4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636E53">
        <w:rPr>
          <w:b/>
          <w:bCs/>
          <w:sz w:val="22"/>
          <w:szCs w:val="22"/>
        </w:rPr>
        <w:t>Oświadczam/y, że warunek określony w pkt. 8.2 ppkt 4 SWZ spełniamy osobiście/ powołujemy się na zasoby podmiotu trzeciego w następującym zakresie**</w:t>
      </w:r>
      <w:r>
        <w:rPr>
          <w:b/>
          <w:bCs/>
          <w:sz w:val="22"/>
          <w:szCs w:val="22"/>
        </w:rPr>
        <w:t>*</w:t>
      </w:r>
      <w:r w:rsidRPr="00636E53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890F9C1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2CCA413F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BB19E" w14:textId="77777777" w:rsidR="007326AB" w:rsidRDefault="007326AB">
      <w:r>
        <w:separator/>
      </w:r>
    </w:p>
  </w:endnote>
  <w:endnote w:type="continuationSeparator" w:id="0">
    <w:p w14:paraId="2D51FBE7" w14:textId="77777777" w:rsidR="007326AB" w:rsidRDefault="0073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C609F" w14:textId="77777777" w:rsidR="007326AB" w:rsidRDefault="007326AB">
      <w:r>
        <w:separator/>
      </w:r>
    </w:p>
  </w:footnote>
  <w:footnote w:type="continuationSeparator" w:id="0">
    <w:p w14:paraId="3925C78B" w14:textId="77777777" w:rsidR="007326AB" w:rsidRDefault="00732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3137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6F2EF3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3839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AC22AD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CD58FD"/>
    <w:rsid w:val="00D24208"/>
    <w:rsid w:val="00D572B5"/>
    <w:rsid w:val="00D60C38"/>
    <w:rsid w:val="00D66893"/>
    <w:rsid w:val="00D90ACB"/>
    <w:rsid w:val="00DC1500"/>
    <w:rsid w:val="00DC6FB8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7322D-ECD7-4745-92E2-8C53EA3E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602</Words>
  <Characters>4872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20</cp:revision>
  <cp:lastPrinted>2021-02-05T11:31:00Z</cp:lastPrinted>
  <dcterms:created xsi:type="dcterms:W3CDTF">2021-03-11T12:55:00Z</dcterms:created>
  <dcterms:modified xsi:type="dcterms:W3CDTF">2021-03-19T18:12:00Z</dcterms:modified>
</cp:coreProperties>
</file>