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A3692F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2960D12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>Zakup materiałów malarskich, murarskich, ślusarskich i stolarskich oraz elektroinstalacyjnych na potrzeby Działu Technicznego Szpitala Wojewódzkiego w Poznaniu</w:t>
      </w:r>
      <w:r w:rsidRPr="00281DC6">
        <w:rPr>
          <w:b/>
          <w:sz w:val="22"/>
          <w:szCs w:val="22"/>
        </w:rPr>
        <w:t>.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41CE0422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>
        <w:rPr>
          <w:bCs/>
          <w:sz w:val="22"/>
          <w:u w:val="single"/>
        </w:rPr>
        <w:t>Materiały stolarskie, ślusarskie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A514C0A" w14:textId="5B3BFA1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2: </w:t>
      </w:r>
      <w:r>
        <w:rPr>
          <w:bCs/>
          <w:sz w:val="22"/>
          <w:u w:val="single"/>
        </w:rPr>
        <w:t>Materiały malarskie i murarskie</w:t>
      </w:r>
    </w:p>
    <w:p w14:paraId="4BDF123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7CBC2F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0373E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281DCD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AC6E2D" w14:textId="5969E18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F0B6C52" w14:textId="7AF8BE33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4B3611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5DC0FC" w14:textId="56E3A24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3: </w:t>
      </w:r>
      <w:r>
        <w:rPr>
          <w:bCs/>
          <w:sz w:val="22"/>
          <w:u w:val="single"/>
        </w:rPr>
        <w:t>Materiały elektroinstalacyjne</w:t>
      </w:r>
    </w:p>
    <w:p w14:paraId="0AC15F3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D6D8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E3F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A9EB6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D4636A" w14:textId="1C58A63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F69AC5" w14:textId="638EC768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97C529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62D812A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udzielamy gwarancji na okres .......... miesięcy licząc od daty odbioru końcowego;</w:t>
      </w:r>
    </w:p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08794" w14:textId="77777777" w:rsidR="00D74BC1" w:rsidRDefault="00D74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0F2EF" w14:textId="77777777" w:rsidR="00D74BC1" w:rsidRDefault="00D74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76621" w14:textId="77777777" w:rsidR="00D74BC1" w:rsidRDefault="00D74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B2201" w14:textId="0E1719E5" w:rsidR="00D74BC1" w:rsidRDefault="00281DC6">
    <w:pPr>
      <w:pStyle w:val="Nagwek"/>
    </w:pPr>
    <w:r>
      <w:t>Znak sprawy: SZW/DZP/7/2021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7C4CF" w14:textId="77777777" w:rsidR="00D74BC1" w:rsidRDefault="00D74B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281DC6"/>
    <w:rsid w:val="0030391A"/>
    <w:rsid w:val="003A652F"/>
    <w:rsid w:val="00443C09"/>
    <w:rsid w:val="004A2566"/>
    <w:rsid w:val="00535E57"/>
    <w:rsid w:val="005A70C7"/>
    <w:rsid w:val="00613B65"/>
    <w:rsid w:val="00740C0B"/>
    <w:rsid w:val="007717C3"/>
    <w:rsid w:val="00CA0475"/>
    <w:rsid w:val="00CA7C6C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680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</cp:revision>
  <cp:lastPrinted>2007-10-05T06:59:00Z</cp:lastPrinted>
  <dcterms:created xsi:type="dcterms:W3CDTF">2021-03-05T08:11:00Z</dcterms:created>
  <dcterms:modified xsi:type="dcterms:W3CDTF">2021-03-05T10:04:00Z</dcterms:modified>
</cp:coreProperties>
</file>