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A05BA" w:rsidRPr="00BA05B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A05BA" w:rsidRPr="00BA05BA">
        <w:rPr>
          <w:rFonts w:ascii="Times New Roman" w:hAnsi="Times New Roman"/>
          <w:b/>
        </w:rPr>
        <w:t>ZP/D-06/A/21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5BA" w:rsidRPr="00BA05B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5BA" w:rsidRPr="00BA05B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A05BA" w:rsidRPr="00BA05B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5BA" w:rsidRPr="00BA05B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A05BA" w:rsidRPr="00BA05B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A05BA" w:rsidRPr="00110593" w:rsidTr="00FB27C4">
        <w:tc>
          <w:tcPr>
            <w:tcW w:w="9212" w:type="dxa"/>
            <w:shd w:val="clear" w:color="auto" w:fill="D9D9D9"/>
          </w:tcPr>
          <w:p w:rsidR="00BA05BA" w:rsidRPr="00110593" w:rsidRDefault="00BA05BA" w:rsidP="00FB27C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A05BA" w:rsidRPr="00110593" w:rsidRDefault="00BA05BA" w:rsidP="00FB27C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A05B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BA05BA" w:rsidRPr="00110593" w:rsidRDefault="00BA05BA" w:rsidP="00FB27C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A05BA" w:rsidRPr="00110593" w:rsidRDefault="00BA05BA" w:rsidP="00FB27C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A05BA" w:rsidRPr="00BA05BA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BA05B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A05BA">
        <w:rPr>
          <w:rFonts w:ascii="Times New Roman" w:hAnsi="Times New Roman"/>
          <w:b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3D5E99" w:rsidRPr="00F90CD1" w:rsidRDefault="003D5E9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3D5E99" w:rsidRPr="00F90CD1" w:rsidRDefault="003D5E9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3D5E99" w:rsidRPr="006676AE" w:rsidRDefault="003D5E99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4EC" w:rsidRDefault="00C574EC" w:rsidP="0038231F">
      <w:pPr>
        <w:spacing w:after="0" w:line="240" w:lineRule="auto"/>
      </w:pPr>
      <w:r>
        <w:separator/>
      </w:r>
    </w:p>
  </w:endnote>
  <w:endnote w:type="continuationSeparator" w:id="0">
    <w:p w:rsidR="00C574EC" w:rsidRDefault="00C574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5BA" w:rsidRDefault="00BA05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5E9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5E9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5BA" w:rsidRDefault="00BA05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4EC" w:rsidRDefault="00C574EC" w:rsidP="0038231F">
      <w:pPr>
        <w:spacing w:after="0" w:line="240" w:lineRule="auto"/>
      </w:pPr>
      <w:r>
        <w:separator/>
      </w:r>
    </w:p>
  </w:footnote>
  <w:footnote w:type="continuationSeparator" w:id="0">
    <w:p w:rsidR="00C574EC" w:rsidRDefault="00C574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5BA" w:rsidRDefault="00BA05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5BA" w:rsidRDefault="003D5E99">
    <w:pPr>
      <w:pStyle w:val="Nagwek"/>
    </w:pPr>
    <w:r w:rsidRPr="00DF310B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6pt;height:74.4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5BA" w:rsidRDefault="00BA05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4E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E99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05BA"/>
    <w:rsid w:val="00BB0C3C"/>
    <w:rsid w:val="00C014B5"/>
    <w:rsid w:val="00C113BF"/>
    <w:rsid w:val="00C4103F"/>
    <w:rsid w:val="00C574EC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3BA0A"/>
  <w15:docId w15:val="{F73C8CAE-8467-409D-A597-AE3BAE3E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815DF-80AF-4C55-9124-07BAA9C0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2021-03-23T13:49:00Z</dcterms:created>
  <dcterms:modified xsi:type="dcterms:W3CDTF">2021-03-23T13:49:00Z</dcterms:modified>
</cp:coreProperties>
</file>