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/2021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bookmarkStart w:id="0" w:name="_GoBack"/>
      <w:bookmarkEnd w:id="0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6E7666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E7666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środków dezynfekcyjnych do różnych powierzchni  I</w:t>
      </w:r>
      <w:r w:rsidR="001948F1" w:rsidRPr="001948F1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948F1" w:rsidRDefault="001948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948F1" w:rsidRDefault="001948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948F1" w:rsidRDefault="001948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948F1" w:rsidRDefault="001948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948F1" w:rsidRDefault="001948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1948F1"/>
    <w:rsid w:val="001C2314"/>
    <w:rsid w:val="004E2B1B"/>
    <w:rsid w:val="005624D8"/>
    <w:rsid w:val="0059237C"/>
    <w:rsid w:val="005B31BC"/>
    <w:rsid w:val="006E7666"/>
    <w:rsid w:val="008F2498"/>
    <w:rsid w:val="009B09E9"/>
    <w:rsid w:val="009F1221"/>
    <w:rsid w:val="00A56A6F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529E86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Natalia Miłoś</cp:lastModifiedBy>
  <cp:revision>3</cp:revision>
  <cp:lastPrinted>2021-02-26T09:32:00Z</cp:lastPrinted>
  <dcterms:created xsi:type="dcterms:W3CDTF">2021-03-10T10:03:00Z</dcterms:created>
  <dcterms:modified xsi:type="dcterms:W3CDTF">2021-03-10T10:04:00Z</dcterms:modified>
</cp:coreProperties>
</file>