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76C" w:rsidRDefault="00DD31C6">
      <w:pPr>
        <w:spacing w:before="360"/>
        <w:rPr>
          <w:b/>
          <w:bCs/>
        </w:rPr>
      </w:pPr>
      <w:r w:rsidRPr="00DD31C6">
        <w:rPr>
          <w:b/>
          <w:bCs/>
        </w:rPr>
        <w:t>Centralny Szpital Kliniczny MSWiA w Warszawie</w:t>
      </w:r>
    </w:p>
    <w:p w:rsidR="0033076C" w:rsidRDefault="00DD31C6">
      <w:pPr>
        <w:rPr>
          <w:b/>
          <w:bCs/>
        </w:rPr>
      </w:pPr>
      <w:r w:rsidRPr="00DD31C6">
        <w:rPr>
          <w:b/>
          <w:bCs/>
        </w:rPr>
        <w:t>Wołoska</w:t>
      </w:r>
      <w:r w:rsidR="0033076C">
        <w:rPr>
          <w:b/>
          <w:bCs/>
        </w:rPr>
        <w:t xml:space="preserve"> </w:t>
      </w:r>
      <w:r w:rsidRPr="00DD31C6">
        <w:rPr>
          <w:b/>
          <w:bCs/>
        </w:rPr>
        <w:t>137</w:t>
      </w:r>
    </w:p>
    <w:p w:rsidR="0033076C" w:rsidRDefault="00DD31C6">
      <w:pPr>
        <w:rPr>
          <w:b/>
          <w:bCs/>
        </w:rPr>
      </w:pPr>
      <w:r w:rsidRPr="00DD31C6">
        <w:rPr>
          <w:b/>
          <w:bCs/>
        </w:rPr>
        <w:t>02-507</w:t>
      </w:r>
      <w:r w:rsidR="0033076C">
        <w:rPr>
          <w:b/>
          <w:bCs/>
        </w:rPr>
        <w:t xml:space="preserve"> </w:t>
      </w:r>
      <w:r w:rsidRPr="00DD31C6">
        <w:rPr>
          <w:b/>
          <w:bCs/>
        </w:rPr>
        <w:t>Warszawa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D31C6" w:rsidRPr="00DD31C6">
        <w:rPr>
          <w:b/>
          <w:bCs/>
        </w:rPr>
        <w:t>CSKDZP-2375/03/11/01/2020/32</w:t>
      </w:r>
      <w:r>
        <w:tab/>
      </w:r>
      <w:r w:rsidR="00370B9E">
        <w:t xml:space="preserve">   </w:t>
      </w:r>
      <w:r>
        <w:t xml:space="preserve"> </w:t>
      </w:r>
      <w:r w:rsidR="00DD31C6" w:rsidRPr="00DD31C6">
        <w:t>Warszawa</w:t>
      </w:r>
      <w:r>
        <w:t xml:space="preserve"> dnia: </w:t>
      </w:r>
      <w:r w:rsidR="00DD31C6" w:rsidRPr="00DD31C6">
        <w:t>2021-0</w:t>
      </w:r>
      <w:r w:rsidR="00FB0E2E">
        <w:t>3</w:t>
      </w:r>
      <w:r w:rsidR="00DD31C6" w:rsidRPr="00DD31C6">
        <w:t>-</w:t>
      </w:r>
      <w:r w:rsidR="00F57842">
        <w:t>19</w:t>
      </w:r>
    </w:p>
    <w:p w:rsidR="00656CDC" w:rsidRDefault="00656CDC" w:rsidP="00D81CBB">
      <w:pPr>
        <w:jc w:val="right"/>
        <w:rPr>
          <w:b/>
          <w:bCs/>
          <w:sz w:val="26"/>
          <w:szCs w:val="26"/>
          <w:lang w:val="de-DE"/>
        </w:rPr>
      </w:pPr>
      <w:r w:rsidRPr="00656CDC">
        <w:rPr>
          <w:b/>
          <w:bCs/>
          <w:sz w:val="26"/>
          <w:szCs w:val="26"/>
          <w:lang w:val="de-DE"/>
        </w:rPr>
        <w:t xml:space="preserve">Do </w:t>
      </w:r>
      <w:proofErr w:type="spellStart"/>
      <w:r w:rsidRPr="00656CDC">
        <w:rPr>
          <w:b/>
          <w:bCs/>
          <w:sz w:val="26"/>
          <w:szCs w:val="26"/>
          <w:lang w:val="de-DE"/>
        </w:rPr>
        <w:t>wszystkich</w:t>
      </w:r>
      <w:proofErr w:type="spellEnd"/>
      <w:r w:rsidRPr="00656CDC">
        <w:rPr>
          <w:b/>
          <w:bCs/>
          <w:sz w:val="26"/>
          <w:szCs w:val="26"/>
          <w:lang w:val="de-DE"/>
        </w:rPr>
        <w:t xml:space="preserve"> </w:t>
      </w:r>
      <w:proofErr w:type="spellStart"/>
      <w:r w:rsidRPr="00656CDC">
        <w:rPr>
          <w:b/>
          <w:bCs/>
          <w:sz w:val="26"/>
          <w:szCs w:val="26"/>
          <w:lang w:val="de-DE"/>
        </w:rPr>
        <w:t>Wykonawców</w:t>
      </w:r>
      <w:proofErr w:type="spellEnd"/>
      <w:r w:rsidRPr="00656CDC">
        <w:rPr>
          <w:b/>
          <w:bCs/>
          <w:sz w:val="26"/>
          <w:szCs w:val="26"/>
          <w:lang w:val="de-DE"/>
        </w:rPr>
        <w:t xml:space="preserve">, </w:t>
      </w:r>
    </w:p>
    <w:p w:rsidR="00D81CBB" w:rsidRDefault="00656CDC" w:rsidP="00D81CBB">
      <w:pPr>
        <w:jc w:val="right"/>
      </w:pPr>
      <w:proofErr w:type="spellStart"/>
      <w:r w:rsidRPr="00656CDC">
        <w:rPr>
          <w:b/>
          <w:bCs/>
          <w:sz w:val="26"/>
          <w:szCs w:val="26"/>
          <w:lang w:val="de-DE"/>
        </w:rPr>
        <w:t>którzy</w:t>
      </w:r>
      <w:proofErr w:type="spellEnd"/>
      <w:r w:rsidRPr="00656CDC">
        <w:rPr>
          <w:b/>
          <w:bCs/>
          <w:sz w:val="26"/>
          <w:szCs w:val="26"/>
          <w:lang w:val="de-DE"/>
        </w:rPr>
        <w:t xml:space="preserve"> </w:t>
      </w:r>
      <w:proofErr w:type="spellStart"/>
      <w:r w:rsidRPr="00656CDC">
        <w:rPr>
          <w:b/>
          <w:bCs/>
          <w:sz w:val="26"/>
          <w:szCs w:val="26"/>
          <w:lang w:val="de-DE"/>
        </w:rPr>
        <w:t>złożyli</w:t>
      </w:r>
      <w:proofErr w:type="spellEnd"/>
      <w:r w:rsidRPr="00656CDC">
        <w:rPr>
          <w:b/>
          <w:bCs/>
          <w:sz w:val="26"/>
          <w:szCs w:val="26"/>
          <w:lang w:val="de-DE"/>
        </w:rPr>
        <w:t xml:space="preserve"> </w:t>
      </w:r>
      <w:proofErr w:type="spellStart"/>
      <w:r w:rsidRPr="00656CDC">
        <w:rPr>
          <w:b/>
          <w:bCs/>
          <w:sz w:val="26"/>
          <w:szCs w:val="26"/>
          <w:lang w:val="de-DE"/>
        </w:rPr>
        <w:t>oferty</w:t>
      </w:r>
      <w:proofErr w:type="spellEnd"/>
      <w:r w:rsidRPr="00656CDC">
        <w:rPr>
          <w:b/>
          <w:bCs/>
          <w:sz w:val="26"/>
          <w:szCs w:val="26"/>
          <w:lang w:val="de-DE"/>
        </w:rPr>
        <w:t xml:space="preserve"> w </w:t>
      </w:r>
      <w:proofErr w:type="spellStart"/>
      <w:r w:rsidRPr="00656CDC">
        <w:rPr>
          <w:b/>
          <w:bCs/>
          <w:sz w:val="26"/>
          <w:szCs w:val="26"/>
          <w:lang w:val="de-DE"/>
        </w:rPr>
        <w:t>postepowaniu</w:t>
      </w:r>
      <w:bookmarkStart w:id="0" w:name="_GoBack"/>
      <w:bookmarkEnd w:id="0"/>
      <w:proofErr w:type="spellEnd"/>
    </w:p>
    <w:p w:rsidR="00656CDC" w:rsidRDefault="00656CDC" w:rsidP="00D81CBB">
      <w:pPr>
        <w:jc w:val="right"/>
      </w:pPr>
    </w:p>
    <w:p w:rsidR="00D81CBB" w:rsidRDefault="00D81CBB" w:rsidP="00D81CBB">
      <w:pPr>
        <w:jc w:val="right"/>
      </w:pPr>
    </w:p>
    <w:p w:rsidR="00D81CBB" w:rsidRPr="00370B9E" w:rsidRDefault="00B229AB" w:rsidP="00526C0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POWIADOMIENIE</w:t>
      </w:r>
    </w:p>
    <w:p w:rsidR="00526C0B" w:rsidRDefault="00F57842" w:rsidP="00526C0B">
      <w:pPr>
        <w:pStyle w:val="Nagwek1"/>
        <w:spacing w:before="0" w:after="0"/>
        <w:rPr>
          <w:sz w:val="26"/>
          <w:szCs w:val="26"/>
        </w:rPr>
      </w:pPr>
      <w:r>
        <w:rPr>
          <w:sz w:val="26"/>
          <w:szCs w:val="26"/>
        </w:rPr>
        <w:t xml:space="preserve">O </w:t>
      </w:r>
      <w:r w:rsidR="00054D20">
        <w:rPr>
          <w:sz w:val="26"/>
          <w:szCs w:val="26"/>
        </w:rPr>
        <w:t>UNIEWAŻNIENI</w:t>
      </w:r>
      <w:r w:rsidR="00775035">
        <w:rPr>
          <w:sz w:val="26"/>
          <w:szCs w:val="26"/>
        </w:rPr>
        <w:t>U</w:t>
      </w:r>
      <w:r w:rsidR="00054D20">
        <w:rPr>
          <w:sz w:val="26"/>
          <w:szCs w:val="26"/>
        </w:rPr>
        <w:t xml:space="preserve"> </w:t>
      </w:r>
      <w:r>
        <w:rPr>
          <w:sz w:val="26"/>
          <w:szCs w:val="26"/>
        </w:rPr>
        <w:t>CZYNNOŚCI WYBORU OFERTY W ZAKRESIE ZADANIA NR 11 ORAZ OCENY OFERT</w:t>
      </w:r>
    </w:p>
    <w:p w:rsidR="00F61148" w:rsidRDefault="00F61148" w:rsidP="00F61148"/>
    <w:p w:rsidR="00F61148" w:rsidRPr="00F61148" w:rsidRDefault="00F61148" w:rsidP="00F61148"/>
    <w:p w:rsidR="00526C0B" w:rsidRPr="00526C0B" w:rsidRDefault="00526C0B" w:rsidP="00526C0B"/>
    <w:p w:rsidR="00D81CBB" w:rsidRDefault="00370B9E" w:rsidP="00D81CBB">
      <w:pPr>
        <w:spacing w:before="120" w:after="120"/>
        <w:jc w:val="center"/>
      </w:pPr>
      <w:r w:rsidRPr="00370B9E">
        <w:t xml:space="preserve">Dotyczy przetargu: </w:t>
      </w:r>
      <w:r w:rsidR="00D81CBB" w:rsidRPr="00370B9E">
        <w:t xml:space="preserve"> </w:t>
      </w:r>
      <w:r w:rsidR="00DD31C6" w:rsidRPr="00370B9E">
        <w:t>Dostawa odczynników oraz innego asortymentu laboratoryjnego dla CSK MSWiA</w:t>
      </w:r>
    </w:p>
    <w:p w:rsidR="00F61148" w:rsidRPr="00370B9E" w:rsidRDefault="00F61148" w:rsidP="00D81CBB">
      <w:pPr>
        <w:spacing w:before="120" w:after="120"/>
        <w:jc w:val="center"/>
      </w:pPr>
    </w:p>
    <w:p w:rsidR="00D81CBB" w:rsidRDefault="00D81CBB" w:rsidP="00D81CBB">
      <w:pPr>
        <w:tabs>
          <w:tab w:val="left" w:pos="4395"/>
        </w:tabs>
        <w:jc w:val="center"/>
        <w:rPr>
          <w:sz w:val="28"/>
        </w:rPr>
      </w:pPr>
    </w:p>
    <w:p w:rsidR="00F57842" w:rsidRPr="00B229AB" w:rsidRDefault="00B229AB" w:rsidP="00B229AB">
      <w:pPr>
        <w:jc w:val="both"/>
      </w:pPr>
      <w:r>
        <w:t xml:space="preserve">        </w:t>
      </w:r>
      <w:r w:rsidRPr="00B229AB">
        <w:t>Działając na podstawie ustawy z dnia 29 stycznia 2004 r. Prawo zamówień publicznych (Dz. U. z 2019 r., poz. 1843) Zamawiający unieważnia czynność wyboru oferty najkorzystniejszej w postępowaniu o udzielenie zamówienia publicznego</w:t>
      </w:r>
      <w:r>
        <w:t xml:space="preserve"> w zakresie zadania nr 11. </w:t>
      </w:r>
    </w:p>
    <w:p w:rsidR="00B229AB" w:rsidRDefault="00B229AB" w:rsidP="00D81CBB">
      <w:pPr>
        <w:rPr>
          <w:sz w:val="28"/>
          <w:szCs w:val="28"/>
        </w:rPr>
      </w:pPr>
    </w:p>
    <w:p w:rsidR="00B229AB" w:rsidRDefault="00B229AB" w:rsidP="00D81CBB"/>
    <w:p w:rsidR="00F57842" w:rsidRPr="00F61148" w:rsidRDefault="00F57842" w:rsidP="00D81CBB">
      <w:pPr>
        <w:rPr>
          <w:b/>
          <w:bCs/>
          <w:u w:val="single"/>
        </w:rPr>
      </w:pPr>
      <w:r w:rsidRPr="00F61148">
        <w:rPr>
          <w:b/>
          <w:bCs/>
          <w:u w:val="single"/>
        </w:rPr>
        <w:t xml:space="preserve">Uzasadnienie unieważnienia czynności wyboru oferty: </w:t>
      </w:r>
    </w:p>
    <w:p w:rsidR="00F57842" w:rsidRDefault="00F57842" w:rsidP="00D81CBB"/>
    <w:p w:rsidR="00F57842" w:rsidRDefault="00F61148" w:rsidP="00F61148">
      <w:pPr>
        <w:jc w:val="both"/>
      </w:pPr>
      <w:r>
        <w:t xml:space="preserve">        </w:t>
      </w:r>
      <w:r w:rsidR="00B229AB">
        <w:t>Zamawiający</w:t>
      </w:r>
      <w:r w:rsidR="00F57842">
        <w:t xml:space="preserve"> po dokonaniu wyboru oferty</w:t>
      </w:r>
      <w:r>
        <w:t xml:space="preserve"> najkorzystniejszej</w:t>
      </w:r>
      <w:r w:rsidR="00F57842">
        <w:t xml:space="preserve"> w zakresie zadania nr 11</w:t>
      </w:r>
      <w:r>
        <w:t>”</w:t>
      </w:r>
      <w:r w:rsidRPr="00F61148">
        <w:t xml:space="preserve"> Dostawa odczynników immunoenzymatycznych wraz z dzierżawą analizatora</w:t>
      </w:r>
      <w:r>
        <w:t>” W</w:t>
      </w:r>
      <w:r w:rsidR="00F57842">
        <w:t xml:space="preserve">ykonawcy </w:t>
      </w:r>
      <w:proofErr w:type="spellStart"/>
      <w:r w:rsidR="00F57842">
        <w:t>Euroimmun</w:t>
      </w:r>
      <w:proofErr w:type="spellEnd"/>
      <w:r w:rsidR="00F57842">
        <w:t xml:space="preserve"> Polska sp. z o.o.</w:t>
      </w:r>
      <w:r>
        <w:t>,</w:t>
      </w:r>
      <w:r w:rsidR="00F57842">
        <w:t xml:space="preserve"> </w:t>
      </w:r>
      <w:bookmarkStart w:id="1" w:name="_Hlk67051943"/>
      <w:r w:rsidR="00054D20">
        <w:t>w następstwie otrzymanego pisma od jednego z Wykonawców, który również brał udział w postepowaniu, dotyczącego zastrzeżeń w zakresie przyznanej punktacji w kryteriach oceny ofert</w:t>
      </w:r>
      <w:bookmarkEnd w:id="1"/>
      <w:r w:rsidR="00054D20">
        <w:t xml:space="preserve">,  </w:t>
      </w:r>
      <w:r w:rsidR="007660BB">
        <w:t>powzi</w:t>
      </w:r>
      <w:r w:rsidR="00054D20">
        <w:t>ął</w:t>
      </w:r>
      <w:r w:rsidR="00F57842">
        <w:t xml:space="preserve"> wątpliwości dotyczące oceny ofert </w:t>
      </w:r>
      <w:r>
        <w:t>w kryterium oceny: jakościowo-technicznej</w:t>
      </w:r>
      <w:r w:rsidR="00775035">
        <w:t>. W</w:t>
      </w:r>
      <w:r w:rsidR="00F57842">
        <w:t xml:space="preserve"> związku z powyższym </w:t>
      </w:r>
      <w:r w:rsidR="00775035">
        <w:t xml:space="preserve">Zamawiający </w:t>
      </w:r>
      <w:r w:rsidR="00B229AB">
        <w:t>dokonuje</w:t>
      </w:r>
      <w:r w:rsidR="0095453C">
        <w:t xml:space="preserve"> </w:t>
      </w:r>
      <w:r w:rsidR="00B229AB">
        <w:t>czynności</w:t>
      </w:r>
      <w:r>
        <w:t xml:space="preserve"> </w:t>
      </w:r>
      <w:r w:rsidR="00054D20">
        <w:t>unieważnienia</w:t>
      </w:r>
      <w:r w:rsidR="00D5324C">
        <w:t xml:space="preserve"> wyboru oferty najkorzystniejszej </w:t>
      </w:r>
      <w:r>
        <w:t>o</w:t>
      </w:r>
      <w:r w:rsidR="00D5324C">
        <w:t>raz</w:t>
      </w:r>
      <w:r w:rsidR="00B229AB">
        <w:t xml:space="preserve"> dokona</w:t>
      </w:r>
      <w:r>
        <w:t xml:space="preserve"> powtórz</w:t>
      </w:r>
      <w:r w:rsidR="00B229AB">
        <w:t>enia</w:t>
      </w:r>
      <w:r>
        <w:t xml:space="preserve"> czynnoś</w:t>
      </w:r>
      <w:r w:rsidR="0095453C">
        <w:t>ci</w:t>
      </w:r>
      <w:r>
        <w:t xml:space="preserve"> badania i oceny</w:t>
      </w:r>
      <w:r w:rsidR="00775035">
        <w:t xml:space="preserve"> ofert.</w:t>
      </w:r>
    </w:p>
    <w:p w:rsidR="00526C0B" w:rsidRDefault="00526C0B" w:rsidP="00D81CBB"/>
    <w:p w:rsidR="00D81CBB" w:rsidRPr="00526C0B" w:rsidRDefault="00FD1E4B" w:rsidP="00D81CBB">
      <w:r w:rsidRPr="00526C0B">
        <w:br/>
      </w:r>
    </w:p>
    <w:p w:rsidR="00FD1E4B" w:rsidRPr="0095453C" w:rsidRDefault="0095453C" w:rsidP="0095453C">
      <w:pPr>
        <w:ind w:left="4956"/>
        <w:jc w:val="center"/>
        <w:rPr>
          <w:sz w:val="22"/>
          <w:szCs w:val="22"/>
        </w:rPr>
      </w:pPr>
      <w:r w:rsidRPr="0095453C">
        <w:rPr>
          <w:sz w:val="22"/>
          <w:szCs w:val="22"/>
        </w:rPr>
        <w:t>Przewodnicząca Komisji Przetargowej</w:t>
      </w:r>
    </w:p>
    <w:p w:rsidR="0095453C" w:rsidRPr="0095453C" w:rsidRDefault="0095453C" w:rsidP="0095453C">
      <w:pPr>
        <w:ind w:left="4956"/>
        <w:jc w:val="center"/>
        <w:rPr>
          <w:sz w:val="22"/>
          <w:szCs w:val="22"/>
        </w:rPr>
      </w:pPr>
    </w:p>
    <w:p w:rsidR="0095453C" w:rsidRPr="0095453C" w:rsidRDefault="0095453C" w:rsidP="0095453C">
      <w:pPr>
        <w:ind w:left="4956"/>
        <w:jc w:val="center"/>
        <w:rPr>
          <w:sz w:val="22"/>
          <w:szCs w:val="22"/>
        </w:rPr>
      </w:pPr>
    </w:p>
    <w:p w:rsidR="00D81CBB" w:rsidRPr="0095453C" w:rsidRDefault="0095453C" w:rsidP="0095453C">
      <w:pPr>
        <w:ind w:left="4956"/>
        <w:jc w:val="center"/>
        <w:rPr>
          <w:sz w:val="22"/>
          <w:szCs w:val="22"/>
        </w:rPr>
      </w:pPr>
      <w:r w:rsidRPr="0095453C">
        <w:rPr>
          <w:sz w:val="22"/>
          <w:szCs w:val="22"/>
        </w:rPr>
        <w:t>dr n. med. Małgorzata Cicha</w:t>
      </w:r>
    </w:p>
    <w:p w:rsidR="00E65C99" w:rsidRPr="0095453C" w:rsidRDefault="00E65C99" w:rsidP="00D81CBB">
      <w:pPr>
        <w:rPr>
          <w:sz w:val="22"/>
          <w:szCs w:val="22"/>
        </w:rPr>
      </w:pPr>
    </w:p>
    <w:p w:rsidR="00F61148" w:rsidRPr="00F61148" w:rsidRDefault="00D81CBB" w:rsidP="0095453C">
      <w:pPr>
        <w:spacing w:before="120" w:after="120"/>
      </w:pPr>
      <w:r>
        <w:rPr>
          <w:sz w:val="28"/>
        </w:rPr>
        <w:t xml:space="preserve">                                                                  </w:t>
      </w:r>
    </w:p>
    <w:sectPr w:rsidR="00F61148" w:rsidRPr="00F61148" w:rsidSect="00526C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866" w:rsidRDefault="00AB7866">
      <w:r>
        <w:separator/>
      </w:r>
    </w:p>
  </w:endnote>
  <w:endnote w:type="continuationSeparator" w:id="0">
    <w:p w:rsidR="00AB7866" w:rsidRDefault="00AB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1C6" w:rsidRDefault="00DD31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76C" w:rsidRDefault="0033076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3076C" w:rsidRDefault="0033076C">
    <w:pPr>
      <w:pStyle w:val="Stopka"/>
      <w:tabs>
        <w:tab w:val="clear" w:pos="4536"/>
      </w:tabs>
      <w:jc w:val="center"/>
      <w:rPr>
        <w:sz w:val="18"/>
        <w:szCs w:val="18"/>
      </w:rPr>
    </w:pPr>
  </w:p>
  <w:p w:rsidR="0033076C" w:rsidRDefault="0033076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B6D0C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3DB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1C6" w:rsidRDefault="00DD3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866" w:rsidRDefault="00AB7866">
      <w:r>
        <w:separator/>
      </w:r>
    </w:p>
  </w:footnote>
  <w:footnote w:type="continuationSeparator" w:id="0">
    <w:p w:rsidR="00AB7866" w:rsidRDefault="00AB7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1C6" w:rsidRDefault="00DD31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1C6" w:rsidRDefault="00DD31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1C6" w:rsidRDefault="00DD31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958"/>
    <w:rsid w:val="000521AD"/>
    <w:rsid w:val="00054D20"/>
    <w:rsid w:val="000B6515"/>
    <w:rsid w:val="000D1E6C"/>
    <w:rsid w:val="000F5C73"/>
    <w:rsid w:val="00126FE9"/>
    <w:rsid w:val="002371E6"/>
    <w:rsid w:val="002E3959"/>
    <w:rsid w:val="0033076C"/>
    <w:rsid w:val="00370B9E"/>
    <w:rsid w:val="00406933"/>
    <w:rsid w:val="004A12AD"/>
    <w:rsid w:val="00526C0B"/>
    <w:rsid w:val="00563DC0"/>
    <w:rsid w:val="00573C69"/>
    <w:rsid w:val="005E3E84"/>
    <w:rsid w:val="00634910"/>
    <w:rsid w:val="00656CDC"/>
    <w:rsid w:val="00751446"/>
    <w:rsid w:val="00760A41"/>
    <w:rsid w:val="0076269D"/>
    <w:rsid w:val="007660BB"/>
    <w:rsid w:val="00775035"/>
    <w:rsid w:val="00797F48"/>
    <w:rsid w:val="00802201"/>
    <w:rsid w:val="0082634B"/>
    <w:rsid w:val="00891F7C"/>
    <w:rsid w:val="008B6D0C"/>
    <w:rsid w:val="008D3DBD"/>
    <w:rsid w:val="0095453C"/>
    <w:rsid w:val="00976958"/>
    <w:rsid w:val="00984BF6"/>
    <w:rsid w:val="00AB7866"/>
    <w:rsid w:val="00B229AB"/>
    <w:rsid w:val="00BA0616"/>
    <w:rsid w:val="00BA1245"/>
    <w:rsid w:val="00BB27F4"/>
    <w:rsid w:val="00BE38FD"/>
    <w:rsid w:val="00C16C9B"/>
    <w:rsid w:val="00C23104"/>
    <w:rsid w:val="00C81B30"/>
    <w:rsid w:val="00CF7848"/>
    <w:rsid w:val="00D26C67"/>
    <w:rsid w:val="00D5181E"/>
    <w:rsid w:val="00D5324C"/>
    <w:rsid w:val="00D81CBB"/>
    <w:rsid w:val="00DD31C6"/>
    <w:rsid w:val="00DD782C"/>
    <w:rsid w:val="00E65C99"/>
    <w:rsid w:val="00F16694"/>
    <w:rsid w:val="00F57842"/>
    <w:rsid w:val="00F61148"/>
    <w:rsid w:val="00FB0E2E"/>
    <w:rsid w:val="00FB4CCE"/>
    <w:rsid w:val="00FD1E4B"/>
    <w:rsid w:val="00FE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DD37A"/>
  <w15:chartTrackingRefBased/>
  <w15:docId w15:val="{CBB6398D-6E38-4EA6-A49D-1AAA481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qFormat/>
    <w:rsid w:val="00C16C9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C16C9B"/>
    <w:pPr>
      <w:spacing w:after="120"/>
      <w:ind w:left="283"/>
    </w:pPr>
  </w:style>
  <w:style w:type="paragraph" w:styleId="Tekstdymka">
    <w:name w:val="Balloon Text"/>
    <w:basedOn w:val="Normalny"/>
    <w:link w:val="TekstdymkaZnak"/>
    <w:rsid w:val="00E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5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3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4</cp:revision>
  <cp:lastPrinted>2021-03-19T12:29:00Z</cp:lastPrinted>
  <dcterms:created xsi:type="dcterms:W3CDTF">2021-03-19T11:25:00Z</dcterms:created>
  <dcterms:modified xsi:type="dcterms:W3CDTF">2021-03-19T13:17:00Z</dcterms:modified>
</cp:coreProperties>
</file>