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4F079B" w:rsidRDefault="00156308" w:rsidP="00B95816">
      <w:pPr>
        <w:spacing w:after="240"/>
        <w:jc w:val="right"/>
        <w:rPr>
          <w:sz w:val="22"/>
          <w:szCs w:val="22"/>
        </w:rPr>
      </w:pPr>
      <w:r w:rsidRPr="00156308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156308">
        <w:rPr>
          <w:sz w:val="22"/>
          <w:szCs w:val="22"/>
        </w:rPr>
        <w:t>2021-03-19</w:t>
      </w:r>
    </w:p>
    <w:p w:rsidR="00156308" w:rsidRPr="00156308" w:rsidRDefault="00156308" w:rsidP="00577BC6">
      <w:pPr>
        <w:spacing w:after="40"/>
        <w:rPr>
          <w:b/>
          <w:bCs/>
          <w:sz w:val="22"/>
          <w:szCs w:val="22"/>
        </w:rPr>
      </w:pPr>
      <w:r w:rsidRPr="00156308">
        <w:rPr>
          <w:b/>
          <w:bCs/>
          <w:sz w:val="22"/>
          <w:szCs w:val="22"/>
        </w:rPr>
        <w:t>Politechnika Rzeszowska</w:t>
      </w:r>
    </w:p>
    <w:p w:rsidR="00D665F5" w:rsidRPr="00D91931" w:rsidRDefault="00156308" w:rsidP="00577BC6">
      <w:pPr>
        <w:spacing w:after="40"/>
        <w:rPr>
          <w:b/>
          <w:bCs/>
          <w:sz w:val="22"/>
          <w:szCs w:val="22"/>
        </w:rPr>
      </w:pPr>
      <w:r w:rsidRPr="00156308">
        <w:rPr>
          <w:b/>
          <w:bCs/>
          <w:sz w:val="22"/>
          <w:szCs w:val="22"/>
        </w:rPr>
        <w:t>Dział Logistyki i Zamówień Publicznych</w:t>
      </w:r>
    </w:p>
    <w:p w:rsidR="00D665F5" w:rsidRPr="00BD5546" w:rsidRDefault="00156308" w:rsidP="00D665F5">
      <w:pPr>
        <w:rPr>
          <w:sz w:val="22"/>
          <w:szCs w:val="22"/>
        </w:rPr>
      </w:pPr>
      <w:r w:rsidRPr="00156308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156308">
        <w:rPr>
          <w:sz w:val="22"/>
          <w:szCs w:val="22"/>
        </w:rPr>
        <w:t>12</w:t>
      </w:r>
    </w:p>
    <w:p w:rsidR="00D665F5" w:rsidRPr="00BD5546" w:rsidRDefault="00156308" w:rsidP="00D665F5">
      <w:pPr>
        <w:rPr>
          <w:sz w:val="22"/>
          <w:szCs w:val="22"/>
        </w:rPr>
      </w:pPr>
      <w:r w:rsidRPr="00156308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156308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6308" w:rsidRPr="00156308">
        <w:rPr>
          <w:b/>
          <w:sz w:val="22"/>
          <w:szCs w:val="22"/>
        </w:rPr>
        <w:t>NA/P/27/2021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6308" w:rsidRPr="0015630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563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6308">
        <w:rPr>
          <w:b/>
          <w:sz w:val="22"/>
          <w:szCs w:val="22"/>
        </w:rPr>
        <w:t>Remont sali wykładowej K6 w budynku K  Politechniki Rzeszowskiej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6308" w:rsidRPr="0015630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6308" w:rsidRPr="00156308">
        <w:rPr>
          <w:sz w:val="22"/>
          <w:szCs w:val="22"/>
        </w:rPr>
        <w:t>19/03/2021</w:t>
      </w:r>
      <w:r w:rsidR="00FF4AB1" w:rsidRPr="00577BC6">
        <w:rPr>
          <w:sz w:val="22"/>
          <w:szCs w:val="22"/>
        </w:rPr>
        <w:t xml:space="preserve"> o godz. </w:t>
      </w:r>
      <w:r w:rsidR="00156308" w:rsidRPr="00156308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:rsidTr="00B95816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1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>Zakład Remontowo-Budowlany Jerzy Świder Nosówka 197</w:t>
            </w:r>
          </w:p>
          <w:p w:rsidR="00156308" w:rsidRPr="00490DC0" w:rsidRDefault="00156308" w:rsidP="0067458A">
            <w:r w:rsidRPr="00156308">
              <w:t>Nosówka</w:t>
            </w:r>
            <w:r w:rsidRPr="00490DC0">
              <w:t xml:space="preserve"> </w:t>
            </w:r>
            <w:r w:rsidRPr="00156308">
              <w:t>197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36-046</w:t>
            </w:r>
            <w:r w:rsidRPr="00490DC0">
              <w:t xml:space="preserve"> </w:t>
            </w:r>
            <w:r w:rsidRPr="00156308">
              <w:t>Zgłobień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125 919.97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2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>Usługi Remontowo-Budowlane Henryk Skiba</w:t>
            </w:r>
          </w:p>
          <w:p w:rsidR="00156308" w:rsidRPr="00490DC0" w:rsidRDefault="00156308" w:rsidP="0067458A">
            <w:r w:rsidRPr="00156308">
              <w:t>Siedlanka</w:t>
            </w:r>
            <w:r w:rsidRPr="00490DC0">
              <w:t xml:space="preserve"> </w:t>
            </w:r>
            <w:r w:rsidRPr="00156308">
              <w:t>149A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36-147</w:t>
            </w:r>
            <w:r w:rsidRPr="00490DC0">
              <w:t xml:space="preserve"> </w:t>
            </w:r>
            <w:r w:rsidRPr="00156308">
              <w:t>Niwiska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201 117.21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3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>BUDOART Łata Michał</w:t>
            </w:r>
          </w:p>
          <w:p w:rsidR="00156308" w:rsidRPr="00490DC0" w:rsidRDefault="00156308" w:rsidP="0067458A">
            <w:r w:rsidRPr="00156308">
              <w:t>Sandomierska</w:t>
            </w:r>
            <w:r w:rsidRPr="00490DC0">
              <w:t xml:space="preserve"> </w:t>
            </w:r>
            <w:r w:rsidRPr="00156308">
              <w:t>64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37-464</w:t>
            </w:r>
            <w:r w:rsidRPr="00490DC0">
              <w:t xml:space="preserve"> </w:t>
            </w:r>
            <w:r w:rsidRPr="00156308">
              <w:t>Stalowa Wola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165 718.36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4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>Przedsiębiorstwo Budowlano-Instalacyjne "</w:t>
            </w:r>
            <w:proofErr w:type="spellStart"/>
            <w:r w:rsidRPr="00156308">
              <w:t>Budomax</w:t>
            </w:r>
            <w:proofErr w:type="spellEnd"/>
            <w:r w:rsidRPr="00156308">
              <w:t>" Biały, Kuźniar Spółka jawna</w:t>
            </w:r>
          </w:p>
          <w:p w:rsidR="00156308" w:rsidRPr="00490DC0" w:rsidRDefault="00156308" w:rsidP="0067458A">
            <w:r w:rsidRPr="00156308">
              <w:t>Jagiellońska</w:t>
            </w:r>
            <w:r w:rsidRPr="00490DC0">
              <w:t xml:space="preserve"> </w:t>
            </w:r>
            <w:r w:rsidRPr="00156308">
              <w:t>9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35-025</w:t>
            </w:r>
            <w:r w:rsidRPr="00490DC0">
              <w:t xml:space="preserve"> </w:t>
            </w:r>
            <w:r w:rsidRPr="00156308">
              <w:t>Rzeszów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153 403.14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5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>Arkadiusz Nowak Art- Bud</w:t>
            </w:r>
          </w:p>
          <w:p w:rsidR="00156308" w:rsidRPr="00490DC0" w:rsidRDefault="00156308" w:rsidP="0067458A">
            <w:r w:rsidRPr="00156308">
              <w:t>Kolbuszowa Górna</w:t>
            </w:r>
            <w:r w:rsidRPr="00490DC0">
              <w:t xml:space="preserve"> </w:t>
            </w:r>
            <w:r w:rsidRPr="00156308">
              <w:t>44/44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36-100</w:t>
            </w:r>
            <w:r w:rsidRPr="00490DC0">
              <w:t xml:space="preserve"> </w:t>
            </w:r>
            <w:r w:rsidRPr="00156308">
              <w:t>Kolbuszowa Górna 44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98 708.58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6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 xml:space="preserve">Firma Budowlana SOLID-BUD Bartłomiej </w:t>
            </w:r>
            <w:proofErr w:type="spellStart"/>
            <w:r w:rsidRPr="00156308">
              <w:t>Petejko</w:t>
            </w:r>
            <w:proofErr w:type="spellEnd"/>
          </w:p>
          <w:p w:rsidR="00156308" w:rsidRPr="00490DC0" w:rsidRDefault="00156308" w:rsidP="0067458A">
            <w:r w:rsidRPr="00156308">
              <w:t>Cmolas</w:t>
            </w:r>
            <w:r w:rsidRPr="00490DC0">
              <w:t xml:space="preserve"> </w:t>
            </w:r>
            <w:r w:rsidRPr="00156308">
              <w:t>616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36-105</w:t>
            </w:r>
            <w:r w:rsidRPr="00490DC0">
              <w:t xml:space="preserve"> </w:t>
            </w:r>
            <w:r w:rsidRPr="00156308">
              <w:t>Cmolas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136 300.00 zł</w:t>
            </w:r>
          </w:p>
        </w:tc>
      </w:tr>
      <w:tr w:rsidR="00156308" w:rsidRPr="00493F8C" w:rsidTr="00B95816">
        <w:tc>
          <w:tcPr>
            <w:tcW w:w="993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center"/>
            </w:pPr>
            <w:r w:rsidRPr="00156308">
              <w:t>7</w:t>
            </w:r>
          </w:p>
        </w:tc>
        <w:tc>
          <w:tcPr>
            <w:tcW w:w="6095" w:type="dxa"/>
            <w:shd w:val="clear" w:color="auto" w:fill="auto"/>
          </w:tcPr>
          <w:p w:rsidR="00156308" w:rsidRPr="00490DC0" w:rsidRDefault="00156308" w:rsidP="0067458A">
            <w:pPr>
              <w:spacing w:before="40"/>
            </w:pPr>
            <w:r w:rsidRPr="00156308">
              <w:t xml:space="preserve">Zakład Usługowo-Produkcyjno-Handlowy Głaz-Pol Jan </w:t>
            </w:r>
            <w:proofErr w:type="spellStart"/>
            <w:r w:rsidRPr="00156308">
              <w:t>Głazowski</w:t>
            </w:r>
            <w:proofErr w:type="spellEnd"/>
          </w:p>
          <w:p w:rsidR="00156308" w:rsidRPr="00490DC0" w:rsidRDefault="00156308" w:rsidP="0067458A">
            <w:r w:rsidRPr="00156308">
              <w:t>Podkarpacka</w:t>
            </w:r>
            <w:r w:rsidRPr="00490DC0">
              <w:t xml:space="preserve"> </w:t>
            </w:r>
            <w:r w:rsidRPr="00156308">
              <w:t>2/4</w:t>
            </w:r>
            <w:r w:rsidRPr="00490DC0">
              <w:t xml:space="preserve"> </w:t>
            </w:r>
          </w:p>
          <w:p w:rsidR="00156308" w:rsidRPr="00490DC0" w:rsidRDefault="00156308" w:rsidP="0067458A">
            <w:pPr>
              <w:spacing w:after="40"/>
              <w:jc w:val="both"/>
            </w:pPr>
            <w:r w:rsidRPr="00156308">
              <w:t>35-082</w:t>
            </w:r>
            <w:r w:rsidRPr="00490DC0">
              <w:t xml:space="preserve"> </w:t>
            </w:r>
            <w:r w:rsidRPr="00156308">
              <w:t>Rzeszów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6308" w:rsidRPr="00490DC0" w:rsidRDefault="00156308" w:rsidP="0067458A">
            <w:pPr>
              <w:spacing w:before="120" w:after="120"/>
              <w:jc w:val="both"/>
            </w:pPr>
            <w:r w:rsidRPr="00156308">
              <w:t>151 036.68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B95816" w:rsidRDefault="00A80738" w:rsidP="00B9581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B95816" w:rsidSect="00B958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B7F" w:rsidRDefault="00695B7F">
      <w:r>
        <w:separator/>
      </w:r>
    </w:p>
  </w:endnote>
  <w:endnote w:type="continuationSeparator" w:id="0">
    <w:p w:rsidR="00695B7F" w:rsidRDefault="0069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8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8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5B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B7F" w:rsidRDefault="00695B7F">
      <w:r>
        <w:separator/>
      </w:r>
    </w:p>
  </w:footnote>
  <w:footnote w:type="continuationSeparator" w:id="0">
    <w:p w:rsidR="00695B7F" w:rsidRDefault="00695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308" w:rsidRDefault="0015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308" w:rsidRDefault="00156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308" w:rsidRDefault="00156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B7F"/>
    <w:rsid w:val="00007727"/>
    <w:rsid w:val="00017720"/>
    <w:rsid w:val="00035488"/>
    <w:rsid w:val="000D7F25"/>
    <w:rsid w:val="000E00E5"/>
    <w:rsid w:val="001146A4"/>
    <w:rsid w:val="00156308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5B7F"/>
    <w:rsid w:val="00843263"/>
    <w:rsid w:val="00861E75"/>
    <w:rsid w:val="009D19BD"/>
    <w:rsid w:val="009F189D"/>
    <w:rsid w:val="00A80738"/>
    <w:rsid w:val="00B9581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D01123-5023-492C-A642-AD91D44F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2021-03-19T11:14:00Z</dcterms:created>
  <dcterms:modified xsi:type="dcterms:W3CDTF">2021-03-19T11:15:00Z</dcterms:modified>
</cp:coreProperties>
</file>