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02ED1" w14:textId="77777777" w:rsidR="00025386" w:rsidRPr="007666D6" w:rsidRDefault="00657A47" w:rsidP="00213980">
      <w:pPr>
        <w:pStyle w:val="Heading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9787ADE" w14:textId="77777777" w:rsidTr="00AF7375">
        <w:tc>
          <w:tcPr>
            <w:tcW w:w="9104" w:type="dxa"/>
            <w:shd w:val="clear" w:color="auto" w:fill="auto"/>
          </w:tcPr>
          <w:p w14:paraId="07B0ECC8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0E51B2" w14:textId="1D89041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</w:t>
      </w:r>
      <w:r w:rsidR="00646B44">
        <w:rPr>
          <w:rFonts w:ascii="Times New Roman" w:eastAsia="Times New Roman" w:hAnsi="Times New Roman"/>
          <w:b/>
          <w:lang w:eastAsia="pl-PL"/>
        </w:rPr>
        <w:t>73</w:t>
      </w:r>
      <w:r w:rsidR="00AC4D93" w:rsidRPr="00AC4D93">
        <w:rPr>
          <w:rFonts w:ascii="Times New Roman" w:eastAsia="Times New Roman" w:hAnsi="Times New Roman"/>
          <w:b/>
          <w:lang w:eastAsia="pl-PL"/>
        </w:rPr>
        <w:t>/21</w:t>
      </w:r>
    </w:p>
    <w:p w14:paraId="5660D2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6E26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BD952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6AB1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11E7A2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4214F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72B5B6A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5ECB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0C0061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B6CFFE" w14:textId="013FB78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</w:t>
      </w:r>
      <w:r w:rsidR="007D7E2B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D55EDC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48F04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BD6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61B7505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6650D2B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B707F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1BA0E75" w14:textId="0FAD41F8" w:rsidR="00E27ABB" w:rsidRDefault="00646B4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B7C0E">
        <w:rPr>
          <w:rFonts w:ascii="Verdana" w:eastAsiaTheme="minorHAnsi" w:hAnsi="Verdana" w:cstheme="minorBidi"/>
          <w:b/>
          <w:sz w:val="20"/>
          <w:szCs w:val="20"/>
        </w:rPr>
        <w:t>Remont mostu nad suchą fosą i schodów od strony wschodniej Pałacu w zabytkowym Zespole Pałacowo-Parkowym AGH w Młoszowej</w:t>
      </w:r>
    </w:p>
    <w:p w14:paraId="09C99C7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841B6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51B412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9EC0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5CC69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C3BCEB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77563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63289B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BDA0B5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6F11A7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90FA41" w14:textId="77777777"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14:paraId="06DD8435" w14:textId="77777777"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  <w:bookmarkEnd w:id="0"/>
    </w:p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BD7AE" w14:textId="77777777" w:rsidR="00AC48AD" w:rsidRDefault="00AC48AD" w:rsidP="00025386">
      <w:pPr>
        <w:spacing w:after="0" w:line="240" w:lineRule="auto"/>
      </w:pPr>
      <w:r>
        <w:separator/>
      </w:r>
    </w:p>
  </w:endnote>
  <w:endnote w:type="continuationSeparator" w:id="0">
    <w:p w14:paraId="7AF57A90" w14:textId="77777777" w:rsidR="00AC48AD" w:rsidRDefault="00AC48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1F92" w14:textId="77777777" w:rsidR="00AC4D93" w:rsidRDefault="00AC4D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F8A61" w14:textId="3C1F4810" w:rsidR="00025386" w:rsidRDefault="0030744E" w:rsidP="0002538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6A5ECA" wp14:editId="4E80BEA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975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BCC64A2" w14:textId="77777777" w:rsidR="00025386" w:rsidRDefault="00025386" w:rsidP="00025386">
    <w:pPr>
      <w:pStyle w:val="Footer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PAGE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NUMPAGES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</w:p>
  <w:p w14:paraId="2B3D79F0" w14:textId="77777777" w:rsidR="00025386" w:rsidRDefault="000253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18DE6" w14:textId="77777777" w:rsidR="00AC4D93" w:rsidRDefault="00AC4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285C4" w14:textId="77777777" w:rsidR="00AC48AD" w:rsidRDefault="00AC48AD" w:rsidP="00025386">
      <w:pPr>
        <w:spacing w:after="0" w:line="240" w:lineRule="auto"/>
      </w:pPr>
      <w:r>
        <w:separator/>
      </w:r>
    </w:p>
  </w:footnote>
  <w:footnote w:type="continuationSeparator" w:id="0">
    <w:p w14:paraId="7406A411" w14:textId="77777777" w:rsidR="00AC48AD" w:rsidRDefault="00AC48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15858" w14:textId="77777777" w:rsidR="00AC4D93" w:rsidRDefault="00AC4D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DEFA" w14:textId="77777777" w:rsidR="00AC4D93" w:rsidRDefault="00AC4D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BCD31" w14:textId="77777777" w:rsidR="00AC4D93" w:rsidRDefault="00AC4D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74"/>
    <w:rsid w:val="000120BB"/>
    <w:rsid w:val="00025386"/>
    <w:rsid w:val="00035815"/>
    <w:rsid w:val="000423B9"/>
    <w:rsid w:val="00084786"/>
    <w:rsid w:val="0016158F"/>
    <w:rsid w:val="001C2314"/>
    <w:rsid w:val="00213980"/>
    <w:rsid w:val="0030744E"/>
    <w:rsid w:val="003A198A"/>
    <w:rsid w:val="004374F2"/>
    <w:rsid w:val="00460705"/>
    <w:rsid w:val="00485239"/>
    <w:rsid w:val="004E27D7"/>
    <w:rsid w:val="0055145C"/>
    <w:rsid w:val="005624D8"/>
    <w:rsid w:val="005F7748"/>
    <w:rsid w:val="00620476"/>
    <w:rsid w:val="00646B44"/>
    <w:rsid w:val="00657A47"/>
    <w:rsid w:val="006F6E4E"/>
    <w:rsid w:val="00745A44"/>
    <w:rsid w:val="007666D6"/>
    <w:rsid w:val="007D7E2B"/>
    <w:rsid w:val="00824D73"/>
    <w:rsid w:val="00830970"/>
    <w:rsid w:val="008B797E"/>
    <w:rsid w:val="008F2498"/>
    <w:rsid w:val="0093388F"/>
    <w:rsid w:val="00A56A6F"/>
    <w:rsid w:val="00A87380"/>
    <w:rsid w:val="00AC48AD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17724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1D90A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970"/>
    <w:pPr>
      <w:spacing w:after="160" w:line="259" w:lineRule="auto"/>
    </w:pPr>
    <w:rPr>
      <w:sz w:val="22"/>
      <w:szCs w:val="22"/>
      <w:lang w:val="pl-PL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86"/>
  </w:style>
  <w:style w:type="paragraph" w:styleId="Footer">
    <w:name w:val="footer"/>
    <w:basedOn w:val="Normal"/>
    <w:link w:val="FooterChar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25386"/>
  </w:style>
  <w:style w:type="character" w:styleId="PageNumber">
    <w:name w:val="page number"/>
    <w:basedOn w:val="DefaultParagraphFont"/>
    <w:semiHidden/>
    <w:unhideWhenUsed/>
    <w:rsid w:val="00025386"/>
  </w:style>
  <w:style w:type="table" w:styleId="TableGrid">
    <w:name w:val="Table Grid"/>
    <w:basedOn w:val="TableNormal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link w:val="FootnoteText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semiHidden/>
    <w:unhideWhenUsed/>
    <w:rsid w:val="00A56A6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Jaszczur</cp:lastModifiedBy>
  <cp:revision>5</cp:revision>
  <dcterms:created xsi:type="dcterms:W3CDTF">2021-03-09T11:18:00Z</dcterms:created>
  <dcterms:modified xsi:type="dcterms:W3CDTF">2021-03-15T10:57:00Z</dcterms:modified>
</cp:coreProperties>
</file>