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AD4" w:rsidRPr="001905D5" w:rsidRDefault="00973AD4" w:rsidP="00973AD4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78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:rsidR="00973AD4" w:rsidRPr="001905D5" w:rsidRDefault="00973AD4" w:rsidP="00973AD4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973AD4" w:rsidRPr="001905D5" w:rsidRDefault="00973AD4" w:rsidP="00973AD4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:rsidR="00973AD4" w:rsidRPr="001905D5" w:rsidRDefault="00973AD4" w:rsidP="00973AD4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:rsidR="00973AD4" w:rsidRPr="001905D5" w:rsidRDefault="00973AD4" w:rsidP="00973AD4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:rsidR="00973AD4" w:rsidRPr="001905D5" w:rsidRDefault="00973AD4" w:rsidP="00973AD4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:rsidR="00973AD4" w:rsidRPr="001905D5" w:rsidRDefault="00973AD4" w:rsidP="00973AD4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:rsidR="00973AD4" w:rsidRPr="001905D5" w:rsidRDefault="00973AD4" w:rsidP="00973AD4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:rsidR="00973AD4" w:rsidRPr="001905D5" w:rsidRDefault="00973AD4" w:rsidP="00973AD4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:rsidR="00973AD4" w:rsidRPr="001905D5" w:rsidRDefault="00973AD4" w:rsidP="00973AD4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973AD4" w:rsidRPr="001905D5" w:rsidRDefault="00973AD4" w:rsidP="00973AD4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973AD4" w:rsidRPr="001905D5" w:rsidRDefault="00973AD4" w:rsidP="00973AD4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973AD4" w:rsidRDefault="00973AD4" w:rsidP="00973AD4">
      <w:pPr>
        <w:spacing w:line="254" w:lineRule="auto"/>
        <w:rPr>
          <w:rFonts w:ascii="Arial" w:hAnsi="Arial" w:cs="Arial"/>
        </w:rPr>
      </w:pPr>
    </w:p>
    <w:p w:rsidR="00973AD4" w:rsidRPr="003A114E" w:rsidRDefault="00973AD4" w:rsidP="00973AD4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</w:p>
    <w:p w:rsidR="00973AD4" w:rsidRPr="003A114E" w:rsidRDefault="00973AD4" w:rsidP="00973AD4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973AD4" w:rsidRPr="003A114E" w:rsidRDefault="00973AD4" w:rsidP="00973AD4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:rsidR="00973AD4" w:rsidRPr="003A114E" w:rsidRDefault="00973AD4" w:rsidP="00973AD4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973AD4" w:rsidRDefault="00973AD4" w:rsidP="00973AD4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2A7B3B">
        <w:rPr>
          <w:rFonts w:eastAsia="Times New Roman" w:cs="Calibri"/>
          <w:b/>
          <w:bCs/>
          <w:lang w:eastAsia="pl-PL"/>
        </w:rPr>
        <w:t>Remont ośrodka AGH w Łukęcinie  woj. zachodniopomorskie - etap II -  KC-zp.272-78/21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:rsidR="00973AD4" w:rsidRPr="003A114E" w:rsidRDefault="00973AD4" w:rsidP="00973AD4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973AD4" w:rsidRPr="003A114E" w:rsidRDefault="00973AD4" w:rsidP="00973AD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973AD4" w:rsidRDefault="00973AD4" w:rsidP="00973AD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973AD4" w:rsidRPr="003A114E" w:rsidRDefault="00973AD4" w:rsidP="00973AD4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:rsidR="00973AD4" w:rsidRPr="001905D5" w:rsidRDefault="00973AD4" w:rsidP="00973AD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:rsidR="00973AD4" w:rsidRPr="001905D5" w:rsidRDefault="00973AD4" w:rsidP="00973AD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:rsidR="00973AD4" w:rsidRPr="001905D5" w:rsidRDefault="00973AD4" w:rsidP="00973AD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:rsidR="00973AD4" w:rsidRPr="001905D5" w:rsidRDefault="00973AD4" w:rsidP="00973AD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:rsidR="00973AD4" w:rsidRDefault="00973AD4" w:rsidP="00973AD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973AD4" w:rsidRDefault="00973AD4" w:rsidP="00973AD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973AD4" w:rsidRPr="001905D5" w:rsidRDefault="00973AD4" w:rsidP="00973AD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973AD4" w:rsidRPr="00423B06" w:rsidRDefault="00973AD4" w:rsidP="00973AD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973AD4" w:rsidRDefault="00973AD4" w:rsidP="00973AD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973AD4" w:rsidRDefault="00973AD4" w:rsidP="00973AD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973AD4" w:rsidRDefault="00973AD4" w:rsidP="00973AD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973AD4" w:rsidRDefault="00973AD4" w:rsidP="00973AD4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973AD4" w:rsidRDefault="00973AD4" w:rsidP="00973AD4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973AD4" w:rsidRDefault="00973AD4" w:rsidP="00973AD4"/>
    <w:p w:rsidR="00973AD4" w:rsidRPr="00172561" w:rsidRDefault="00973AD4" w:rsidP="00973AD4"/>
    <w:p w:rsidR="005103B9" w:rsidRPr="00973AD4" w:rsidRDefault="005103B9" w:rsidP="00973AD4">
      <w:bookmarkStart w:id="0" w:name="_GoBack"/>
      <w:bookmarkEnd w:id="0"/>
    </w:p>
    <w:sectPr w:rsidR="005103B9" w:rsidRPr="00973AD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6E4E" w:rsidRDefault="00146E4E" w:rsidP="0038231F">
      <w:pPr>
        <w:spacing w:after="0" w:line="240" w:lineRule="auto"/>
      </w:pPr>
      <w:r>
        <w:separator/>
      </w:r>
    </w:p>
  </w:endnote>
  <w:endnote w:type="continuationSeparator" w:id="0">
    <w:p w:rsidR="00146E4E" w:rsidRDefault="00146E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1E0" w:rsidRDefault="00DA31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1E0" w:rsidRDefault="00DA31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6E4E" w:rsidRDefault="00146E4E" w:rsidP="0038231F">
      <w:pPr>
        <w:spacing w:after="0" w:line="240" w:lineRule="auto"/>
      </w:pPr>
      <w:r>
        <w:separator/>
      </w:r>
    </w:p>
  </w:footnote>
  <w:footnote w:type="continuationSeparator" w:id="0">
    <w:p w:rsidR="00146E4E" w:rsidRDefault="00146E4E" w:rsidP="0038231F">
      <w:pPr>
        <w:spacing w:after="0" w:line="240" w:lineRule="auto"/>
      </w:pPr>
      <w:r>
        <w:continuationSeparator/>
      </w:r>
    </w:p>
  </w:footnote>
  <w:footnote w:id="1">
    <w:p w:rsidR="00973AD4" w:rsidRPr="0024624C" w:rsidRDefault="00973AD4" w:rsidP="00973AD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973AD4" w:rsidRPr="008D4C56" w:rsidRDefault="00973AD4" w:rsidP="00973AD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1E0" w:rsidRDefault="00DA31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1E0" w:rsidRDefault="00DA31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1E0" w:rsidRDefault="00DA31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6E4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6E4E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3AD4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31E0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DB3F2C9-F4B2-4CB2-B52A-562BEEF62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73AD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6BCCE-D8AB-4B11-AB43-3B62A33E2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Renata Kwas-Rogowska</cp:lastModifiedBy>
  <cp:revision>3</cp:revision>
  <cp:lastPrinted>2016-07-26T10:32:00Z</cp:lastPrinted>
  <dcterms:created xsi:type="dcterms:W3CDTF">2021-03-15T05:41:00Z</dcterms:created>
  <dcterms:modified xsi:type="dcterms:W3CDTF">2021-03-15T05:41:00Z</dcterms:modified>
</cp:coreProperties>
</file>