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E538BD">
        <w:rPr>
          <w:noProof/>
        </w:rPr>
        <w:drawing>
          <wp:inline distT="0" distB="0" distL="0" distR="0" wp14:anchorId="7DAA243A" wp14:editId="033CC92C">
            <wp:extent cx="4286250" cy="553522"/>
            <wp:effectExtent l="0" t="0" r="0" b="0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173" cy="56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E538BD">
        <w:rPr>
          <w:noProof/>
        </w:rPr>
        <w:drawing>
          <wp:inline distT="0" distB="0" distL="0" distR="0" wp14:anchorId="660E79E6" wp14:editId="54675A2D">
            <wp:extent cx="4181475" cy="480060"/>
            <wp:effectExtent l="0" t="0" r="9525" b="0"/>
            <wp:docPr id="4" name="Obraz 4" descr="C:\Users\Monika\Doktorat\PO WER\GEOLOG\Wzór papieru firmowego Projektu\Wzory nagłówków\Logo w czerni_nagłówek_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Monika\Doktorat\PO WER\GEOLOG\Wzór papieru firmowego Projektu\Wzory nagłówków\Logo w czerni_nagłówek_pl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116" cy="49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>dostawa sprzętu komputerowego 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FC18E5">
        <w:rPr>
          <w:rFonts w:ascii="Arial" w:hAnsi="Arial" w:cs="Arial"/>
          <w:b/>
          <w:sz w:val="22"/>
        </w:rPr>
        <w:t>0189</w:t>
      </w:r>
      <w:r w:rsidR="002F64A8" w:rsidRPr="0029410C">
        <w:rPr>
          <w:rFonts w:ascii="Arial" w:hAnsi="Arial" w:cs="Arial"/>
          <w:b/>
          <w:sz w:val="22"/>
        </w:rPr>
        <w:t>/D/2</w:t>
      </w:r>
      <w:r w:rsidR="00FC18E5">
        <w:rPr>
          <w:rFonts w:ascii="Arial" w:hAnsi="Arial" w:cs="Arial"/>
          <w:b/>
          <w:sz w:val="22"/>
        </w:rPr>
        <w:t>1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</w:t>
      </w:r>
      <w:bookmarkStart w:id="0" w:name="_GoBack"/>
      <w:bookmarkEnd w:id="0"/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10"/>
      <w:footerReference w:type="even" r:id="rId11"/>
      <w:footerReference w:type="default" r:id="rId12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FC18E5">
      <w:rPr>
        <w:rFonts w:ascii="Arial" w:hAnsi="Arial" w:cs="Arial"/>
        <w:i/>
      </w:rPr>
      <w:t>0189/D/21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733F16D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EDD57-2ED8-456F-8E5F-589040F2A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205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8</cp:revision>
  <cp:lastPrinted>2010-01-07T09:39:00Z</cp:lastPrinted>
  <dcterms:created xsi:type="dcterms:W3CDTF">2021-02-09T08:53:00Z</dcterms:created>
  <dcterms:modified xsi:type="dcterms:W3CDTF">2021-03-02T10:42:00Z</dcterms:modified>
</cp:coreProperties>
</file>