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9C9BD" w14:textId="6E51F369" w:rsidR="00280CF6" w:rsidRPr="00BC12C0" w:rsidRDefault="00F251E9" w:rsidP="00714765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CF657B" wp14:editId="3330951C">
            <wp:simplePos x="0" y="0"/>
            <wp:positionH relativeFrom="column">
              <wp:posOffset>-3810</wp:posOffset>
            </wp:positionH>
            <wp:positionV relativeFrom="paragraph">
              <wp:posOffset>-34290</wp:posOffset>
            </wp:positionV>
            <wp:extent cx="5762625" cy="108585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0858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CF6">
        <w:rPr>
          <w:b/>
          <w:bCs/>
        </w:rPr>
        <w:t xml:space="preserve">Pismo: </w:t>
      </w:r>
      <w:r w:rsidR="00033F8E" w:rsidRPr="00033F8E">
        <w:rPr>
          <w:b/>
          <w:bCs/>
        </w:rPr>
        <w:t>ZP.261.32.2020</w:t>
      </w:r>
      <w:r w:rsidR="00280CF6">
        <w:tab/>
        <w:t xml:space="preserve"> </w:t>
      </w:r>
      <w:r w:rsidR="00033F8E" w:rsidRPr="00033F8E">
        <w:t>Bielsk Podlaski</w:t>
      </w:r>
      <w:r w:rsidR="00280CF6">
        <w:t xml:space="preserve"> dnia: </w:t>
      </w:r>
      <w:r w:rsidR="00033F8E" w:rsidRPr="00033F8E">
        <w:t>2021-03-1</w:t>
      </w:r>
      <w:r w:rsidR="008016E0">
        <w:t>7</w:t>
      </w:r>
    </w:p>
    <w:p w14:paraId="35BD0DD6" w14:textId="77777777"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30C88ABB" w14:textId="77777777"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187F066C" w14:textId="77777777"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5C261295" w14:textId="77777777"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033F8E" w:rsidRPr="00033F8E">
        <w:t>(</w:t>
      </w:r>
      <w:proofErr w:type="spellStart"/>
      <w:r w:rsidR="00033F8E" w:rsidRPr="00033F8E">
        <w:t>t.j</w:t>
      </w:r>
      <w:proofErr w:type="spellEnd"/>
      <w:r w:rsidR="00033F8E" w:rsidRPr="00033F8E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033F8E" w:rsidRPr="00033F8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3BA3C48E" w14:textId="77777777" w:rsidR="00280CF6" w:rsidRDefault="00033F8E" w:rsidP="00F761BD">
      <w:pPr>
        <w:spacing w:before="120" w:after="240"/>
        <w:jc w:val="center"/>
        <w:rPr>
          <w:b/>
        </w:rPr>
      </w:pPr>
      <w:r w:rsidRPr="00033F8E">
        <w:rPr>
          <w:b/>
        </w:rPr>
        <w:t>Dostawa leków, płynów infuzyjnych oraz materiałów medycznych</w:t>
      </w:r>
    </w:p>
    <w:p w14:paraId="14B8610B" w14:textId="77777777"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9"/>
      </w:tblGrid>
      <w:tr w:rsidR="00033F8E" w:rsidRPr="00204569" w14:paraId="180F9FE3" w14:textId="77777777" w:rsidTr="00BC12C0">
        <w:trPr>
          <w:cantSplit/>
        </w:trPr>
        <w:tc>
          <w:tcPr>
            <w:tcW w:w="9469" w:type="dxa"/>
          </w:tcPr>
          <w:p w14:paraId="006F943A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Farmacol Logistyka Sp. z o.o.</w:t>
            </w:r>
          </w:p>
          <w:p w14:paraId="53963582" w14:textId="0CFD4C69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448F9E2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54B3595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F77659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2 490.66 zł</w:t>
            </w:r>
          </w:p>
          <w:p w14:paraId="2282911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605748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A542FF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AC0F72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7D6D75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AE6EB48" w14:textId="77777777" w:rsidTr="00BC12C0">
        <w:trPr>
          <w:cantSplit/>
        </w:trPr>
        <w:tc>
          <w:tcPr>
            <w:tcW w:w="9469" w:type="dxa"/>
          </w:tcPr>
          <w:p w14:paraId="2A75904C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Lek S.A.</w:t>
            </w:r>
          </w:p>
          <w:p w14:paraId="7B2D7C5D" w14:textId="3E27CFB9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Podlipie 16</w:t>
            </w:r>
          </w:p>
          <w:p w14:paraId="1B08E3F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95-010 Stryków</w:t>
            </w:r>
          </w:p>
          <w:p w14:paraId="3F1D343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E6A285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79 489.08 zł</w:t>
            </w:r>
          </w:p>
          <w:p w14:paraId="299B123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D17663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5B8D3F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EA9C82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271982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6FFA23D" w14:textId="77777777" w:rsidTr="00BC12C0">
        <w:trPr>
          <w:cantSplit/>
        </w:trPr>
        <w:tc>
          <w:tcPr>
            <w:tcW w:w="9469" w:type="dxa"/>
          </w:tcPr>
          <w:p w14:paraId="17DCFE34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1410CA97" w14:textId="1858B557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6338B11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10EE759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7228244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293 348.73 zł</w:t>
            </w:r>
          </w:p>
          <w:p w14:paraId="71EC4510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022794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592E25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F013B9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D587EA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1857BB9" w14:textId="77777777" w:rsidTr="00BC12C0">
        <w:trPr>
          <w:cantSplit/>
        </w:trPr>
        <w:tc>
          <w:tcPr>
            <w:tcW w:w="9469" w:type="dxa"/>
          </w:tcPr>
          <w:p w14:paraId="07FFC246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Sanofi-Aventis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79CCAF2C" w14:textId="1E3188E0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Bonifraterska 17</w:t>
            </w:r>
          </w:p>
          <w:p w14:paraId="3C69309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00-203 Warszawa</w:t>
            </w:r>
          </w:p>
          <w:p w14:paraId="2A7998E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5EA8D90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212 300.02 zł</w:t>
            </w:r>
          </w:p>
          <w:p w14:paraId="62458C07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119C3A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473D91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B5B8DF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261EB1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C3EE4DE" w14:textId="77777777" w:rsidTr="00BC12C0">
        <w:trPr>
          <w:cantSplit/>
        </w:trPr>
        <w:tc>
          <w:tcPr>
            <w:tcW w:w="9469" w:type="dxa"/>
          </w:tcPr>
          <w:p w14:paraId="18E826ED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Bialmed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1D2A06DA" w14:textId="6D5CAAAD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Kazimierzowska 46/48/35</w:t>
            </w:r>
          </w:p>
          <w:p w14:paraId="705587D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02-546 Warszawa</w:t>
            </w:r>
          </w:p>
          <w:p w14:paraId="1C4A7C7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0948311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1 474.20 zł</w:t>
            </w:r>
          </w:p>
          <w:p w14:paraId="0C750DBA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19C577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5D3265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073FDA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CD7C21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FE4DE84" w14:textId="77777777" w:rsidTr="00BC12C0">
        <w:trPr>
          <w:cantSplit/>
        </w:trPr>
        <w:tc>
          <w:tcPr>
            <w:tcW w:w="9469" w:type="dxa"/>
          </w:tcPr>
          <w:p w14:paraId="2DDC3C10" w14:textId="77777777" w:rsidR="00204569" w:rsidRPr="00204569" w:rsidRDefault="00204569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43DF0F09" w14:textId="442DA224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  <w:r w:rsidR="00204569" w:rsidRPr="00204569">
              <w:rPr>
                <w:b/>
                <w:sz w:val="20"/>
                <w:szCs w:val="20"/>
              </w:rPr>
              <w:t xml:space="preserve"> (lider)</w:t>
            </w:r>
          </w:p>
          <w:p w14:paraId="5F50A5CF" w14:textId="170C9C9F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Krzemieniecka 120</w:t>
            </w:r>
          </w:p>
          <w:p w14:paraId="33F5D25D" w14:textId="5C7D2CB2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492880C8" w14:textId="21F7D7C2" w:rsidR="00204569" w:rsidRPr="00204569" w:rsidRDefault="00204569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5A612009" w14:textId="12219645" w:rsidR="00204569" w:rsidRPr="00204569" w:rsidRDefault="00204569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2D8E846C" w14:textId="1FB9F7FE" w:rsidR="00204569" w:rsidRPr="00204569" w:rsidRDefault="00204569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7893FD4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0691956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232 241.30 zł</w:t>
            </w:r>
          </w:p>
          <w:p w14:paraId="3AFDD215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671414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1E3005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C91BE0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E3344D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0253AEC0" w14:textId="77777777" w:rsidTr="00BC12C0">
        <w:trPr>
          <w:cantSplit/>
        </w:trPr>
        <w:tc>
          <w:tcPr>
            <w:tcW w:w="9469" w:type="dxa"/>
          </w:tcPr>
          <w:p w14:paraId="2A96A98A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70F2DE35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043979B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2C1BF4FE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47928C64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5C20A32E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6B210728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579F0C1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B9F47C4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15 670.75 zł</w:t>
            </w:r>
          </w:p>
          <w:p w14:paraId="7890DE46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8AC2CD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0415FC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703C15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61DDA7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A702C27" w14:textId="77777777" w:rsidTr="00BC12C0">
        <w:trPr>
          <w:cantSplit/>
        </w:trPr>
        <w:tc>
          <w:tcPr>
            <w:tcW w:w="9469" w:type="dxa"/>
          </w:tcPr>
          <w:p w14:paraId="5F63BE36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Sanofi-Aventis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1084FBE2" w14:textId="3012B5DA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Bonifraterska 17</w:t>
            </w:r>
          </w:p>
          <w:p w14:paraId="58BFC48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00-203 Warszawa</w:t>
            </w:r>
          </w:p>
          <w:p w14:paraId="4FE4189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C8FF14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6 048.00 zł</w:t>
            </w:r>
          </w:p>
          <w:p w14:paraId="3928393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728AA2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E14A7E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97B48C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9A3C2A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611C437" w14:textId="77777777" w:rsidTr="00BC12C0">
        <w:trPr>
          <w:cantSplit/>
        </w:trPr>
        <w:tc>
          <w:tcPr>
            <w:tcW w:w="9469" w:type="dxa"/>
          </w:tcPr>
          <w:p w14:paraId="3C5AD50C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Farmacol Logistyka Sp. z o.o.</w:t>
            </w:r>
          </w:p>
          <w:p w14:paraId="03ABF106" w14:textId="58D726DD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764A277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15D96B4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0F57BA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26 131.68 zł</w:t>
            </w:r>
          </w:p>
          <w:p w14:paraId="74958EF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89B20C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2464EC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E49479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C4C4C2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D2D7C17" w14:textId="77777777" w:rsidTr="00BC12C0">
        <w:trPr>
          <w:cantSplit/>
        </w:trPr>
        <w:tc>
          <w:tcPr>
            <w:tcW w:w="9469" w:type="dxa"/>
          </w:tcPr>
          <w:p w14:paraId="62A1423A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Bialmed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5F769983" w14:textId="50FACEBD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Kazimierzowska 46/48/35</w:t>
            </w:r>
          </w:p>
          <w:p w14:paraId="63EC2CC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02-546 Warszawa</w:t>
            </w:r>
          </w:p>
          <w:p w14:paraId="767DACB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E5903E9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24 154.20 zł</w:t>
            </w:r>
          </w:p>
          <w:p w14:paraId="47F7EA78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CEADBD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901275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C500D9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625A4B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235901B" w14:textId="77777777" w:rsidTr="00BC12C0">
        <w:trPr>
          <w:cantSplit/>
        </w:trPr>
        <w:tc>
          <w:tcPr>
            <w:tcW w:w="9469" w:type="dxa"/>
          </w:tcPr>
          <w:p w14:paraId="14FE5640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Lek S.A.</w:t>
            </w:r>
          </w:p>
          <w:p w14:paraId="7C3F8B32" w14:textId="40DA1C6D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Podlipie 16</w:t>
            </w:r>
          </w:p>
          <w:p w14:paraId="2CCBF4F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95-010 Stryków</w:t>
            </w:r>
          </w:p>
          <w:p w14:paraId="2781DF6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3C636DCC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1 944.00 zł</w:t>
            </w:r>
          </w:p>
          <w:p w14:paraId="4D77F19E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D7D115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20E1EE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2C3580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B1510E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626C06E" w14:textId="77777777" w:rsidTr="00BC12C0">
        <w:trPr>
          <w:cantSplit/>
        </w:trPr>
        <w:tc>
          <w:tcPr>
            <w:tcW w:w="9469" w:type="dxa"/>
          </w:tcPr>
          <w:p w14:paraId="6D1C7580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77D4A5F5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3EFAEF3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0D177F5D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597DD984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4C0E88C6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64A1FC6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28DBB47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FA7FB94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39 878.89 zł</w:t>
            </w:r>
          </w:p>
          <w:p w14:paraId="3A6B10E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874CB0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39DCC9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7BDCEA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7AD15B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EFDEEFC" w14:textId="77777777" w:rsidTr="00BC12C0">
        <w:trPr>
          <w:cantSplit/>
        </w:trPr>
        <w:tc>
          <w:tcPr>
            <w:tcW w:w="9469" w:type="dxa"/>
          </w:tcPr>
          <w:p w14:paraId="355BF705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2420563B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0798DFFE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0ED5BC7D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38ACB724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54FAAE9A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30093193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005A45E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2378342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14 198.76 zł</w:t>
            </w:r>
          </w:p>
          <w:p w14:paraId="46B34F7F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7FD9F2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7CFFAE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0D9584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D1D100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72A4CE7" w14:textId="77777777" w:rsidTr="00BC12C0">
        <w:trPr>
          <w:cantSplit/>
        </w:trPr>
        <w:tc>
          <w:tcPr>
            <w:tcW w:w="9469" w:type="dxa"/>
          </w:tcPr>
          <w:p w14:paraId="6BBF8FE5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2F002693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3D49BE9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7E6E108F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5F7E32C3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076E4393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2C2324FD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4C7C7A2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E67236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17 747.10 zł</w:t>
            </w:r>
          </w:p>
          <w:p w14:paraId="35C5FC36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7697CA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4DF249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F8BE1F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467A4C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C60A34E" w14:textId="77777777" w:rsidTr="00BC12C0">
        <w:trPr>
          <w:cantSplit/>
        </w:trPr>
        <w:tc>
          <w:tcPr>
            <w:tcW w:w="9469" w:type="dxa"/>
          </w:tcPr>
          <w:p w14:paraId="6CD4FA21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418CB761" w14:textId="789D3D2C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4E63D39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66B9090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39CC5E2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8 706.64 zł</w:t>
            </w:r>
          </w:p>
          <w:p w14:paraId="1060559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AC0E15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492A69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90EE29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B16FFD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8D09D09" w14:textId="77777777" w:rsidTr="00BC12C0">
        <w:trPr>
          <w:cantSplit/>
        </w:trPr>
        <w:tc>
          <w:tcPr>
            <w:tcW w:w="9469" w:type="dxa"/>
          </w:tcPr>
          <w:p w14:paraId="5B4EB56E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75932DA6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2A4B40B4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23FDF58F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60C2435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179D6880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0CBEA376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04A606B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05BBAB8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12 659.88 zł</w:t>
            </w:r>
          </w:p>
          <w:p w14:paraId="0A171FCE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42BD82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1106AD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DDED08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7F2CDD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900E822" w14:textId="77777777" w:rsidTr="00BC12C0">
        <w:trPr>
          <w:cantSplit/>
        </w:trPr>
        <w:tc>
          <w:tcPr>
            <w:tcW w:w="9469" w:type="dxa"/>
          </w:tcPr>
          <w:p w14:paraId="089198BF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549D97AD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CD09BD8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29F778B3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15DE2C98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0761743A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40B4809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3031880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73D56CD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73 921.13 zł</w:t>
            </w:r>
          </w:p>
          <w:p w14:paraId="0737EEE3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7D42A0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15DCEF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6D909C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F591ED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72BB963" w14:textId="77777777" w:rsidTr="00BC12C0">
        <w:trPr>
          <w:cantSplit/>
        </w:trPr>
        <w:tc>
          <w:tcPr>
            <w:tcW w:w="9469" w:type="dxa"/>
          </w:tcPr>
          <w:p w14:paraId="67B6823D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5FAF4662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622C10D7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4F8EEFE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39957A88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368A8D8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7C64FB0A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5E8F966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58A12C9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401 874.28 zł</w:t>
            </w:r>
          </w:p>
          <w:p w14:paraId="5CFF7E49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09CAB7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56B7C4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78B8D8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FC156C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E207713" w14:textId="77777777" w:rsidTr="00BC12C0">
        <w:trPr>
          <w:cantSplit/>
        </w:trPr>
        <w:tc>
          <w:tcPr>
            <w:tcW w:w="9469" w:type="dxa"/>
          </w:tcPr>
          <w:p w14:paraId="5373C64F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Farmacol Logistyka Sp. z o.o.</w:t>
            </w:r>
          </w:p>
          <w:p w14:paraId="1B8B9925" w14:textId="1F9C4B06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557EEF1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01A8211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A0A95B3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202 110.74 zł</w:t>
            </w:r>
          </w:p>
          <w:p w14:paraId="731DB0C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5144D0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6DAD4C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422106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9DC93D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504E850" w14:textId="77777777" w:rsidTr="00BC12C0">
        <w:trPr>
          <w:cantSplit/>
        </w:trPr>
        <w:tc>
          <w:tcPr>
            <w:tcW w:w="9469" w:type="dxa"/>
          </w:tcPr>
          <w:p w14:paraId="5E84D0F8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2851955C" w14:textId="49F6F85A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5CDBA70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71A4027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3BFECB1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20 625.98 zł</w:t>
            </w:r>
          </w:p>
          <w:p w14:paraId="38C339E8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491445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3F8576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93E36C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2C75B4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9B0E42B" w14:textId="77777777" w:rsidTr="00BC12C0">
        <w:trPr>
          <w:cantSplit/>
        </w:trPr>
        <w:tc>
          <w:tcPr>
            <w:tcW w:w="9469" w:type="dxa"/>
          </w:tcPr>
          <w:p w14:paraId="48FF9DE7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115976B8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02C357B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2B0C71D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1778543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7E43BFA2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081B9B26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02DC5CC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ADEF928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20 563.20 zł</w:t>
            </w:r>
          </w:p>
          <w:p w14:paraId="37095158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B82775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728D3F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4588DB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644156E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70C62E3" w14:textId="77777777" w:rsidTr="00BC12C0">
        <w:trPr>
          <w:cantSplit/>
        </w:trPr>
        <w:tc>
          <w:tcPr>
            <w:tcW w:w="9469" w:type="dxa"/>
          </w:tcPr>
          <w:p w14:paraId="522E1B30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4DD5EAE9" w14:textId="4A49A888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22A1CAC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33EC2D5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6948401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14 698.80 zł</w:t>
            </w:r>
          </w:p>
          <w:p w14:paraId="0A98D795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49331F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DF0AB7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4EEF32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6DF33A3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DFD3B5A" w14:textId="77777777" w:rsidTr="00BC12C0">
        <w:trPr>
          <w:cantSplit/>
        </w:trPr>
        <w:tc>
          <w:tcPr>
            <w:tcW w:w="9469" w:type="dxa"/>
          </w:tcPr>
          <w:p w14:paraId="261BA67F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0DCF17A1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5CCA2586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520E5BB2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0BE0A996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44D6A4E0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798006D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630D547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16DFFD2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21 704.14 zł</w:t>
            </w:r>
          </w:p>
          <w:p w14:paraId="43FBE3A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15A02C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52A004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758CE0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4E3B0A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C0DF290" w14:textId="77777777" w:rsidTr="00BC12C0">
        <w:trPr>
          <w:cantSplit/>
        </w:trPr>
        <w:tc>
          <w:tcPr>
            <w:tcW w:w="9469" w:type="dxa"/>
          </w:tcPr>
          <w:p w14:paraId="26DAE47B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367C1508" w14:textId="70CAA4F0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513F9F4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10CE830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D8525F0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146 332.33 zł</w:t>
            </w:r>
          </w:p>
          <w:p w14:paraId="580D6132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456A26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AA1A1E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5CC521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A7600E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17E79D1" w14:textId="77777777" w:rsidTr="00BC12C0">
        <w:trPr>
          <w:cantSplit/>
        </w:trPr>
        <w:tc>
          <w:tcPr>
            <w:tcW w:w="9469" w:type="dxa"/>
          </w:tcPr>
          <w:p w14:paraId="3F93E576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27D6BAE8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73CD245B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1FF89B3D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1F684775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7E8A143D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123765F8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29CE49A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9EB615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767.66 zł</w:t>
            </w:r>
          </w:p>
          <w:p w14:paraId="0602BEEC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263159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E3F072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3018AA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D31FB3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EB771A8" w14:textId="77777777" w:rsidTr="00BC12C0">
        <w:trPr>
          <w:cantSplit/>
        </w:trPr>
        <w:tc>
          <w:tcPr>
            <w:tcW w:w="9469" w:type="dxa"/>
          </w:tcPr>
          <w:p w14:paraId="0C1419CD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Farmacol Logistyka Sp. z o.o.</w:t>
            </w:r>
          </w:p>
          <w:p w14:paraId="7A2E7CE6" w14:textId="43883210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647A82E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4AFDDC9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803AD6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9 786.96 zł</w:t>
            </w:r>
          </w:p>
          <w:p w14:paraId="101FEC29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3B3AD0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F0187A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8BD447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FF96C2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4961C9A" w14:textId="77777777" w:rsidTr="00BC12C0">
        <w:trPr>
          <w:cantSplit/>
        </w:trPr>
        <w:tc>
          <w:tcPr>
            <w:tcW w:w="9469" w:type="dxa"/>
          </w:tcPr>
          <w:p w14:paraId="1E90112D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17EFA858" w14:textId="5AF56587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6019E5E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5C958FA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0B4F778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402.57 zł</w:t>
            </w:r>
          </w:p>
          <w:p w14:paraId="6986B5D2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FFA239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A350E3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06EEEE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ACF0F9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9193D2A" w14:textId="77777777" w:rsidTr="00BC12C0">
        <w:trPr>
          <w:cantSplit/>
        </w:trPr>
        <w:tc>
          <w:tcPr>
            <w:tcW w:w="9469" w:type="dxa"/>
          </w:tcPr>
          <w:p w14:paraId="4DD40661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5A05872F" w14:textId="1344E475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21200F0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65ECA00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1C3563A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7 601.09 zł</w:t>
            </w:r>
          </w:p>
          <w:p w14:paraId="7DCFBF51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5EB74D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4EF5EF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E1AD5E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668E387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4830D97" w14:textId="77777777" w:rsidTr="00BC12C0">
        <w:trPr>
          <w:cantSplit/>
        </w:trPr>
        <w:tc>
          <w:tcPr>
            <w:tcW w:w="9469" w:type="dxa"/>
          </w:tcPr>
          <w:p w14:paraId="584C71D6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07B80912" w14:textId="64037BBE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3A40A15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5C7ABAC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B5D6B1E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29: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4 322.05 zł</w:t>
            </w:r>
          </w:p>
          <w:p w14:paraId="79E34885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F62027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E0460B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8FF717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AB107B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3FB1265" w14:textId="77777777" w:rsidTr="00BC12C0">
        <w:trPr>
          <w:cantSplit/>
        </w:trPr>
        <w:tc>
          <w:tcPr>
            <w:tcW w:w="9469" w:type="dxa"/>
          </w:tcPr>
          <w:p w14:paraId="42AD4694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0C7964C0" w14:textId="74AF08C1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281ACA1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26C7412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51C2201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2 032.78 zł</w:t>
            </w:r>
          </w:p>
          <w:p w14:paraId="63516537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4A4DB8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38791A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2EAAC6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FE58A6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73F3899" w14:textId="77777777" w:rsidTr="00BC12C0">
        <w:trPr>
          <w:cantSplit/>
        </w:trPr>
        <w:tc>
          <w:tcPr>
            <w:tcW w:w="9469" w:type="dxa"/>
          </w:tcPr>
          <w:p w14:paraId="724F8DAB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70FACA43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602E50F8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6BE511D5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4DEA0D1E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270611BD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2EE35155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216297F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E6BDC4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4 762.80 zł</w:t>
            </w:r>
          </w:p>
          <w:p w14:paraId="6AEE86E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BBB2AF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66BD26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1733AE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CA8152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8359A38" w14:textId="77777777" w:rsidTr="00BC12C0">
        <w:trPr>
          <w:cantSplit/>
        </w:trPr>
        <w:tc>
          <w:tcPr>
            <w:tcW w:w="9469" w:type="dxa"/>
          </w:tcPr>
          <w:p w14:paraId="4F6B4CD4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Farmacol Logistyka Sp. z o.o.</w:t>
            </w:r>
          </w:p>
          <w:p w14:paraId="626F359C" w14:textId="7DCE3A7B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5F687E4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46C17D7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7F78BB0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433.84 zł</w:t>
            </w:r>
          </w:p>
          <w:p w14:paraId="3EB694A9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D71FA4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89C2CD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A704DD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1669A2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3D22532" w14:textId="77777777" w:rsidTr="00BC12C0">
        <w:trPr>
          <w:cantSplit/>
        </w:trPr>
        <w:tc>
          <w:tcPr>
            <w:tcW w:w="9469" w:type="dxa"/>
          </w:tcPr>
          <w:p w14:paraId="1B6A4970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57900CA0" w14:textId="6BA67F63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4C41462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7F2CC21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3200071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945.76 zł</w:t>
            </w:r>
          </w:p>
          <w:p w14:paraId="2DBDDF85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834BD8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A5766B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60D4F2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7A36E7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ADF48B8" w14:textId="77777777" w:rsidTr="00BC12C0">
        <w:trPr>
          <w:cantSplit/>
        </w:trPr>
        <w:tc>
          <w:tcPr>
            <w:tcW w:w="9469" w:type="dxa"/>
          </w:tcPr>
          <w:p w14:paraId="5FE9D810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2912C30B" w14:textId="6D71D8CC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4FD13FA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2984E96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AF9E8AE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2 494.80 zł</w:t>
            </w:r>
          </w:p>
          <w:p w14:paraId="10604F21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9C8587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5F69EE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13ADD5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A48EE0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AD1C1D6" w14:textId="77777777" w:rsidTr="00BC12C0">
        <w:trPr>
          <w:cantSplit/>
        </w:trPr>
        <w:tc>
          <w:tcPr>
            <w:tcW w:w="9469" w:type="dxa"/>
          </w:tcPr>
          <w:p w14:paraId="61B40344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51EE3C4A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B8BD500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7E772CF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3D0553B4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1068F4FD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258B442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50BA7C0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D363F24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39 785.90 zł</w:t>
            </w:r>
          </w:p>
          <w:p w14:paraId="45210CF0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FFA2A4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B33DC0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F8BC46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FFAFD3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7AD1C4D" w14:textId="77777777" w:rsidTr="00BC12C0">
        <w:trPr>
          <w:cantSplit/>
        </w:trPr>
        <w:tc>
          <w:tcPr>
            <w:tcW w:w="9469" w:type="dxa"/>
          </w:tcPr>
          <w:p w14:paraId="6AC29FD9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477B488F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5F9B7209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6972A62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6E5DDD3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21FBA0A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4D4E15D5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22019EA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33312E7C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10 495.98 zł</w:t>
            </w:r>
          </w:p>
          <w:p w14:paraId="00D12A82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358806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5441FE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188D6C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9A485C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0FDA8C47" w14:textId="77777777" w:rsidTr="00BC12C0">
        <w:trPr>
          <w:cantSplit/>
        </w:trPr>
        <w:tc>
          <w:tcPr>
            <w:tcW w:w="9469" w:type="dxa"/>
          </w:tcPr>
          <w:p w14:paraId="47A861F2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21C26B64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A9E9313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707D1F22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0B205663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729ED154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51D17AA7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759272B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E489EF8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39: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3 408.91 zł</w:t>
            </w:r>
          </w:p>
          <w:p w14:paraId="13074F90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A83F50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35B930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B23BDE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538D1E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23CC009" w14:textId="77777777" w:rsidTr="00BC12C0">
        <w:trPr>
          <w:cantSplit/>
        </w:trPr>
        <w:tc>
          <w:tcPr>
            <w:tcW w:w="9469" w:type="dxa"/>
          </w:tcPr>
          <w:p w14:paraId="6C5B2B50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00998351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1C4F7998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2FF8746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6996F4B0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5F35F4E4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3400B508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4F8FA66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4EF7BA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3 733.99 zł</w:t>
            </w:r>
          </w:p>
          <w:p w14:paraId="0268C03F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7A3D1E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2B9754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FD4D8C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38D63D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CA98EB0" w14:textId="77777777" w:rsidTr="00BC12C0">
        <w:trPr>
          <w:cantSplit/>
        </w:trPr>
        <w:tc>
          <w:tcPr>
            <w:tcW w:w="9469" w:type="dxa"/>
          </w:tcPr>
          <w:p w14:paraId="1A2DC475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68D67A18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0716D066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11459F3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36F8CEE0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02254A6F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6BA53CBE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7B5B20C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205B5DA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4 909.68 zł</w:t>
            </w:r>
          </w:p>
          <w:p w14:paraId="601E6FB1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AAFD11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5F60A0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AEB3C6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D792C6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3D5E6D0" w14:textId="77777777" w:rsidTr="00BC12C0">
        <w:trPr>
          <w:cantSplit/>
        </w:trPr>
        <w:tc>
          <w:tcPr>
            <w:tcW w:w="9469" w:type="dxa"/>
          </w:tcPr>
          <w:p w14:paraId="3D183C9D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65DA19B1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7B188027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75F944B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76CEE824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7AAC930D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4992622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1A5BDD3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141AB6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5 896.69 zł</w:t>
            </w:r>
          </w:p>
          <w:p w14:paraId="5F5A030F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B34327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C80B4C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0A517C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88F12E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301A547" w14:textId="77777777" w:rsidTr="00BC12C0">
        <w:trPr>
          <w:cantSplit/>
        </w:trPr>
        <w:tc>
          <w:tcPr>
            <w:tcW w:w="9469" w:type="dxa"/>
          </w:tcPr>
          <w:p w14:paraId="300495CD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3AF3A3F4" w14:textId="11B51737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2FE5903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14DB9B1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7DA0298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46 106.28 zł</w:t>
            </w:r>
          </w:p>
          <w:p w14:paraId="11A26C5F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F24224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842AB6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0B619B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506052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F8097E4" w14:textId="77777777" w:rsidTr="00BC12C0">
        <w:trPr>
          <w:cantSplit/>
        </w:trPr>
        <w:tc>
          <w:tcPr>
            <w:tcW w:w="9469" w:type="dxa"/>
          </w:tcPr>
          <w:p w14:paraId="0FCCDC9F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413880CD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2FB2056D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5B86EEFA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628AD87E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03A0344A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3402BE8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17B034D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DE7317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5 017.68 zł</w:t>
            </w:r>
          </w:p>
          <w:p w14:paraId="096229AF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5E5C49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AB2A5A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28A9DC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AD3195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9EF050D" w14:textId="77777777" w:rsidTr="00BC12C0">
        <w:trPr>
          <w:cantSplit/>
        </w:trPr>
        <w:tc>
          <w:tcPr>
            <w:tcW w:w="9469" w:type="dxa"/>
          </w:tcPr>
          <w:p w14:paraId="134FEBE2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7C18FFB6" w14:textId="53530C04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6616D55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150242F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2D0D774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11 568.96 zł</w:t>
            </w:r>
          </w:p>
          <w:p w14:paraId="70E6340F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A68291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8FE65E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298080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D7844A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A49060F" w14:textId="77777777" w:rsidTr="00BC12C0">
        <w:trPr>
          <w:cantSplit/>
        </w:trPr>
        <w:tc>
          <w:tcPr>
            <w:tcW w:w="9469" w:type="dxa"/>
          </w:tcPr>
          <w:p w14:paraId="01A18EA8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2DEA68B9" w14:textId="3400CE18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14C042B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2ECB829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05CB2FA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1 020.60 zł</w:t>
            </w:r>
          </w:p>
          <w:p w14:paraId="0F4B0F28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D9123B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414B19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8EE0D4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F81313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6BD9F56" w14:textId="77777777" w:rsidTr="00BC12C0">
        <w:trPr>
          <w:cantSplit/>
        </w:trPr>
        <w:tc>
          <w:tcPr>
            <w:tcW w:w="9469" w:type="dxa"/>
          </w:tcPr>
          <w:p w14:paraId="1E7A3E73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Amgen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52BA82D0" w14:textId="1DEF43FD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Puławska 145</w:t>
            </w:r>
          </w:p>
          <w:p w14:paraId="583958E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02-715 Warszawa</w:t>
            </w:r>
          </w:p>
          <w:p w14:paraId="2B13781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4F40293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30 356.10 zł</w:t>
            </w:r>
          </w:p>
          <w:p w14:paraId="4013758E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5918C3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BBE278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9001DD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484D3C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9F7D921" w14:textId="77777777" w:rsidTr="00BC12C0">
        <w:trPr>
          <w:cantSplit/>
        </w:trPr>
        <w:tc>
          <w:tcPr>
            <w:tcW w:w="9469" w:type="dxa"/>
          </w:tcPr>
          <w:p w14:paraId="03966D81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Egis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Polska Dystrybucja Sp. z o.o.</w:t>
            </w:r>
          </w:p>
          <w:p w14:paraId="3CF39760" w14:textId="7F100F82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Komitetu Obrony Robotników 45 D</w:t>
            </w:r>
          </w:p>
          <w:p w14:paraId="6803097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02-146 Warszawa</w:t>
            </w:r>
          </w:p>
          <w:p w14:paraId="578F71B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350AAF55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1 987.20 zł</w:t>
            </w:r>
          </w:p>
          <w:p w14:paraId="75F523A5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86573F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71FA54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4144BA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9A6AAE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2FE246D" w14:textId="77777777" w:rsidTr="00BC12C0">
        <w:trPr>
          <w:cantSplit/>
        </w:trPr>
        <w:tc>
          <w:tcPr>
            <w:tcW w:w="9469" w:type="dxa"/>
          </w:tcPr>
          <w:p w14:paraId="4451A613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0B5CEDA3" w14:textId="262FDCD3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07154BA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5704EDE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328CB9A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49: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2 516.40 zł</w:t>
            </w:r>
          </w:p>
          <w:p w14:paraId="7F17D4B8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04887C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98D137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4317F7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9F40F5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1E2CBBC" w14:textId="77777777" w:rsidTr="00BC12C0">
        <w:trPr>
          <w:cantSplit/>
        </w:trPr>
        <w:tc>
          <w:tcPr>
            <w:tcW w:w="9469" w:type="dxa"/>
          </w:tcPr>
          <w:p w14:paraId="0AC82193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3ABCABD1" w14:textId="15374207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7318393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0358712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2F92A59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10 501.92 zł</w:t>
            </w:r>
          </w:p>
          <w:p w14:paraId="5BDA81F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8B9588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985B41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95AC50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A455BE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5C01FF6" w14:textId="77777777" w:rsidTr="00BC12C0">
        <w:trPr>
          <w:cantSplit/>
        </w:trPr>
        <w:tc>
          <w:tcPr>
            <w:tcW w:w="9469" w:type="dxa"/>
          </w:tcPr>
          <w:p w14:paraId="04AED506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422F05F8" w14:textId="03ECC2F0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2104DD2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52A5D84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3F66AF80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2 203.20 zł</w:t>
            </w:r>
          </w:p>
          <w:p w14:paraId="61679292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D6ED96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09759F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963949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C47B38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0AED03B" w14:textId="77777777" w:rsidTr="00BC12C0">
        <w:trPr>
          <w:cantSplit/>
        </w:trPr>
        <w:tc>
          <w:tcPr>
            <w:tcW w:w="9469" w:type="dxa"/>
          </w:tcPr>
          <w:p w14:paraId="2696DDE3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Lek S.A.</w:t>
            </w:r>
          </w:p>
          <w:p w14:paraId="04CB05D1" w14:textId="2CFF341A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Podlipie 16</w:t>
            </w:r>
          </w:p>
          <w:p w14:paraId="7BAAC6D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95-010 Stryków</w:t>
            </w:r>
          </w:p>
          <w:p w14:paraId="619A19F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FE3E5A2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16 848.00 zł</w:t>
            </w:r>
          </w:p>
          <w:p w14:paraId="14ED792E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54EA0F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48219F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E2B0AD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44BF2D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3617D50" w14:textId="77777777" w:rsidTr="00BC12C0">
        <w:trPr>
          <w:cantSplit/>
        </w:trPr>
        <w:tc>
          <w:tcPr>
            <w:tcW w:w="9469" w:type="dxa"/>
          </w:tcPr>
          <w:p w14:paraId="6854B528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14B6B77F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40AA2F32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5BE16382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70B363F7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2D0EF098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3130C66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6109ECF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4D38CBA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83 460.66 zł</w:t>
            </w:r>
          </w:p>
          <w:p w14:paraId="52CA97B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12BCAC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81033E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0A4E4F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0EF9CD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76FE1A1" w14:textId="77777777" w:rsidTr="00BC12C0">
        <w:trPr>
          <w:cantSplit/>
        </w:trPr>
        <w:tc>
          <w:tcPr>
            <w:tcW w:w="9469" w:type="dxa"/>
          </w:tcPr>
          <w:p w14:paraId="0E11344A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Bialmed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450FC6A3" w14:textId="71B90DD3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Kazimierzowska 46/48/35</w:t>
            </w:r>
          </w:p>
          <w:p w14:paraId="0944273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02-546 Warszawa</w:t>
            </w:r>
          </w:p>
          <w:p w14:paraId="16A063B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21D0518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154 270.98 zł</w:t>
            </w:r>
          </w:p>
          <w:p w14:paraId="4E593F5C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0E09DD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415014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4DEBA0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2F93E2C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C82F200" w14:textId="77777777" w:rsidTr="00BC12C0">
        <w:trPr>
          <w:cantSplit/>
        </w:trPr>
        <w:tc>
          <w:tcPr>
            <w:tcW w:w="9469" w:type="dxa"/>
          </w:tcPr>
          <w:p w14:paraId="7A2FC88F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162E0572" w14:textId="63544CB0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7E93A4A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01217EE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D0D454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32 432.40 zł</w:t>
            </w:r>
          </w:p>
          <w:p w14:paraId="01283A00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F45B24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FD5CC1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803D33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5C9DF2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8AEC54C" w14:textId="77777777" w:rsidTr="00BC12C0">
        <w:trPr>
          <w:cantSplit/>
        </w:trPr>
        <w:tc>
          <w:tcPr>
            <w:tcW w:w="9469" w:type="dxa"/>
          </w:tcPr>
          <w:p w14:paraId="368AB621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Farmacol Logistyka Sp. z o.o.</w:t>
            </w:r>
          </w:p>
          <w:p w14:paraId="0279D873" w14:textId="340EF1A7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177159B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728AB1B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DCFD4B4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33 728.83 zł</w:t>
            </w:r>
          </w:p>
          <w:p w14:paraId="391FCB8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3D0584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AD7924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B12A81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5C8854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2EBD9CF" w14:textId="77777777" w:rsidTr="00BC12C0">
        <w:trPr>
          <w:cantSplit/>
        </w:trPr>
        <w:tc>
          <w:tcPr>
            <w:tcW w:w="9469" w:type="dxa"/>
          </w:tcPr>
          <w:p w14:paraId="73D3C4C8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Takeda Pharma Sp. z o.o.</w:t>
            </w:r>
          </w:p>
          <w:p w14:paraId="1E311422" w14:textId="3C5954DB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Prosta 68</w:t>
            </w:r>
          </w:p>
          <w:p w14:paraId="5BDE305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00-838 Warszawa</w:t>
            </w:r>
          </w:p>
          <w:p w14:paraId="75F1918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F6A02E0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67 932.00 zł</w:t>
            </w:r>
          </w:p>
          <w:p w14:paraId="30FD22D1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A2D84C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F4C238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6FCE74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F40C5A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09F7F50" w14:textId="77777777" w:rsidTr="00BC12C0">
        <w:trPr>
          <w:cantSplit/>
        </w:trPr>
        <w:tc>
          <w:tcPr>
            <w:tcW w:w="9469" w:type="dxa"/>
          </w:tcPr>
          <w:p w14:paraId="6D0FA5E0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Farmacol Logistyka Sp. z o.o.</w:t>
            </w:r>
          </w:p>
          <w:p w14:paraId="0C5B6DC0" w14:textId="4A193072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2A8E1D7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290D395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B5DBA02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10 762.20 zł</w:t>
            </w:r>
          </w:p>
          <w:p w14:paraId="55B5E526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E24B78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1A2606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D595AD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7FF850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0128EB2C" w14:textId="77777777" w:rsidTr="00BC12C0">
        <w:trPr>
          <w:cantSplit/>
        </w:trPr>
        <w:tc>
          <w:tcPr>
            <w:tcW w:w="9469" w:type="dxa"/>
          </w:tcPr>
          <w:p w14:paraId="41E4001F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Farmacol Logistyka Sp. z o.o.</w:t>
            </w:r>
          </w:p>
          <w:p w14:paraId="62E579DB" w14:textId="43646BEB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1880A32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1A0095F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38518E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59: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11 360.52 zł</w:t>
            </w:r>
          </w:p>
          <w:p w14:paraId="4419A518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6DF6CA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45706F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9B357E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040CDE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5314156" w14:textId="77777777" w:rsidTr="00BC12C0">
        <w:trPr>
          <w:cantSplit/>
        </w:trPr>
        <w:tc>
          <w:tcPr>
            <w:tcW w:w="9469" w:type="dxa"/>
          </w:tcPr>
          <w:p w14:paraId="19D2A405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40EB0DAA" w14:textId="7E8CDC6D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1477FA6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59CF0AA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6D88773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27 151.20 zł</w:t>
            </w:r>
          </w:p>
          <w:p w14:paraId="6BD13E5C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5524BB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130059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A538F0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2A3E91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B5D44DA" w14:textId="77777777" w:rsidTr="00BC12C0">
        <w:trPr>
          <w:cantSplit/>
        </w:trPr>
        <w:tc>
          <w:tcPr>
            <w:tcW w:w="9469" w:type="dxa"/>
          </w:tcPr>
          <w:p w14:paraId="5DA46C5D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Bialmed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07DE09C0" w14:textId="7CF13B6D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Kazimierzowska 46/48/35</w:t>
            </w:r>
          </w:p>
          <w:p w14:paraId="6C28B5A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02-546 Warszawa</w:t>
            </w:r>
          </w:p>
          <w:p w14:paraId="70CED77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A2D92E1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37 422.00 zł</w:t>
            </w:r>
          </w:p>
          <w:p w14:paraId="51688BB1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2C3E9D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0EF474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68D7A8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CA1844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FE0096A" w14:textId="77777777" w:rsidTr="00BC12C0">
        <w:trPr>
          <w:cantSplit/>
        </w:trPr>
        <w:tc>
          <w:tcPr>
            <w:tcW w:w="9469" w:type="dxa"/>
          </w:tcPr>
          <w:p w14:paraId="742758F3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P.F. </w:t>
            </w:r>
            <w:proofErr w:type="spellStart"/>
            <w:r w:rsidRPr="00204569">
              <w:rPr>
                <w:b/>
                <w:sz w:val="20"/>
                <w:szCs w:val="20"/>
              </w:rPr>
              <w:t>Anpharm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248C68ED" w14:textId="4D81D249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Annopol 6B</w:t>
            </w:r>
          </w:p>
          <w:p w14:paraId="39A20F4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03-236 Warszawa</w:t>
            </w:r>
          </w:p>
          <w:p w14:paraId="193220E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33259B55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807.30 zł</w:t>
            </w:r>
          </w:p>
          <w:p w14:paraId="44C4DC0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F3AC63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CD2667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EB10E0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9745B5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C74F89B" w14:textId="77777777" w:rsidTr="00BC12C0">
        <w:trPr>
          <w:cantSplit/>
        </w:trPr>
        <w:tc>
          <w:tcPr>
            <w:tcW w:w="9469" w:type="dxa"/>
          </w:tcPr>
          <w:p w14:paraId="50D6235D" w14:textId="55E0B18C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C</w:t>
            </w:r>
            <w:r w:rsidR="006753C4" w:rsidRPr="00204569">
              <w:rPr>
                <w:b/>
                <w:sz w:val="20"/>
                <w:szCs w:val="20"/>
              </w:rPr>
              <w:t>entrala Farmaceutyczna Cefarm S.A.</w:t>
            </w:r>
          </w:p>
          <w:p w14:paraId="42178A5D" w14:textId="63B3DC77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Jana Kazimierza</w:t>
            </w:r>
            <w:r w:rsidR="00033F8E" w:rsidRPr="00204569">
              <w:rPr>
                <w:b/>
                <w:sz w:val="20"/>
                <w:szCs w:val="20"/>
              </w:rPr>
              <w:t xml:space="preserve"> 16</w:t>
            </w:r>
          </w:p>
          <w:p w14:paraId="1C23FAF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01-248 Warszawa</w:t>
            </w:r>
          </w:p>
          <w:p w14:paraId="2B60704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DC07916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49 539.33 zł</w:t>
            </w:r>
          </w:p>
          <w:p w14:paraId="4BF20F4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04182F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C4A2BF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484EA8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A265AC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D9F4779" w14:textId="77777777" w:rsidTr="00BC12C0">
        <w:trPr>
          <w:cantSplit/>
        </w:trPr>
        <w:tc>
          <w:tcPr>
            <w:tcW w:w="9469" w:type="dxa"/>
          </w:tcPr>
          <w:p w14:paraId="3738D07C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19A3082E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1E7D8C1A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51748E8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7F8D672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6EBC0CC6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3F4309A2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24F7A53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B89C42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13 565.34 zł</w:t>
            </w:r>
          </w:p>
          <w:p w14:paraId="7F38286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8739FE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6CA7E0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152420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BBB5B0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1C21EB6" w14:textId="77777777" w:rsidTr="00BC12C0">
        <w:trPr>
          <w:cantSplit/>
        </w:trPr>
        <w:tc>
          <w:tcPr>
            <w:tcW w:w="9469" w:type="dxa"/>
          </w:tcPr>
          <w:p w14:paraId="09D54F84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57582F41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6D19A235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0B70C40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001D85F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07A9B99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154098D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40A5724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61D95F6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10 821.60 zł</w:t>
            </w:r>
          </w:p>
          <w:p w14:paraId="580ED07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B61283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951D4B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35B97C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6BD97DF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FA818AC" w14:textId="77777777" w:rsidTr="00BC12C0">
        <w:trPr>
          <w:cantSplit/>
        </w:trPr>
        <w:tc>
          <w:tcPr>
            <w:tcW w:w="9469" w:type="dxa"/>
          </w:tcPr>
          <w:p w14:paraId="5F20E596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0C14918C" w14:textId="3389DEE2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0C206A7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52A169C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5644F50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9 563.40 zł</w:t>
            </w:r>
          </w:p>
          <w:p w14:paraId="44437D3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C286A7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58876B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F3F72D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025A7E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4597DF2" w14:textId="77777777" w:rsidTr="00BC12C0">
        <w:trPr>
          <w:cantSplit/>
        </w:trPr>
        <w:tc>
          <w:tcPr>
            <w:tcW w:w="9469" w:type="dxa"/>
          </w:tcPr>
          <w:p w14:paraId="2EC755B4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Aspen Pharma </w:t>
            </w:r>
            <w:proofErr w:type="spellStart"/>
            <w:r w:rsidRPr="00204569">
              <w:rPr>
                <w:b/>
                <w:sz w:val="20"/>
                <w:szCs w:val="20"/>
              </w:rPr>
              <w:t>Ireland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Limited</w:t>
            </w:r>
          </w:p>
          <w:p w14:paraId="302FACBD" w14:textId="77777777" w:rsidR="00033F8E" w:rsidRPr="00204569" w:rsidRDefault="00033F8E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One </w:t>
            </w:r>
            <w:proofErr w:type="spellStart"/>
            <w:r w:rsidRPr="00204569">
              <w:rPr>
                <w:b/>
                <w:sz w:val="20"/>
                <w:szCs w:val="20"/>
              </w:rPr>
              <w:t>George`s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04569">
              <w:rPr>
                <w:b/>
                <w:sz w:val="20"/>
                <w:szCs w:val="20"/>
              </w:rPr>
              <w:t>Quay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Plaza 1</w:t>
            </w:r>
          </w:p>
          <w:p w14:paraId="30029A0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2 Dublin</w:t>
            </w:r>
          </w:p>
          <w:p w14:paraId="6EDC412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2BB847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5 346.00 zł</w:t>
            </w:r>
          </w:p>
          <w:p w14:paraId="3ED60EF7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50900F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577829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4D89EE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55621B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8B60BD8" w14:textId="77777777" w:rsidTr="00BC12C0">
        <w:trPr>
          <w:cantSplit/>
        </w:trPr>
        <w:tc>
          <w:tcPr>
            <w:tcW w:w="9469" w:type="dxa"/>
          </w:tcPr>
          <w:p w14:paraId="4841736C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Asclepios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S.A.</w:t>
            </w:r>
          </w:p>
          <w:p w14:paraId="11F5CD28" w14:textId="4B385A58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proofErr w:type="spellStart"/>
            <w:r w:rsidR="00033F8E" w:rsidRPr="00204569">
              <w:rPr>
                <w:b/>
                <w:sz w:val="20"/>
                <w:szCs w:val="20"/>
              </w:rPr>
              <w:t>Hubska</w:t>
            </w:r>
            <w:proofErr w:type="spellEnd"/>
            <w:r w:rsidR="00033F8E" w:rsidRPr="00204569">
              <w:rPr>
                <w:b/>
                <w:sz w:val="20"/>
                <w:szCs w:val="20"/>
              </w:rPr>
              <w:t xml:space="preserve"> 44</w:t>
            </w:r>
          </w:p>
          <w:p w14:paraId="1DCC1F9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50-502 Wrocław</w:t>
            </w:r>
          </w:p>
          <w:p w14:paraId="3AE5D10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D91EC11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48 859.74 zł</w:t>
            </w:r>
          </w:p>
          <w:p w14:paraId="021A03D3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B11593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399841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36CDAF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2191E8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2BAAAD3" w14:textId="77777777" w:rsidTr="00BC12C0">
        <w:trPr>
          <w:cantSplit/>
        </w:trPr>
        <w:tc>
          <w:tcPr>
            <w:tcW w:w="9469" w:type="dxa"/>
          </w:tcPr>
          <w:p w14:paraId="6A334110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4B53E7C7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6CEFA118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400413D3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7779541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049C4A1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7AD3AD92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3D1EDC7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3FC4C65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69: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41 299.20 zł</w:t>
            </w:r>
          </w:p>
          <w:p w14:paraId="610B9B00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54646D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4175E0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F7FCCF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4E650E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12CB9E1" w14:textId="77777777" w:rsidTr="00BC12C0">
        <w:trPr>
          <w:cantSplit/>
        </w:trPr>
        <w:tc>
          <w:tcPr>
            <w:tcW w:w="9469" w:type="dxa"/>
          </w:tcPr>
          <w:p w14:paraId="0E3832B4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1CFDD2E6" w14:textId="210C6159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50907B2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51D23AF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92D4331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1 619.46 zł</w:t>
            </w:r>
          </w:p>
          <w:p w14:paraId="28777563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9DF0E7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D3B9BB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2D282B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60ECA2C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A5BBEC0" w14:textId="77777777" w:rsidTr="00BC12C0">
        <w:trPr>
          <w:cantSplit/>
        </w:trPr>
        <w:tc>
          <w:tcPr>
            <w:tcW w:w="9469" w:type="dxa"/>
          </w:tcPr>
          <w:p w14:paraId="5BE3CF91" w14:textId="266C7B16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G</w:t>
            </w:r>
            <w:r w:rsidR="006753C4" w:rsidRPr="00204569">
              <w:rPr>
                <w:b/>
                <w:sz w:val="20"/>
                <w:szCs w:val="20"/>
              </w:rPr>
              <w:t>enesis Pharm</w:t>
            </w:r>
            <w:r w:rsidRPr="00204569">
              <w:rPr>
                <w:b/>
                <w:sz w:val="20"/>
                <w:szCs w:val="20"/>
              </w:rPr>
              <w:t xml:space="preserve"> M. M</w:t>
            </w:r>
            <w:r w:rsidR="006753C4" w:rsidRPr="00204569">
              <w:rPr>
                <w:b/>
                <w:sz w:val="20"/>
                <w:szCs w:val="20"/>
              </w:rPr>
              <w:t>atejczyk</w:t>
            </w:r>
            <w:r w:rsidRPr="00204569">
              <w:rPr>
                <w:b/>
                <w:sz w:val="20"/>
                <w:szCs w:val="20"/>
              </w:rPr>
              <w:t xml:space="preserve">, C. </w:t>
            </w:r>
            <w:r w:rsidR="006753C4" w:rsidRPr="00204569">
              <w:rPr>
                <w:b/>
                <w:sz w:val="20"/>
                <w:szCs w:val="20"/>
              </w:rPr>
              <w:t>Stańczak</w:t>
            </w:r>
            <w:r w:rsidRPr="00204569">
              <w:rPr>
                <w:b/>
                <w:sz w:val="20"/>
                <w:szCs w:val="20"/>
              </w:rPr>
              <w:t>, J. Z</w:t>
            </w:r>
            <w:r w:rsidR="006753C4" w:rsidRPr="00204569">
              <w:rPr>
                <w:b/>
                <w:sz w:val="20"/>
                <w:szCs w:val="20"/>
              </w:rPr>
              <w:t>woliński</w:t>
            </w:r>
            <w:r w:rsidRPr="00204569">
              <w:rPr>
                <w:b/>
                <w:sz w:val="20"/>
                <w:szCs w:val="20"/>
              </w:rPr>
              <w:t xml:space="preserve"> S</w:t>
            </w:r>
            <w:r w:rsidR="006753C4" w:rsidRPr="00204569">
              <w:rPr>
                <w:b/>
                <w:sz w:val="20"/>
                <w:szCs w:val="20"/>
              </w:rPr>
              <w:t>p. J.</w:t>
            </w:r>
          </w:p>
          <w:p w14:paraId="4D9EDDFE" w14:textId="72FF4F92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Obywatelska 128-152</w:t>
            </w:r>
          </w:p>
          <w:p w14:paraId="62B73DD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94-104 Łódź</w:t>
            </w:r>
          </w:p>
          <w:p w14:paraId="2ACBBEB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5603E02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3 110.40 zł</w:t>
            </w:r>
          </w:p>
          <w:p w14:paraId="3837B02A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B6E022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654F27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3E6EC2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CFEE9C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7BF5D20" w14:textId="77777777" w:rsidTr="00BC12C0">
        <w:trPr>
          <w:cantSplit/>
        </w:trPr>
        <w:tc>
          <w:tcPr>
            <w:tcW w:w="9469" w:type="dxa"/>
          </w:tcPr>
          <w:p w14:paraId="25B6A9FC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6BA3EA68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0A648B06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4E3626BE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0E791E65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578FB43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3F01DD00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773B702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3E4BB5C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861.68 zł</w:t>
            </w:r>
          </w:p>
          <w:p w14:paraId="798A8E0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378905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346511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BA2BAD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CE7E81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01D9AB7" w14:textId="77777777" w:rsidTr="00BC12C0">
        <w:trPr>
          <w:cantSplit/>
        </w:trPr>
        <w:tc>
          <w:tcPr>
            <w:tcW w:w="9469" w:type="dxa"/>
          </w:tcPr>
          <w:p w14:paraId="4588313A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14D54AF3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55A90DB0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517F08BB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117EC813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47CE4816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4FB03CE6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6FD7D11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57E7AB6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2 992.81 zł</w:t>
            </w:r>
          </w:p>
          <w:p w14:paraId="20367A0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4F507B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735936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D65B34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19BC69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C2969B1" w14:textId="77777777" w:rsidTr="00BC12C0">
        <w:trPr>
          <w:cantSplit/>
        </w:trPr>
        <w:tc>
          <w:tcPr>
            <w:tcW w:w="9469" w:type="dxa"/>
          </w:tcPr>
          <w:p w14:paraId="6AC549DA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2DAF1533" w14:textId="5428D72E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30CD19A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475EB4A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74523FE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58 744.80 zł</w:t>
            </w:r>
          </w:p>
          <w:p w14:paraId="52827906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269CC6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FD32A2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3046CD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BD02BB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A873682" w14:textId="77777777" w:rsidTr="00BC12C0">
        <w:trPr>
          <w:cantSplit/>
        </w:trPr>
        <w:tc>
          <w:tcPr>
            <w:tcW w:w="9469" w:type="dxa"/>
          </w:tcPr>
          <w:p w14:paraId="371D1347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71796ED2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5A9D5AEF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61B66B5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2E411E15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132BE2E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15AD42AA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446345A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F74A82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31 019.53 zł</w:t>
            </w:r>
          </w:p>
          <w:p w14:paraId="2964DE9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DBC976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708517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52AD57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74B304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8A2A428" w14:textId="77777777" w:rsidTr="00BC12C0">
        <w:trPr>
          <w:cantSplit/>
        </w:trPr>
        <w:tc>
          <w:tcPr>
            <w:tcW w:w="9469" w:type="dxa"/>
          </w:tcPr>
          <w:p w14:paraId="7042ED98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Bialmed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52A1CE4A" w14:textId="0625072E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Kazimierzowska 46/48/35</w:t>
            </w:r>
          </w:p>
          <w:p w14:paraId="2473C04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02-546 Warszawa</w:t>
            </w:r>
          </w:p>
          <w:p w14:paraId="07A4440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3D19688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204 237.30 zł</w:t>
            </w:r>
          </w:p>
          <w:p w14:paraId="5A88B3C6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965A10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ADE505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DBC330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7FE7A3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E88130D" w14:textId="77777777" w:rsidTr="00BC12C0">
        <w:trPr>
          <w:cantSplit/>
        </w:trPr>
        <w:tc>
          <w:tcPr>
            <w:tcW w:w="9469" w:type="dxa"/>
          </w:tcPr>
          <w:p w14:paraId="7280841F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Baxter Polska Sp. z o.o.</w:t>
            </w:r>
          </w:p>
          <w:p w14:paraId="47598130" w14:textId="55911BEB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Kruczkowskiego 8</w:t>
            </w:r>
          </w:p>
          <w:p w14:paraId="4FBDE5E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00-380 Warszawa</w:t>
            </w:r>
          </w:p>
          <w:p w14:paraId="4328C19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D981B1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222 475.68 zł</w:t>
            </w:r>
          </w:p>
          <w:p w14:paraId="1F553680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31895D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139C5B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063623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FBC86B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D366BBC" w14:textId="77777777" w:rsidTr="00BC12C0">
        <w:trPr>
          <w:cantSplit/>
        </w:trPr>
        <w:tc>
          <w:tcPr>
            <w:tcW w:w="9469" w:type="dxa"/>
          </w:tcPr>
          <w:p w14:paraId="654F9447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Bialmed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38F852FB" w14:textId="3AE8E6A8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Kazimierzowska 46/48/35</w:t>
            </w:r>
          </w:p>
          <w:p w14:paraId="299427A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02-546 Warszawa</w:t>
            </w:r>
          </w:p>
          <w:p w14:paraId="33C0E0B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978CFA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78: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212 714.16 zł</w:t>
            </w:r>
          </w:p>
          <w:p w14:paraId="7AC2FBFA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5499C8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405F64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3C5CD7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6685FF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91CDAC1" w14:textId="77777777" w:rsidTr="00BC12C0">
        <w:trPr>
          <w:cantSplit/>
        </w:trPr>
        <w:tc>
          <w:tcPr>
            <w:tcW w:w="9469" w:type="dxa"/>
          </w:tcPr>
          <w:p w14:paraId="32E33FD0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5313D00D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A21531F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2B7EA248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34246BB7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744510D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18A4CFC5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6176FD9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CEC5903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25 657.56 zł</w:t>
            </w:r>
          </w:p>
          <w:p w14:paraId="021F8DE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F947BA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E58F5F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5DFC61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4C01CC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69324F4" w14:textId="77777777" w:rsidTr="00BC12C0">
        <w:trPr>
          <w:cantSplit/>
        </w:trPr>
        <w:tc>
          <w:tcPr>
            <w:tcW w:w="9469" w:type="dxa"/>
          </w:tcPr>
          <w:p w14:paraId="7300FD7F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Baxter Polska Sp. z o.o.</w:t>
            </w:r>
          </w:p>
          <w:p w14:paraId="0809D3BF" w14:textId="662607DE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Kruczkowskiego 8</w:t>
            </w:r>
          </w:p>
          <w:p w14:paraId="7C0CFB5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00-380 Warszawa</w:t>
            </w:r>
          </w:p>
          <w:p w14:paraId="1913E26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AE02A5C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23 328.00 zł</w:t>
            </w:r>
          </w:p>
          <w:p w14:paraId="74C5C8B6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2B1DE4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CA96D3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ACF908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7E851B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C7F2D65" w14:textId="77777777" w:rsidTr="00BC12C0">
        <w:trPr>
          <w:cantSplit/>
        </w:trPr>
        <w:tc>
          <w:tcPr>
            <w:tcW w:w="9469" w:type="dxa"/>
          </w:tcPr>
          <w:p w14:paraId="35FD982E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Baxter Polska Sp. z o.o.</w:t>
            </w:r>
          </w:p>
          <w:p w14:paraId="5CC3F9FF" w14:textId="5C08BE17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Kruczkowskiego 8</w:t>
            </w:r>
          </w:p>
          <w:p w14:paraId="655A8AF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00-380 Warszawa</w:t>
            </w:r>
          </w:p>
          <w:p w14:paraId="5D91418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88C9DA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31 320.00 zł</w:t>
            </w:r>
          </w:p>
          <w:p w14:paraId="358A05C9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B0CC73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444332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769FC6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80615C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BC702C6" w14:textId="77777777" w:rsidTr="00BC12C0">
        <w:trPr>
          <w:cantSplit/>
        </w:trPr>
        <w:tc>
          <w:tcPr>
            <w:tcW w:w="9469" w:type="dxa"/>
          </w:tcPr>
          <w:p w14:paraId="25FD3FF4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Salus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International Sp. z o.o.</w:t>
            </w:r>
          </w:p>
          <w:p w14:paraId="7F8B3952" w14:textId="56716E84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Pułaskiego 9</w:t>
            </w:r>
          </w:p>
          <w:p w14:paraId="1B22FC2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40-273 Katowice</w:t>
            </w:r>
          </w:p>
          <w:p w14:paraId="282FECF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51A17054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12 803.38 zł</w:t>
            </w:r>
          </w:p>
          <w:p w14:paraId="395F28BF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2AB064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61B771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6B40C1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64408F5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0A42C795" w14:textId="77777777" w:rsidTr="00BC12C0">
        <w:trPr>
          <w:cantSplit/>
        </w:trPr>
        <w:tc>
          <w:tcPr>
            <w:tcW w:w="9469" w:type="dxa"/>
          </w:tcPr>
          <w:p w14:paraId="05C3782F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Konsorcjum firm</w:t>
            </w:r>
          </w:p>
          <w:p w14:paraId="36E65EB8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3ECC82CC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46C2B0AA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36003A75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41CF6608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4C8A1E57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48199E5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9DCED5A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10 806.32 zł</w:t>
            </w:r>
          </w:p>
          <w:p w14:paraId="4B8A6139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6C0A52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78C435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5AFF9A8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AD8CD2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DB54534" w14:textId="77777777" w:rsidTr="00BC12C0">
        <w:trPr>
          <w:cantSplit/>
        </w:trPr>
        <w:tc>
          <w:tcPr>
            <w:tcW w:w="9469" w:type="dxa"/>
          </w:tcPr>
          <w:p w14:paraId="3EEF4904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Baxter Polska Sp. z o.o.</w:t>
            </w:r>
          </w:p>
          <w:p w14:paraId="7CD0E688" w14:textId="7FC35ACC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Kruczkowskiego 8</w:t>
            </w:r>
          </w:p>
          <w:p w14:paraId="7528E59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00-380 Warszawa</w:t>
            </w:r>
          </w:p>
          <w:p w14:paraId="3CFBD6C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46A4CF5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6 631.20 zł</w:t>
            </w:r>
          </w:p>
          <w:p w14:paraId="1D17183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1A09AFB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0A67A8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DB7B41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B83789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031FEE7" w14:textId="77777777" w:rsidTr="00BC12C0">
        <w:trPr>
          <w:cantSplit/>
        </w:trPr>
        <w:tc>
          <w:tcPr>
            <w:tcW w:w="9469" w:type="dxa"/>
          </w:tcPr>
          <w:p w14:paraId="0E2CBB0E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Paul Hartmann Polska Sp. z o. o.</w:t>
            </w:r>
          </w:p>
          <w:p w14:paraId="6510AF6C" w14:textId="047F533A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S. Żeromskiego 17</w:t>
            </w:r>
          </w:p>
          <w:p w14:paraId="4C26A9E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95-200 Pabianice</w:t>
            </w:r>
          </w:p>
          <w:p w14:paraId="02521EA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36EA491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173 246.81 zł</w:t>
            </w:r>
          </w:p>
          <w:p w14:paraId="66AC157C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2C1197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4FB389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4B68F4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AA2BCC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EE5DC08" w14:textId="77777777" w:rsidTr="00BC12C0">
        <w:trPr>
          <w:cantSplit/>
        </w:trPr>
        <w:tc>
          <w:tcPr>
            <w:tcW w:w="9469" w:type="dxa"/>
          </w:tcPr>
          <w:p w14:paraId="790CDC79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Toruńskie Zakłady Materiałów Opatrunkowych S.A.</w:t>
            </w:r>
          </w:p>
          <w:p w14:paraId="7D73181F" w14:textId="77777777" w:rsidR="00033F8E" w:rsidRPr="00204569" w:rsidRDefault="00033F8E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Żółkiewskiego 20/26</w:t>
            </w:r>
          </w:p>
          <w:p w14:paraId="43715B5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87-100 Toruń</w:t>
            </w:r>
          </w:p>
          <w:p w14:paraId="6ECAF39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AF0153C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87 039.21 zł</w:t>
            </w:r>
          </w:p>
          <w:p w14:paraId="676BAB49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896FF8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3D619D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7A921C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7E80666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0AE0C7A" w14:textId="77777777" w:rsidTr="00BC12C0">
        <w:trPr>
          <w:cantSplit/>
        </w:trPr>
        <w:tc>
          <w:tcPr>
            <w:tcW w:w="9469" w:type="dxa"/>
          </w:tcPr>
          <w:p w14:paraId="7336EB8E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Toruńskie Zakłady Materiałów Opatrunkowych S.A.</w:t>
            </w:r>
          </w:p>
          <w:p w14:paraId="1CF79FD3" w14:textId="77777777" w:rsidR="00033F8E" w:rsidRPr="00204569" w:rsidRDefault="00033F8E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Żółkiewskiego 20/26</w:t>
            </w:r>
          </w:p>
          <w:p w14:paraId="62BB113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87-100 Toruń</w:t>
            </w:r>
          </w:p>
          <w:p w14:paraId="3D90EB6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BA2FE7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89: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46 924.92 zł</w:t>
            </w:r>
          </w:p>
          <w:p w14:paraId="370922B4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485167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0BB296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730E09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924B7D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41369E9" w14:textId="77777777" w:rsidTr="00BC12C0">
        <w:trPr>
          <w:cantSplit/>
        </w:trPr>
        <w:tc>
          <w:tcPr>
            <w:tcW w:w="9469" w:type="dxa"/>
          </w:tcPr>
          <w:p w14:paraId="50215579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Paul Hartmann Polska Sp. z o. o.</w:t>
            </w:r>
          </w:p>
          <w:p w14:paraId="29D8E2CB" w14:textId="23A88927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S. Żeromskiego 17</w:t>
            </w:r>
          </w:p>
          <w:p w14:paraId="0081457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95-200 Pabianice</w:t>
            </w:r>
          </w:p>
          <w:p w14:paraId="7A519C4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7E5FBC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4 655.34 zł</w:t>
            </w:r>
          </w:p>
          <w:p w14:paraId="3CF9FE4E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D9DC27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83A17B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37AB873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A6F1F5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18301E59" w14:textId="77777777" w:rsidTr="00BC12C0">
        <w:trPr>
          <w:cantSplit/>
        </w:trPr>
        <w:tc>
          <w:tcPr>
            <w:tcW w:w="9469" w:type="dxa"/>
          </w:tcPr>
          <w:p w14:paraId="17D2E6CA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Neomed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Barbara Stańczyk</w:t>
            </w:r>
          </w:p>
          <w:p w14:paraId="10EC9061" w14:textId="13A24FAC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Kajki 18</w:t>
            </w:r>
          </w:p>
          <w:p w14:paraId="5E6B872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05-501 Piaseczno</w:t>
            </w:r>
          </w:p>
          <w:p w14:paraId="5E2D63B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E5787A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91: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11 456.10 zł</w:t>
            </w:r>
          </w:p>
          <w:p w14:paraId="4EFBC42B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BA18FC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016475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1BBEAB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127352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042BB722" w14:textId="77777777" w:rsidTr="00BC12C0">
        <w:trPr>
          <w:cantSplit/>
        </w:trPr>
        <w:tc>
          <w:tcPr>
            <w:tcW w:w="9469" w:type="dxa"/>
          </w:tcPr>
          <w:p w14:paraId="090900BF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Paul Hartmann Polska Sp. z o. o.</w:t>
            </w:r>
          </w:p>
          <w:p w14:paraId="396E4CA5" w14:textId="54D73D4B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S. Żeromskiego 17</w:t>
            </w:r>
          </w:p>
          <w:p w14:paraId="577F24B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95-200 Pabianice</w:t>
            </w:r>
          </w:p>
          <w:p w14:paraId="43AF707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3C7A8116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51 596.08 zł</w:t>
            </w:r>
          </w:p>
          <w:p w14:paraId="42B70C7F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367465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C03630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8FA1BE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E0DD83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499712A" w14:textId="77777777" w:rsidTr="00BC12C0">
        <w:trPr>
          <w:cantSplit/>
        </w:trPr>
        <w:tc>
          <w:tcPr>
            <w:tcW w:w="9469" w:type="dxa"/>
          </w:tcPr>
          <w:p w14:paraId="1C1D32F9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3M Poland Sp. z o.o.</w:t>
            </w:r>
          </w:p>
          <w:p w14:paraId="273946F6" w14:textId="77777777" w:rsidR="00033F8E" w:rsidRPr="00204569" w:rsidRDefault="00033F8E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Al. Katowicka 117</w:t>
            </w:r>
          </w:p>
          <w:p w14:paraId="5B64104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05-830 Kajetany k. Nadarzyna</w:t>
            </w:r>
          </w:p>
          <w:p w14:paraId="28D23802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3BB7CF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4 591.08 zł</w:t>
            </w:r>
          </w:p>
          <w:p w14:paraId="6AB6F510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7E44A0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BF8682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3C14F5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A0D203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F6D5C1C" w14:textId="77777777" w:rsidTr="00BC12C0">
        <w:trPr>
          <w:cantSplit/>
        </w:trPr>
        <w:tc>
          <w:tcPr>
            <w:tcW w:w="9469" w:type="dxa"/>
          </w:tcPr>
          <w:p w14:paraId="69BADCD9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40B76A97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57810310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0B5F5F5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64D98756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0829DC51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48F5BC62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139549E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141B96D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9 288.00 zł</w:t>
            </w:r>
          </w:p>
          <w:p w14:paraId="31736A82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3C9C3E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E6C99F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75B123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BD6830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A790272" w14:textId="77777777" w:rsidTr="00BC12C0">
        <w:trPr>
          <w:cantSplit/>
        </w:trPr>
        <w:tc>
          <w:tcPr>
            <w:tcW w:w="9469" w:type="dxa"/>
          </w:tcPr>
          <w:p w14:paraId="1648D4D8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031A22C3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1CB44079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4A1A2D30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69446300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7F96EBA9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5BDBAB7A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210165C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DAB566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143.10 zł</w:t>
            </w:r>
          </w:p>
          <w:p w14:paraId="411F24C2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2D1F0C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2B0FEFD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D71FA1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894AB3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6012AFD6" w14:textId="77777777" w:rsidTr="00BC12C0">
        <w:trPr>
          <w:cantSplit/>
        </w:trPr>
        <w:tc>
          <w:tcPr>
            <w:tcW w:w="9469" w:type="dxa"/>
          </w:tcPr>
          <w:p w14:paraId="4F5FA25C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Neomed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Barbara Stańczyk</w:t>
            </w:r>
          </w:p>
          <w:p w14:paraId="22E4802F" w14:textId="7F3F989B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Kajki 18</w:t>
            </w:r>
          </w:p>
          <w:p w14:paraId="33165FF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05-501 Piaseczno</w:t>
            </w:r>
          </w:p>
          <w:p w14:paraId="7C6C7F3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69593DD0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97: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9 514.70 zł</w:t>
            </w:r>
          </w:p>
          <w:p w14:paraId="1FA556D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502314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602863B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885C91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F80ED0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05C704CC" w14:textId="77777777" w:rsidTr="00BC12C0">
        <w:trPr>
          <w:cantSplit/>
        </w:trPr>
        <w:tc>
          <w:tcPr>
            <w:tcW w:w="9469" w:type="dxa"/>
          </w:tcPr>
          <w:p w14:paraId="47F093B6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Medtronic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Poland sp. z o.o.</w:t>
            </w:r>
          </w:p>
          <w:p w14:paraId="735F8754" w14:textId="45CE63FA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Polna 11</w:t>
            </w:r>
          </w:p>
          <w:p w14:paraId="32D7960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00-633 Warszawa</w:t>
            </w:r>
          </w:p>
          <w:p w14:paraId="13A375C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0E9B746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98: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17 982.00 zł</w:t>
            </w:r>
          </w:p>
          <w:p w14:paraId="2128AE75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30B9708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551FE9D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459BA2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414817D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0974DB94" w14:textId="77777777" w:rsidTr="00BC12C0">
        <w:trPr>
          <w:cantSplit/>
        </w:trPr>
        <w:tc>
          <w:tcPr>
            <w:tcW w:w="9469" w:type="dxa"/>
          </w:tcPr>
          <w:p w14:paraId="3F0FC559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Bialmed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5B12CCDC" w14:textId="19DE366E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Kazimierzowska 46/48/35</w:t>
            </w:r>
          </w:p>
          <w:p w14:paraId="7B49F27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02-546 Warszawa</w:t>
            </w:r>
          </w:p>
          <w:p w14:paraId="5EE83B5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E3A412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99: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52 495.56 zł</w:t>
            </w:r>
          </w:p>
          <w:p w14:paraId="6BE2D50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78144A0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D690DE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0247B15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36AF63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5CB733B5" w14:textId="77777777" w:rsidTr="00BC12C0">
        <w:trPr>
          <w:cantSplit/>
        </w:trPr>
        <w:tc>
          <w:tcPr>
            <w:tcW w:w="9469" w:type="dxa"/>
          </w:tcPr>
          <w:p w14:paraId="63187256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Bialmed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</w:t>
            </w:r>
          </w:p>
          <w:p w14:paraId="3BE74893" w14:textId="7CDACDCF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Kazimierzowska 46/48/35</w:t>
            </w:r>
          </w:p>
          <w:p w14:paraId="32D8087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02-546 Warszawa</w:t>
            </w:r>
          </w:p>
          <w:p w14:paraId="24CAA27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CC871A6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100: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47 576.38 zł</w:t>
            </w:r>
          </w:p>
          <w:p w14:paraId="00BCB7CA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62E362A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484B6E5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10D4D93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509E1C7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2CE3193A" w14:textId="77777777" w:rsidTr="00BC12C0">
        <w:trPr>
          <w:cantSplit/>
        </w:trPr>
        <w:tc>
          <w:tcPr>
            <w:tcW w:w="9469" w:type="dxa"/>
          </w:tcPr>
          <w:p w14:paraId="7B479A37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lastRenderedPageBreak/>
              <w:t>Toruńskie Zakłady Materiałów Opatrunkowych S.A.</w:t>
            </w:r>
          </w:p>
          <w:p w14:paraId="04F42CAA" w14:textId="77777777" w:rsidR="00033F8E" w:rsidRPr="00204569" w:rsidRDefault="00033F8E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Żółkiewskiego 20/26</w:t>
            </w:r>
          </w:p>
          <w:p w14:paraId="266232D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87-100 Toruń</w:t>
            </w:r>
          </w:p>
          <w:p w14:paraId="2044A3E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04512AFE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102: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19 117.28 zł</w:t>
            </w:r>
          </w:p>
          <w:p w14:paraId="38EB03BA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AFACBE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26DA59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7375E2D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C8D899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4430A55C" w14:textId="77777777" w:rsidTr="00BC12C0">
        <w:trPr>
          <w:cantSplit/>
        </w:trPr>
        <w:tc>
          <w:tcPr>
            <w:tcW w:w="9469" w:type="dxa"/>
          </w:tcPr>
          <w:p w14:paraId="154E558B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Konsorcjum firm</w:t>
            </w:r>
          </w:p>
          <w:p w14:paraId="79347063" w14:textId="77777777" w:rsidR="00204569" w:rsidRPr="00204569" w:rsidRDefault="00204569" w:rsidP="00204569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Urtica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Sp. z o.o. (lider)</w:t>
            </w:r>
          </w:p>
          <w:p w14:paraId="6BC87D53" w14:textId="77777777" w:rsidR="00204569" w:rsidRPr="00204569" w:rsidRDefault="00204569" w:rsidP="00204569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Krzemieniecka 120</w:t>
            </w:r>
          </w:p>
          <w:p w14:paraId="057CC0A2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54-640 Wrocław</w:t>
            </w:r>
          </w:p>
          <w:p w14:paraId="1DF6B47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PGF S.A. (konsorcjant)</w:t>
            </w:r>
          </w:p>
          <w:p w14:paraId="1C76C447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ul. Zbąszyńska 3</w:t>
            </w:r>
          </w:p>
          <w:p w14:paraId="1354995C" w14:textId="77777777" w:rsidR="00204569" w:rsidRPr="00204569" w:rsidRDefault="00204569" w:rsidP="00204569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91-342 Łódź</w:t>
            </w:r>
          </w:p>
          <w:p w14:paraId="5A62ACD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168E867C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103: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3 626.04 zł</w:t>
            </w:r>
          </w:p>
          <w:p w14:paraId="74CA019C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04ACB13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7017420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474DD9F8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0AFD2A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7C2C4DA5" w14:textId="77777777" w:rsidTr="00BC12C0">
        <w:trPr>
          <w:cantSplit/>
        </w:trPr>
        <w:tc>
          <w:tcPr>
            <w:tcW w:w="9469" w:type="dxa"/>
          </w:tcPr>
          <w:p w14:paraId="194494B7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Farmacol Logistyka Sp. z o.o.</w:t>
            </w:r>
          </w:p>
          <w:p w14:paraId="7709DF3C" w14:textId="053B9B58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Szopienicka 77</w:t>
            </w:r>
          </w:p>
          <w:p w14:paraId="50C5E7D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40-431 Katowice</w:t>
            </w:r>
          </w:p>
          <w:p w14:paraId="535B5A33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72A03A7B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104: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4 176.36 zł</w:t>
            </w:r>
          </w:p>
          <w:p w14:paraId="07F0665D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2C93C3FF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3BD2C8A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0699A26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0E4B5C9B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67D3301" w14:textId="77777777" w:rsidTr="00BC12C0">
        <w:trPr>
          <w:cantSplit/>
        </w:trPr>
        <w:tc>
          <w:tcPr>
            <w:tcW w:w="9469" w:type="dxa"/>
          </w:tcPr>
          <w:p w14:paraId="4AAB9AA4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t>Mölnlycke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04569">
              <w:rPr>
                <w:b/>
                <w:sz w:val="20"/>
                <w:szCs w:val="20"/>
              </w:rPr>
              <w:t>Health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04569">
              <w:rPr>
                <w:b/>
                <w:sz w:val="20"/>
                <w:szCs w:val="20"/>
              </w:rPr>
              <w:t>Care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Polska z o.o.</w:t>
            </w:r>
          </w:p>
          <w:p w14:paraId="34586E67" w14:textId="5AC32FBF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Przasnyska 6B</w:t>
            </w:r>
          </w:p>
          <w:p w14:paraId="3F9043AE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01-756 Warszawa</w:t>
            </w:r>
          </w:p>
          <w:p w14:paraId="1C813105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2342593F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105: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24 711.35 zł</w:t>
            </w:r>
          </w:p>
          <w:p w14:paraId="436683DA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4EDD245A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14C86897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67611EC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13E79649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  <w:tr w:rsidR="00033F8E" w:rsidRPr="00204569" w14:paraId="3522EF23" w14:textId="77777777" w:rsidTr="00BC12C0">
        <w:trPr>
          <w:cantSplit/>
        </w:trPr>
        <w:tc>
          <w:tcPr>
            <w:tcW w:w="9469" w:type="dxa"/>
          </w:tcPr>
          <w:p w14:paraId="7C1A87F3" w14:textId="77777777" w:rsidR="00033F8E" w:rsidRPr="00204569" w:rsidRDefault="00033F8E" w:rsidP="00F7501D">
            <w:pPr>
              <w:spacing w:before="60" w:after="40"/>
              <w:ind w:left="142"/>
              <w:jc w:val="both"/>
              <w:rPr>
                <w:b/>
                <w:sz w:val="20"/>
                <w:szCs w:val="20"/>
              </w:rPr>
            </w:pPr>
            <w:proofErr w:type="spellStart"/>
            <w:r w:rsidRPr="00204569">
              <w:rPr>
                <w:b/>
                <w:sz w:val="20"/>
                <w:szCs w:val="20"/>
              </w:rPr>
              <w:lastRenderedPageBreak/>
              <w:t>Mölnlycke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04569">
              <w:rPr>
                <w:b/>
                <w:sz w:val="20"/>
                <w:szCs w:val="20"/>
              </w:rPr>
              <w:t>Health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04569">
              <w:rPr>
                <w:b/>
                <w:sz w:val="20"/>
                <w:szCs w:val="20"/>
              </w:rPr>
              <w:t>Care</w:t>
            </w:r>
            <w:proofErr w:type="spellEnd"/>
            <w:r w:rsidRPr="00204569">
              <w:rPr>
                <w:b/>
                <w:sz w:val="20"/>
                <w:szCs w:val="20"/>
              </w:rPr>
              <w:t xml:space="preserve"> Polska z o.o.</w:t>
            </w:r>
          </w:p>
          <w:p w14:paraId="20DE6645" w14:textId="0D0B95BF" w:rsidR="00033F8E" w:rsidRPr="00204569" w:rsidRDefault="006753C4" w:rsidP="00F7501D">
            <w:pPr>
              <w:spacing w:after="4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 xml:space="preserve">ul. </w:t>
            </w:r>
            <w:r w:rsidR="00033F8E" w:rsidRPr="00204569">
              <w:rPr>
                <w:b/>
                <w:sz w:val="20"/>
                <w:szCs w:val="20"/>
              </w:rPr>
              <w:t>Przasnyska 6B</w:t>
            </w:r>
          </w:p>
          <w:p w14:paraId="0F063B9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b/>
                <w:sz w:val="20"/>
                <w:szCs w:val="20"/>
              </w:rPr>
              <w:t>01-756 Warszawa</w:t>
            </w:r>
          </w:p>
          <w:p w14:paraId="7D29A1A4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na:</w:t>
            </w:r>
          </w:p>
          <w:p w14:paraId="412B05D7" w14:textId="77777777" w:rsidR="00033F8E" w:rsidRPr="00204569" w:rsidRDefault="00033F8E" w:rsidP="00F7501D">
            <w:pPr>
              <w:ind w:left="142"/>
              <w:jc w:val="both"/>
              <w:rPr>
                <w:b/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Zadanie nr 106: Dostawa leków, płynów infuzyjnych oraz materiałów medycznych za cenę </w:t>
            </w:r>
            <w:r w:rsidRPr="00204569">
              <w:rPr>
                <w:b/>
                <w:sz w:val="20"/>
                <w:szCs w:val="20"/>
              </w:rPr>
              <w:t>12 704.04 zł</w:t>
            </w:r>
          </w:p>
          <w:p w14:paraId="2A8BED49" w14:textId="77777777" w:rsidR="00033F8E" w:rsidRPr="00204569" w:rsidRDefault="00033F8E" w:rsidP="00F7501D">
            <w:pPr>
              <w:spacing w:before="120" w:after="40"/>
              <w:ind w:left="142"/>
              <w:jc w:val="both"/>
              <w:rPr>
                <w:color w:val="000000"/>
                <w:sz w:val="20"/>
                <w:szCs w:val="20"/>
              </w:rPr>
            </w:pPr>
            <w:r w:rsidRPr="00204569">
              <w:rPr>
                <w:color w:val="000000"/>
                <w:sz w:val="20"/>
                <w:szCs w:val="20"/>
              </w:rPr>
              <w:t>Uzasadnienie wyboru:</w:t>
            </w:r>
          </w:p>
          <w:p w14:paraId="551ADDBD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Oferta z najniższą ceną, jedna niepodlegająca odrzuceniu oferta. Oferta najkorzystniejsza została wybrana na podstawie art. 91 ust. 1 ustawy z dnia 29 stycznia 2004 r. Prawo Zamówień Publicznych tj. na podstawie kryteriów oceny ofert określonych w SIWZ:</w:t>
            </w:r>
          </w:p>
          <w:p w14:paraId="02B97BCC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cena - 60 %</w:t>
            </w:r>
          </w:p>
          <w:p w14:paraId="20CEF650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>- termin dostawy - 40 %</w:t>
            </w:r>
          </w:p>
          <w:p w14:paraId="3ECC0D31" w14:textId="77777777" w:rsidR="00033F8E" w:rsidRPr="00204569" w:rsidRDefault="00033F8E" w:rsidP="00F7501D">
            <w:pPr>
              <w:spacing w:after="60"/>
              <w:ind w:left="142"/>
              <w:jc w:val="both"/>
              <w:rPr>
                <w:sz w:val="20"/>
                <w:szCs w:val="20"/>
              </w:rPr>
            </w:pPr>
            <w:r w:rsidRPr="00204569">
              <w:rPr>
                <w:sz w:val="20"/>
                <w:szCs w:val="20"/>
              </w:rPr>
              <w:t xml:space="preserve">Przewidywany termin zawarcia umowy - zgodnie z art. 94 ust. 1 pkt. 1 ustawy </w:t>
            </w:r>
            <w:proofErr w:type="spellStart"/>
            <w:r w:rsidRPr="00204569">
              <w:rPr>
                <w:sz w:val="20"/>
                <w:szCs w:val="20"/>
              </w:rPr>
              <w:t>Pzp</w:t>
            </w:r>
            <w:proofErr w:type="spellEnd"/>
            <w:r w:rsidRPr="00204569">
              <w:rPr>
                <w:sz w:val="20"/>
                <w:szCs w:val="20"/>
              </w:rPr>
              <w:t>.</w:t>
            </w:r>
          </w:p>
        </w:tc>
      </w:tr>
    </w:tbl>
    <w:p w14:paraId="183CDF7E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3076"/>
        <w:gridCol w:w="2835"/>
        <w:gridCol w:w="1134"/>
      </w:tblGrid>
      <w:tr w:rsidR="00811CBB" w:rsidRPr="00834EF4" w14:paraId="2AF25289" w14:textId="77777777" w:rsidTr="00E71B95">
        <w:tc>
          <w:tcPr>
            <w:tcW w:w="2277" w:type="dxa"/>
            <w:shd w:val="clear" w:color="auto" w:fill="F3F3F3"/>
          </w:tcPr>
          <w:p w14:paraId="7256AD14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14:paraId="023ABCF9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227054BB" w14:textId="77777777"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134" w:type="dxa"/>
            <w:shd w:val="clear" w:color="auto" w:fill="F3F3F3"/>
          </w:tcPr>
          <w:p w14:paraId="4A6F4D39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33F8E" w:rsidRPr="00834EF4" w14:paraId="5A002F14" w14:textId="77777777" w:rsidTr="00E71B95">
        <w:tc>
          <w:tcPr>
            <w:tcW w:w="2277" w:type="dxa"/>
            <w:shd w:val="clear" w:color="auto" w:fill="auto"/>
          </w:tcPr>
          <w:p w14:paraId="2D55088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2358DD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4B906187" w14:textId="454C1B06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7CFA56C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ADEF45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651944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2A21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99A6893" w14:textId="77777777" w:rsidTr="00E71B95">
        <w:tc>
          <w:tcPr>
            <w:tcW w:w="2277" w:type="dxa"/>
            <w:shd w:val="clear" w:color="auto" w:fill="auto"/>
          </w:tcPr>
          <w:p w14:paraId="541B085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C1C48B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Lek S.A.</w:t>
            </w:r>
          </w:p>
          <w:p w14:paraId="541ECDDA" w14:textId="168A2854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Podlipie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3CCC0C9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Stryków</w:t>
            </w:r>
          </w:p>
        </w:tc>
        <w:tc>
          <w:tcPr>
            <w:tcW w:w="2835" w:type="dxa"/>
            <w:shd w:val="clear" w:color="auto" w:fill="auto"/>
          </w:tcPr>
          <w:p w14:paraId="7B0B17D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39EE5B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E0013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16E5893" w14:textId="77777777" w:rsidTr="00E71B95">
        <w:tc>
          <w:tcPr>
            <w:tcW w:w="2277" w:type="dxa"/>
            <w:shd w:val="clear" w:color="auto" w:fill="auto"/>
          </w:tcPr>
          <w:p w14:paraId="33AABCF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81F7F5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2B64BD8A" w14:textId="73AAE93E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52C832E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5564EC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B18968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53DDB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5142BF7" w14:textId="77777777" w:rsidTr="00E71B95">
        <w:tc>
          <w:tcPr>
            <w:tcW w:w="2277" w:type="dxa"/>
            <w:shd w:val="clear" w:color="auto" w:fill="auto"/>
          </w:tcPr>
          <w:p w14:paraId="6148F31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6A2A49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89098D5" w14:textId="5E723C7F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0E43FFC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1B7DA9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- 55.46</w:t>
            </w:r>
          </w:p>
          <w:p w14:paraId="654AC62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F949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95,46</w:t>
            </w:r>
          </w:p>
        </w:tc>
      </w:tr>
      <w:tr w:rsidR="00033F8E" w:rsidRPr="00834EF4" w14:paraId="5821DC2B" w14:textId="77777777" w:rsidTr="00E71B95">
        <w:tc>
          <w:tcPr>
            <w:tcW w:w="2277" w:type="dxa"/>
            <w:shd w:val="clear" w:color="auto" w:fill="auto"/>
          </w:tcPr>
          <w:p w14:paraId="71E764A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50DD37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0E7640A5" w14:textId="2B4E1B76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699AA73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D0D1E4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- 55.24</w:t>
            </w:r>
          </w:p>
          <w:p w14:paraId="2B4F5FF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1360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95,24</w:t>
            </w:r>
          </w:p>
        </w:tc>
      </w:tr>
      <w:tr w:rsidR="00033F8E" w:rsidRPr="00834EF4" w14:paraId="38D97DEF" w14:textId="77777777" w:rsidTr="00E71B95">
        <w:tc>
          <w:tcPr>
            <w:tcW w:w="2277" w:type="dxa"/>
            <w:shd w:val="clear" w:color="auto" w:fill="auto"/>
          </w:tcPr>
          <w:p w14:paraId="2608379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44A3B4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Sanofi-Aventis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ED10A4E" w14:textId="658D58D8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Bonifraterska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17</w:t>
            </w:r>
          </w:p>
          <w:p w14:paraId="4485214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425BBEC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4B27B0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27D31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EC81545" w14:textId="77777777" w:rsidTr="00E71B95">
        <w:tc>
          <w:tcPr>
            <w:tcW w:w="2277" w:type="dxa"/>
            <w:shd w:val="clear" w:color="auto" w:fill="auto"/>
          </w:tcPr>
          <w:p w14:paraId="0AC1013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959123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591DBE3F" w14:textId="40D3BD7E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65185C0A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28FCDB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1D3B66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96DD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2CBA928" w14:textId="77777777" w:rsidTr="00E71B95">
        <w:tc>
          <w:tcPr>
            <w:tcW w:w="2277" w:type="dxa"/>
            <w:shd w:val="clear" w:color="auto" w:fill="auto"/>
          </w:tcPr>
          <w:p w14:paraId="1CE4C01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EA978B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1689AA5A" w14:textId="5FE3AE6A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3A59014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393F98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ED8BB5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79F6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C7990AE" w14:textId="77777777" w:rsidTr="00E71B95">
        <w:tc>
          <w:tcPr>
            <w:tcW w:w="2277" w:type="dxa"/>
            <w:shd w:val="clear" w:color="auto" w:fill="auto"/>
          </w:tcPr>
          <w:p w14:paraId="1A2542D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2820DB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256117B" w14:textId="204DA963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AE9854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BAA0C4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- 58.02</w:t>
            </w:r>
          </w:p>
          <w:p w14:paraId="65A57E1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24B9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98,02</w:t>
            </w:r>
          </w:p>
        </w:tc>
      </w:tr>
      <w:tr w:rsidR="00033F8E" w:rsidRPr="00834EF4" w14:paraId="3EE04A8F" w14:textId="77777777" w:rsidTr="00E71B95">
        <w:tc>
          <w:tcPr>
            <w:tcW w:w="2277" w:type="dxa"/>
            <w:shd w:val="clear" w:color="auto" w:fill="auto"/>
          </w:tcPr>
          <w:p w14:paraId="1EB033F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8C71D0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39B20850" w14:textId="5A8BB4E8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7DF5AC5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4E095A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- 45.96</w:t>
            </w:r>
          </w:p>
          <w:p w14:paraId="46DA668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9B7B9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85,96</w:t>
            </w:r>
          </w:p>
        </w:tc>
      </w:tr>
      <w:tr w:rsidR="00033F8E" w:rsidRPr="00834EF4" w14:paraId="190CFB97" w14:textId="77777777" w:rsidTr="00E71B95">
        <w:tc>
          <w:tcPr>
            <w:tcW w:w="2277" w:type="dxa"/>
            <w:shd w:val="clear" w:color="auto" w:fill="auto"/>
          </w:tcPr>
          <w:p w14:paraId="3D99247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718E53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511F203D" w14:textId="0F41242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32249E2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1D3F76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BC76EA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ECF20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10A3039" w14:textId="77777777" w:rsidTr="00E71B95">
        <w:tc>
          <w:tcPr>
            <w:tcW w:w="2277" w:type="dxa"/>
            <w:shd w:val="clear" w:color="auto" w:fill="auto"/>
          </w:tcPr>
          <w:p w14:paraId="221C809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A7CCA5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606B1DA8" w14:textId="35D7373D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085D9CC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A53997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- 59.96</w:t>
            </w:r>
          </w:p>
          <w:p w14:paraId="44324B2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A25D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99,96</w:t>
            </w:r>
          </w:p>
        </w:tc>
      </w:tr>
      <w:tr w:rsidR="00033F8E" w:rsidRPr="00834EF4" w14:paraId="1AF29E06" w14:textId="77777777" w:rsidTr="00E71B95">
        <w:tc>
          <w:tcPr>
            <w:tcW w:w="2277" w:type="dxa"/>
            <w:shd w:val="clear" w:color="auto" w:fill="auto"/>
          </w:tcPr>
          <w:p w14:paraId="5EE8DE5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6A75F9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E0AFA78" w14:textId="14C6C12B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0637CCE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5BC5E6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- 59.54</w:t>
            </w:r>
          </w:p>
          <w:p w14:paraId="467EA73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2480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99,54</w:t>
            </w:r>
          </w:p>
        </w:tc>
      </w:tr>
      <w:tr w:rsidR="00033F8E" w:rsidRPr="00834EF4" w14:paraId="6A1F4A7E" w14:textId="77777777" w:rsidTr="00E71B95">
        <w:tc>
          <w:tcPr>
            <w:tcW w:w="2277" w:type="dxa"/>
            <w:shd w:val="clear" w:color="auto" w:fill="auto"/>
          </w:tcPr>
          <w:p w14:paraId="68A4FF5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CE52239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Sanofi-Aventis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1D5EA838" w14:textId="694AA4F8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Bonifraterska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17</w:t>
            </w:r>
          </w:p>
          <w:p w14:paraId="5368391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062416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472F7E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D7F09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FEA291D" w14:textId="77777777" w:rsidTr="00E71B95">
        <w:tc>
          <w:tcPr>
            <w:tcW w:w="2277" w:type="dxa"/>
            <w:shd w:val="clear" w:color="auto" w:fill="auto"/>
          </w:tcPr>
          <w:p w14:paraId="4D79B5E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143B7C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2DEF3AB8" w14:textId="0CD020FE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4DAC795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CB8BA6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5D4D90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972EC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2EA0FBD" w14:textId="77777777" w:rsidTr="00E71B95">
        <w:tc>
          <w:tcPr>
            <w:tcW w:w="2277" w:type="dxa"/>
            <w:shd w:val="clear" w:color="auto" w:fill="auto"/>
          </w:tcPr>
          <w:p w14:paraId="4538067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15BECC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0E974BF6" w14:textId="5A4CD88B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5D49E2A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688E2A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- 57.27</w:t>
            </w:r>
          </w:p>
          <w:p w14:paraId="7C6D080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9ADB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97,27</w:t>
            </w:r>
          </w:p>
        </w:tc>
      </w:tr>
      <w:tr w:rsidR="00033F8E" w:rsidRPr="00834EF4" w14:paraId="45705536" w14:textId="77777777" w:rsidTr="00E71B95">
        <w:tc>
          <w:tcPr>
            <w:tcW w:w="2277" w:type="dxa"/>
            <w:shd w:val="clear" w:color="auto" w:fill="auto"/>
          </w:tcPr>
          <w:p w14:paraId="086A797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7C184D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561327EA" w14:textId="63C8B5E5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37EF322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E64869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- 53.27</w:t>
            </w:r>
          </w:p>
          <w:p w14:paraId="218D43E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39D8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93,27</w:t>
            </w:r>
          </w:p>
        </w:tc>
      </w:tr>
      <w:tr w:rsidR="00033F8E" w:rsidRPr="00834EF4" w14:paraId="5A2884EC" w14:textId="77777777" w:rsidTr="00E71B95">
        <w:tc>
          <w:tcPr>
            <w:tcW w:w="2277" w:type="dxa"/>
            <w:shd w:val="clear" w:color="auto" w:fill="auto"/>
          </w:tcPr>
          <w:p w14:paraId="0181BF6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999850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1911B83" w14:textId="2702D0D5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76D937D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6404FB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- 53.20</w:t>
            </w:r>
          </w:p>
          <w:p w14:paraId="6C3E9E8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53AD3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93,20</w:t>
            </w:r>
          </w:p>
        </w:tc>
      </w:tr>
      <w:tr w:rsidR="00033F8E" w:rsidRPr="00834EF4" w14:paraId="4970CB9F" w14:textId="77777777" w:rsidTr="00E71B95">
        <w:tc>
          <w:tcPr>
            <w:tcW w:w="2277" w:type="dxa"/>
            <w:shd w:val="clear" w:color="auto" w:fill="auto"/>
          </w:tcPr>
          <w:p w14:paraId="5F80343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45F0933" w14:textId="614C0B20" w:rsidR="00033F8E" w:rsidRPr="00834EF4" w:rsidRDefault="008D1E5F" w:rsidP="00F7501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Centrala Farmaceutyczna Cefarm S.A.</w:t>
            </w:r>
          </w:p>
          <w:p w14:paraId="5CF0DBB7" w14:textId="7A527020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</w:t>
            </w:r>
            <w:r w:rsidR="00033F8E" w:rsidRPr="00033F8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J</w:t>
            </w:r>
            <w:r>
              <w:rPr>
                <w:sz w:val="18"/>
                <w:szCs w:val="18"/>
              </w:rPr>
              <w:t>ana Kazimierza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1F29F4C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27A0C62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- 52.60</w:t>
            </w:r>
          </w:p>
          <w:p w14:paraId="5DDE4E5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00B5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92,60</w:t>
            </w:r>
          </w:p>
        </w:tc>
      </w:tr>
      <w:tr w:rsidR="00033F8E" w:rsidRPr="00834EF4" w14:paraId="3566B8E9" w14:textId="77777777" w:rsidTr="00E71B95">
        <w:tc>
          <w:tcPr>
            <w:tcW w:w="2277" w:type="dxa"/>
            <w:shd w:val="clear" w:color="auto" w:fill="auto"/>
          </w:tcPr>
          <w:p w14:paraId="07406EA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DE0BE2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1EAAED6" w14:textId="2822F2F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6342201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AD5A56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136A60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8D078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741D208" w14:textId="77777777" w:rsidTr="00E71B95">
        <w:tc>
          <w:tcPr>
            <w:tcW w:w="2277" w:type="dxa"/>
            <w:shd w:val="clear" w:color="auto" w:fill="auto"/>
          </w:tcPr>
          <w:p w14:paraId="40D0879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AEE16C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Lek S.A.</w:t>
            </w:r>
          </w:p>
          <w:p w14:paraId="3AED8EBD" w14:textId="46301DED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Podlipie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4689C17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Stryków</w:t>
            </w:r>
          </w:p>
        </w:tc>
        <w:tc>
          <w:tcPr>
            <w:tcW w:w="2835" w:type="dxa"/>
            <w:shd w:val="clear" w:color="auto" w:fill="auto"/>
          </w:tcPr>
          <w:p w14:paraId="2DCF3BF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23CF8E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25A54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DDD523E" w14:textId="77777777" w:rsidTr="00E71B95">
        <w:tc>
          <w:tcPr>
            <w:tcW w:w="2277" w:type="dxa"/>
            <w:shd w:val="clear" w:color="auto" w:fill="auto"/>
          </w:tcPr>
          <w:p w14:paraId="132373D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21EFCE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9D8296B" w14:textId="04BB76BF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4B9B40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33B64C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- 54.33</w:t>
            </w:r>
          </w:p>
          <w:p w14:paraId="3896EF8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6FECD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94,33</w:t>
            </w:r>
          </w:p>
        </w:tc>
      </w:tr>
      <w:tr w:rsidR="00033F8E" w:rsidRPr="00834EF4" w14:paraId="251DFB38" w14:textId="77777777" w:rsidTr="00E71B95">
        <w:tc>
          <w:tcPr>
            <w:tcW w:w="2277" w:type="dxa"/>
            <w:shd w:val="clear" w:color="auto" w:fill="auto"/>
          </w:tcPr>
          <w:p w14:paraId="7EA8C41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B78006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5B412B6" w14:textId="66FD294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583E98C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478AB4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- 51.95</w:t>
            </w:r>
          </w:p>
          <w:p w14:paraId="5450264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D936F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91,95</w:t>
            </w:r>
          </w:p>
        </w:tc>
      </w:tr>
      <w:tr w:rsidR="00033F8E" w:rsidRPr="00834EF4" w14:paraId="4D808556" w14:textId="77777777" w:rsidTr="00E71B95">
        <w:tc>
          <w:tcPr>
            <w:tcW w:w="2277" w:type="dxa"/>
            <w:shd w:val="clear" w:color="auto" w:fill="auto"/>
          </w:tcPr>
          <w:p w14:paraId="0A3B5F4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2C1CDC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Sanofi-Aventis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0010A1E" w14:textId="594DF804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Bonifraterska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17</w:t>
            </w:r>
          </w:p>
          <w:p w14:paraId="42EDCFC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3849E07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- 22.22</w:t>
            </w:r>
          </w:p>
          <w:p w14:paraId="0533FEC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C20D2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62,22</w:t>
            </w:r>
          </w:p>
        </w:tc>
      </w:tr>
      <w:tr w:rsidR="00033F8E" w:rsidRPr="00834EF4" w14:paraId="367F16E7" w14:textId="77777777" w:rsidTr="00E71B95">
        <w:tc>
          <w:tcPr>
            <w:tcW w:w="2277" w:type="dxa"/>
            <w:shd w:val="clear" w:color="auto" w:fill="auto"/>
          </w:tcPr>
          <w:p w14:paraId="5688161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DC49F7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B265EAA" w14:textId="1F30A33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A0A6FB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D6C455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DAC617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22C8D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6C39D8B" w14:textId="77777777" w:rsidTr="00E71B95">
        <w:tc>
          <w:tcPr>
            <w:tcW w:w="2277" w:type="dxa"/>
            <w:shd w:val="clear" w:color="auto" w:fill="auto"/>
          </w:tcPr>
          <w:p w14:paraId="449E640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B6F23C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1BD341B" w14:textId="27F184AA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1284D85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D6C1DA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- 57.26</w:t>
            </w:r>
          </w:p>
          <w:p w14:paraId="07B980C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8E439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97,26</w:t>
            </w:r>
          </w:p>
        </w:tc>
      </w:tr>
      <w:tr w:rsidR="00033F8E" w:rsidRPr="00834EF4" w14:paraId="29C728E5" w14:textId="77777777" w:rsidTr="00E71B95">
        <w:tc>
          <w:tcPr>
            <w:tcW w:w="2277" w:type="dxa"/>
            <w:shd w:val="clear" w:color="auto" w:fill="auto"/>
          </w:tcPr>
          <w:p w14:paraId="297FC56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5C5979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2855C0D8" w14:textId="777B3CE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7CD3E66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83ABF4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- 55.72</w:t>
            </w:r>
          </w:p>
          <w:p w14:paraId="30C8FA1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2FCC8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95,72</w:t>
            </w:r>
          </w:p>
        </w:tc>
      </w:tr>
      <w:tr w:rsidR="00033F8E" w:rsidRPr="00834EF4" w14:paraId="4AA3695F" w14:textId="77777777" w:rsidTr="00E71B95">
        <w:tc>
          <w:tcPr>
            <w:tcW w:w="2277" w:type="dxa"/>
            <w:shd w:val="clear" w:color="auto" w:fill="auto"/>
          </w:tcPr>
          <w:p w14:paraId="5878B3B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992EA6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437BF2D" w14:textId="4DDB7CBF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9ADCC9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B8E428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B9BED9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F5C56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3107CB1" w14:textId="77777777" w:rsidTr="00E71B95">
        <w:tc>
          <w:tcPr>
            <w:tcW w:w="2277" w:type="dxa"/>
            <w:shd w:val="clear" w:color="auto" w:fill="auto"/>
          </w:tcPr>
          <w:p w14:paraId="7A0E30A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D6CAFD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1DA37240" w14:textId="784D92B6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2262C73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282154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- 21.55</w:t>
            </w:r>
          </w:p>
          <w:p w14:paraId="1377EFE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3B755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61,55</w:t>
            </w:r>
          </w:p>
        </w:tc>
      </w:tr>
      <w:tr w:rsidR="00033F8E" w:rsidRPr="00834EF4" w14:paraId="2E1DCD06" w14:textId="77777777" w:rsidTr="00E71B95">
        <w:tc>
          <w:tcPr>
            <w:tcW w:w="2277" w:type="dxa"/>
            <w:shd w:val="clear" w:color="auto" w:fill="auto"/>
          </w:tcPr>
          <w:p w14:paraId="1A8C6B3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7FAF44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117B1274" w14:textId="53023C76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397FB5D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7370FBA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- 21.33</w:t>
            </w:r>
          </w:p>
          <w:p w14:paraId="50735F7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1D60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61,33</w:t>
            </w:r>
          </w:p>
        </w:tc>
      </w:tr>
      <w:tr w:rsidR="00033F8E" w:rsidRPr="00834EF4" w14:paraId="7797F994" w14:textId="77777777" w:rsidTr="00E71B95">
        <w:tc>
          <w:tcPr>
            <w:tcW w:w="2277" w:type="dxa"/>
            <w:shd w:val="clear" w:color="auto" w:fill="auto"/>
          </w:tcPr>
          <w:p w14:paraId="484F356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1C14CB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FA8280D" w14:textId="17D66DE3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11536F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5EA7D1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6FCCDF1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98A25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B01A5BE" w14:textId="77777777" w:rsidTr="00E71B95">
        <w:tc>
          <w:tcPr>
            <w:tcW w:w="2277" w:type="dxa"/>
            <w:shd w:val="clear" w:color="auto" w:fill="auto"/>
          </w:tcPr>
          <w:p w14:paraId="1C4EA22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FAF373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4FE50CCB" w14:textId="184249FA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2128B83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22FE21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- 53.73</w:t>
            </w:r>
          </w:p>
          <w:p w14:paraId="720214A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E30C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93,73</w:t>
            </w:r>
          </w:p>
        </w:tc>
      </w:tr>
      <w:tr w:rsidR="00033F8E" w:rsidRPr="00834EF4" w14:paraId="273C94CA" w14:textId="77777777" w:rsidTr="00E71B95">
        <w:tc>
          <w:tcPr>
            <w:tcW w:w="2277" w:type="dxa"/>
            <w:shd w:val="clear" w:color="auto" w:fill="auto"/>
          </w:tcPr>
          <w:p w14:paraId="3940625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60A327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003F17A4" w14:textId="421CAB40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F7A8D6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B8E687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- 53.64</w:t>
            </w:r>
          </w:p>
          <w:p w14:paraId="514A046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80D2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93,64</w:t>
            </w:r>
          </w:p>
        </w:tc>
      </w:tr>
      <w:tr w:rsidR="00033F8E" w:rsidRPr="00834EF4" w14:paraId="4A32206E" w14:textId="77777777" w:rsidTr="00E71B95">
        <w:tc>
          <w:tcPr>
            <w:tcW w:w="2277" w:type="dxa"/>
            <w:shd w:val="clear" w:color="auto" w:fill="auto"/>
          </w:tcPr>
          <w:p w14:paraId="5A24CF2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12B760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0B5C2EEF" w14:textId="60E28F43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6A813D5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B1C485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71021D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EF5F9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17E1F696" w14:textId="77777777" w:rsidTr="00E71B95">
        <w:tc>
          <w:tcPr>
            <w:tcW w:w="2277" w:type="dxa"/>
            <w:shd w:val="clear" w:color="auto" w:fill="auto"/>
          </w:tcPr>
          <w:p w14:paraId="0013053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4BCB08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5CC1950" w14:textId="6E9EF573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01F3C81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04FCC6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- 59.87</w:t>
            </w:r>
          </w:p>
          <w:p w14:paraId="1061988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24A53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99,87</w:t>
            </w:r>
          </w:p>
        </w:tc>
      </w:tr>
      <w:tr w:rsidR="00033F8E" w:rsidRPr="00834EF4" w14:paraId="3223FC50" w14:textId="77777777" w:rsidTr="00E71B95">
        <w:tc>
          <w:tcPr>
            <w:tcW w:w="2277" w:type="dxa"/>
            <w:shd w:val="clear" w:color="auto" w:fill="auto"/>
          </w:tcPr>
          <w:p w14:paraId="52BD8B4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C959BE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228BD194" w14:textId="633B1D2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8F3E59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FBCC9D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- 59.11</w:t>
            </w:r>
          </w:p>
          <w:p w14:paraId="38984F7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C722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99,11</w:t>
            </w:r>
          </w:p>
        </w:tc>
      </w:tr>
      <w:tr w:rsidR="00033F8E" w:rsidRPr="00834EF4" w14:paraId="27945D34" w14:textId="77777777" w:rsidTr="00E71B95">
        <w:tc>
          <w:tcPr>
            <w:tcW w:w="2277" w:type="dxa"/>
            <w:shd w:val="clear" w:color="auto" w:fill="auto"/>
          </w:tcPr>
          <w:p w14:paraId="2993611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6010CB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150D1DF" w14:textId="6DD991F7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54901D3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7BECD6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DDBE31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A45D1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1B598325" w14:textId="77777777" w:rsidTr="00E71B95">
        <w:tc>
          <w:tcPr>
            <w:tcW w:w="2277" w:type="dxa"/>
            <w:shd w:val="clear" w:color="auto" w:fill="auto"/>
          </w:tcPr>
          <w:p w14:paraId="01C8548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D609C0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E4FC86F" w14:textId="4EC1B128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55C94B2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653EDC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- 59.45</w:t>
            </w:r>
          </w:p>
          <w:p w14:paraId="7CD4EAD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4313C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99,45</w:t>
            </w:r>
          </w:p>
        </w:tc>
      </w:tr>
      <w:tr w:rsidR="00033F8E" w:rsidRPr="00834EF4" w14:paraId="6AF7356D" w14:textId="77777777" w:rsidTr="00E71B95">
        <w:tc>
          <w:tcPr>
            <w:tcW w:w="2277" w:type="dxa"/>
            <w:shd w:val="clear" w:color="auto" w:fill="auto"/>
          </w:tcPr>
          <w:p w14:paraId="5408E67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47EAD7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3AD16B39" w14:textId="77B6324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0F0B3E2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D5C2CD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- 58.71</w:t>
            </w:r>
          </w:p>
          <w:p w14:paraId="143129A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85EB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98,71</w:t>
            </w:r>
          </w:p>
        </w:tc>
      </w:tr>
      <w:tr w:rsidR="00033F8E" w:rsidRPr="00834EF4" w14:paraId="190EDDD4" w14:textId="77777777" w:rsidTr="00E71B95">
        <w:tc>
          <w:tcPr>
            <w:tcW w:w="2277" w:type="dxa"/>
            <w:shd w:val="clear" w:color="auto" w:fill="auto"/>
          </w:tcPr>
          <w:p w14:paraId="28C97C5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4B455F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2552092C" w14:textId="23B2E8F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573691C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3848E3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- 53.24</w:t>
            </w:r>
          </w:p>
          <w:p w14:paraId="6F50898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9E18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93,24</w:t>
            </w:r>
          </w:p>
        </w:tc>
      </w:tr>
      <w:tr w:rsidR="00033F8E" w:rsidRPr="00834EF4" w14:paraId="4B1E1D84" w14:textId="77777777" w:rsidTr="00E71B95">
        <w:tc>
          <w:tcPr>
            <w:tcW w:w="2277" w:type="dxa"/>
            <w:shd w:val="clear" w:color="auto" w:fill="auto"/>
          </w:tcPr>
          <w:p w14:paraId="6A60CE6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EDA3A3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4F7A400" w14:textId="219F2CCF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1B5B55F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19FCAC0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D60929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3681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4B73A0E" w14:textId="77777777" w:rsidTr="00E71B95">
        <w:tc>
          <w:tcPr>
            <w:tcW w:w="2277" w:type="dxa"/>
            <w:shd w:val="clear" w:color="auto" w:fill="auto"/>
          </w:tcPr>
          <w:p w14:paraId="5D5F29E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6D700F9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214D0E93" w14:textId="7286D11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2434E72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C93D30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- 59.95</w:t>
            </w:r>
          </w:p>
          <w:p w14:paraId="6E12840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61243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99,95</w:t>
            </w:r>
          </w:p>
        </w:tc>
      </w:tr>
      <w:tr w:rsidR="00033F8E" w:rsidRPr="00834EF4" w14:paraId="712B1114" w14:textId="77777777" w:rsidTr="00E71B95">
        <w:tc>
          <w:tcPr>
            <w:tcW w:w="2277" w:type="dxa"/>
            <w:shd w:val="clear" w:color="auto" w:fill="auto"/>
          </w:tcPr>
          <w:p w14:paraId="443B106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8F095F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30B6AD3B" w14:textId="390F918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6B206B4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5BF66A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- 59.10</w:t>
            </w:r>
          </w:p>
          <w:p w14:paraId="2AD18D1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1EEB0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99,10</w:t>
            </w:r>
          </w:p>
        </w:tc>
      </w:tr>
      <w:tr w:rsidR="00033F8E" w:rsidRPr="00834EF4" w14:paraId="2C938853" w14:textId="77777777" w:rsidTr="00E71B95">
        <w:tc>
          <w:tcPr>
            <w:tcW w:w="2277" w:type="dxa"/>
            <w:shd w:val="clear" w:color="auto" w:fill="auto"/>
          </w:tcPr>
          <w:p w14:paraId="1C3B2C8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528A92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23ED78FC" w14:textId="254DE658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8472A2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D28BC0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6EC2830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8A01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E6B9B53" w14:textId="77777777" w:rsidTr="00E71B95">
        <w:tc>
          <w:tcPr>
            <w:tcW w:w="2277" w:type="dxa"/>
            <w:shd w:val="clear" w:color="auto" w:fill="auto"/>
          </w:tcPr>
          <w:p w14:paraId="32E1A16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4FAEB8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792A6977" w14:textId="388A87B3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6B1CE8B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F19E49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- 58.51</w:t>
            </w:r>
          </w:p>
          <w:p w14:paraId="2F6362C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D131A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98,51</w:t>
            </w:r>
          </w:p>
        </w:tc>
      </w:tr>
      <w:tr w:rsidR="00033F8E" w:rsidRPr="00834EF4" w14:paraId="0AF54892" w14:textId="77777777" w:rsidTr="00E71B95">
        <w:tc>
          <w:tcPr>
            <w:tcW w:w="2277" w:type="dxa"/>
            <w:shd w:val="clear" w:color="auto" w:fill="auto"/>
          </w:tcPr>
          <w:p w14:paraId="0132CB6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4B2A2E9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242092B9" w14:textId="3584ADAD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10A98C8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380D38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- 58.02</w:t>
            </w:r>
          </w:p>
          <w:p w14:paraId="1040826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D7982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98,02</w:t>
            </w:r>
          </w:p>
        </w:tc>
      </w:tr>
      <w:tr w:rsidR="00033F8E" w:rsidRPr="00834EF4" w14:paraId="63F60384" w14:textId="77777777" w:rsidTr="00E71B95">
        <w:tc>
          <w:tcPr>
            <w:tcW w:w="2277" w:type="dxa"/>
            <w:shd w:val="clear" w:color="auto" w:fill="auto"/>
          </w:tcPr>
          <w:p w14:paraId="7EEDBD3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17FC47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1DA0BD9C" w14:textId="3E07A2E9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3A96BBE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43B25A2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C3A51C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F380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8B96625" w14:textId="77777777" w:rsidTr="00E71B95">
        <w:tc>
          <w:tcPr>
            <w:tcW w:w="2277" w:type="dxa"/>
            <w:shd w:val="clear" w:color="auto" w:fill="auto"/>
          </w:tcPr>
          <w:p w14:paraId="6FF1D30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B39282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AC648FE" w14:textId="46018F0C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33EB168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CCC4C9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- 58.39</w:t>
            </w:r>
          </w:p>
          <w:p w14:paraId="24A2963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68BA2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98,39</w:t>
            </w:r>
          </w:p>
        </w:tc>
      </w:tr>
      <w:tr w:rsidR="00033F8E" w:rsidRPr="00834EF4" w14:paraId="4CC54A50" w14:textId="77777777" w:rsidTr="00E71B95">
        <w:tc>
          <w:tcPr>
            <w:tcW w:w="2277" w:type="dxa"/>
            <w:shd w:val="clear" w:color="auto" w:fill="auto"/>
          </w:tcPr>
          <w:p w14:paraId="6B90715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F58A63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26EC7740" w14:textId="44D9A75C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58A796B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04E84E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- 56.52</w:t>
            </w:r>
          </w:p>
          <w:p w14:paraId="4F4CC31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E5464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96,52</w:t>
            </w:r>
          </w:p>
        </w:tc>
      </w:tr>
      <w:tr w:rsidR="00033F8E" w:rsidRPr="00834EF4" w14:paraId="595E0295" w14:textId="77777777" w:rsidTr="00E71B95">
        <w:tc>
          <w:tcPr>
            <w:tcW w:w="2277" w:type="dxa"/>
            <w:shd w:val="clear" w:color="auto" w:fill="auto"/>
          </w:tcPr>
          <w:p w14:paraId="47C0ADF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5DE9A79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07D8E136" w14:textId="6CF652C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2644928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FB5606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C409E8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0E304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C34FB84" w14:textId="77777777" w:rsidTr="00E71B95">
        <w:tc>
          <w:tcPr>
            <w:tcW w:w="2277" w:type="dxa"/>
            <w:shd w:val="clear" w:color="auto" w:fill="auto"/>
          </w:tcPr>
          <w:p w14:paraId="0695E73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FD4280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911A3B0" w14:textId="40D1AA4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4C1616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9C30E7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B0F388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F8ADE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4BD15B0" w14:textId="77777777" w:rsidTr="00E71B95">
        <w:tc>
          <w:tcPr>
            <w:tcW w:w="2277" w:type="dxa"/>
            <w:shd w:val="clear" w:color="auto" w:fill="auto"/>
          </w:tcPr>
          <w:p w14:paraId="47A1ED9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A239BD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331E1126" w14:textId="467D481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23849F5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1E0CF5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- 59.76</w:t>
            </w:r>
          </w:p>
          <w:p w14:paraId="187E886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2DA4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99,76</w:t>
            </w:r>
          </w:p>
        </w:tc>
      </w:tr>
      <w:tr w:rsidR="00033F8E" w:rsidRPr="00834EF4" w14:paraId="087681F4" w14:textId="77777777" w:rsidTr="00E71B95">
        <w:tc>
          <w:tcPr>
            <w:tcW w:w="2277" w:type="dxa"/>
            <w:shd w:val="clear" w:color="auto" w:fill="auto"/>
          </w:tcPr>
          <w:p w14:paraId="04F5BB6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2226C2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5D9BEDEE" w14:textId="4F42A6D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4203B48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3317C8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- 59.53</w:t>
            </w:r>
          </w:p>
          <w:p w14:paraId="3C84217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0394F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99,53</w:t>
            </w:r>
          </w:p>
        </w:tc>
      </w:tr>
      <w:tr w:rsidR="00033F8E" w:rsidRPr="00834EF4" w14:paraId="0D0B3ADC" w14:textId="77777777" w:rsidTr="00E71B95">
        <w:tc>
          <w:tcPr>
            <w:tcW w:w="2277" w:type="dxa"/>
            <w:shd w:val="clear" w:color="auto" w:fill="auto"/>
          </w:tcPr>
          <w:p w14:paraId="4564264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E1DA4A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42423DE2" w14:textId="4B06765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024CEF2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C8076A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754AE5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B085D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DDC8756" w14:textId="77777777" w:rsidTr="00E71B95">
        <w:tc>
          <w:tcPr>
            <w:tcW w:w="2277" w:type="dxa"/>
            <w:shd w:val="clear" w:color="auto" w:fill="auto"/>
          </w:tcPr>
          <w:p w14:paraId="02DDD4C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3389B6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DAD9DD8" w14:textId="51F5EBD3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088D74D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5C8EC7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8249B8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702F8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10823FD" w14:textId="77777777" w:rsidTr="00E71B95">
        <w:tc>
          <w:tcPr>
            <w:tcW w:w="2277" w:type="dxa"/>
            <w:shd w:val="clear" w:color="auto" w:fill="auto"/>
          </w:tcPr>
          <w:p w14:paraId="1040F60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72AB00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2BAFB557" w14:textId="6264D4CB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ECC984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9FBD00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- 56.43</w:t>
            </w:r>
          </w:p>
          <w:p w14:paraId="2C68D21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50C0F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96,43</w:t>
            </w:r>
          </w:p>
        </w:tc>
      </w:tr>
      <w:tr w:rsidR="00033F8E" w:rsidRPr="00834EF4" w14:paraId="018C7A0D" w14:textId="77777777" w:rsidTr="00E71B95">
        <w:tc>
          <w:tcPr>
            <w:tcW w:w="2277" w:type="dxa"/>
            <w:shd w:val="clear" w:color="auto" w:fill="auto"/>
          </w:tcPr>
          <w:p w14:paraId="405993B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7841E5B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328D6B37" w14:textId="5144531A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7656F4D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0FCEB5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- 45.90</w:t>
            </w:r>
          </w:p>
          <w:p w14:paraId="01DCA09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09F86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85,90</w:t>
            </w:r>
          </w:p>
        </w:tc>
      </w:tr>
      <w:tr w:rsidR="00033F8E" w:rsidRPr="00834EF4" w14:paraId="6D63E510" w14:textId="77777777" w:rsidTr="00E71B95">
        <w:tc>
          <w:tcPr>
            <w:tcW w:w="2277" w:type="dxa"/>
            <w:shd w:val="clear" w:color="auto" w:fill="auto"/>
          </w:tcPr>
          <w:p w14:paraId="0533070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1A0A0A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5A3F9E0E" w14:textId="4534E0BD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559F64D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EEBA14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0963A1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E76E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550C093" w14:textId="77777777" w:rsidTr="00E71B95">
        <w:tc>
          <w:tcPr>
            <w:tcW w:w="2277" w:type="dxa"/>
            <w:shd w:val="clear" w:color="auto" w:fill="auto"/>
          </w:tcPr>
          <w:p w14:paraId="2C5787B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4FEE09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30FA9131" w14:textId="189E99C4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17A0CF3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F39E5E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- 55.46</w:t>
            </w:r>
          </w:p>
          <w:p w14:paraId="3B353A2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052B0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95,46</w:t>
            </w:r>
          </w:p>
        </w:tc>
      </w:tr>
      <w:tr w:rsidR="00033F8E" w:rsidRPr="00834EF4" w14:paraId="7F3D0A06" w14:textId="77777777" w:rsidTr="00E71B95">
        <w:tc>
          <w:tcPr>
            <w:tcW w:w="2277" w:type="dxa"/>
            <w:shd w:val="clear" w:color="auto" w:fill="auto"/>
          </w:tcPr>
          <w:p w14:paraId="15F8AC1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FEF667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1E39E6B4" w14:textId="177DA549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2E543F5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10FA08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- 53.22</w:t>
            </w:r>
          </w:p>
          <w:p w14:paraId="7F8F7C9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AC9E2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93,22</w:t>
            </w:r>
          </w:p>
        </w:tc>
      </w:tr>
      <w:tr w:rsidR="00033F8E" w:rsidRPr="00834EF4" w14:paraId="239E30DB" w14:textId="77777777" w:rsidTr="00E71B95">
        <w:tc>
          <w:tcPr>
            <w:tcW w:w="2277" w:type="dxa"/>
            <w:shd w:val="clear" w:color="auto" w:fill="auto"/>
          </w:tcPr>
          <w:p w14:paraId="63B674A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9A6EB49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39D3293" w14:textId="4A3A9405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00AA103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173BD2A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6D0D735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0E9CB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502A000" w14:textId="77777777" w:rsidTr="00E71B95">
        <w:tc>
          <w:tcPr>
            <w:tcW w:w="2277" w:type="dxa"/>
            <w:shd w:val="clear" w:color="auto" w:fill="auto"/>
          </w:tcPr>
          <w:p w14:paraId="06C5136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185579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037D1BAA" w14:textId="444D6DFD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719AEEE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FCBB27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48B437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744A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547232A" w14:textId="77777777" w:rsidTr="00E71B95">
        <w:tc>
          <w:tcPr>
            <w:tcW w:w="2277" w:type="dxa"/>
            <w:shd w:val="clear" w:color="auto" w:fill="auto"/>
          </w:tcPr>
          <w:p w14:paraId="30C1033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7A4CE9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08972605" w14:textId="69816B8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299A3E4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1D54B11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- 59.23</w:t>
            </w:r>
          </w:p>
          <w:p w14:paraId="551AA42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791F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99,23</w:t>
            </w:r>
          </w:p>
        </w:tc>
      </w:tr>
      <w:tr w:rsidR="00033F8E" w:rsidRPr="00834EF4" w14:paraId="5916A630" w14:textId="77777777" w:rsidTr="00E71B95">
        <w:tc>
          <w:tcPr>
            <w:tcW w:w="2277" w:type="dxa"/>
            <w:shd w:val="clear" w:color="auto" w:fill="auto"/>
          </w:tcPr>
          <w:p w14:paraId="451D074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5AC325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3A13F265" w14:textId="250649F2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2A46EEC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7E42F2D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- 58.65</w:t>
            </w:r>
          </w:p>
          <w:p w14:paraId="696B75A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8C72A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98,65</w:t>
            </w:r>
          </w:p>
        </w:tc>
      </w:tr>
      <w:tr w:rsidR="00033F8E" w:rsidRPr="00834EF4" w14:paraId="14949CEA" w14:textId="77777777" w:rsidTr="00E71B95">
        <w:tc>
          <w:tcPr>
            <w:tcW w:w="2277" w:type="dxa"/>
            <w:shd w:val="clear" w:color="auto" w:fill="auto"/>
          </w:tcPr>
          <w:p w14:paraId="54F26A8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2ECECB8" w14:textId="2448AF1C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P</w:t>
            </w:r>
            <w:r w:rsidR="008D1E5F">
              <w:rPr>
                <w:sz w:val="18"/>
                <w:szCs w:val="18"/>
              </w:rPr>
              <w:t>rofarm</w:t>
            </w:r>
            <w:proofErr w:type="spellEnd"/>
            <w:r w:rsidR="008D1E5F">
              <w:rPr>
                <w:sz w:val="18"/>
                <w:szCs w:val="18"/>
              </w:rPr>
              <w:t xml:space="preserve"> PS z o.o</w:t>
            </w:r>
            <w:r w:rsidRPr="00033F8E">
              <w:rPr>
                <w:sz w:val="18"/>
                <w:szCs w:val="18"/>
              </w:rPr>
              <w:t>.</w:t>
            </w:r>
          </w:p>
          <w:p w14:paraId="0642337A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34BD80B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64FF216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- 58.09</w:t>
            </w:r>
          </w:p>
          <w:p w14:paraId="2AB1461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DB63E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98,09</w:t>
            </w:r>
          </w:p>
        </w:tc>
      </w:tr>
      <w:tr w:rsidR="00033F8E" w:rsidRPr="00834EF4" w14:paraId="06E2BCD2" w14:textId="77777777" w:rsidTr="00E71B95">
        <w:tc>
          <w:tcPr>
            <w:tcW w:w="2277" w:type="dxa"/>
            <w:shd w:val="clear" w:color="auto" w:fill="auto"/>
          </w:tcPr>
          <w:p w14:paraId="24548A9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A5469B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3685C2E" w14:textId="13728071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05A5549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2AACC5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- 34.89</w:t>
            </w:r>
          </w:p>
          <w:p w14:paraId="5D6E1B3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17FA1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74,89</w:t>
            </w:r>
          </w:p>
        </w:tc>
      </w:tr>
      <w:tr w:rsidR="00033F8E" w:rsidRPr="00834EF4" w14:paraId="115443F3" w14:textId="77777777" w:rsidTr="00E71B95">
        <w:tc>
          <w:tcPr>
            <w:tcW w:w="2277" w:type="dxa"/>
            <w:shd w:val="clear" w:color="auto" w:fill="auto"/>
          </w:tcPr>
          <w:p w14:paraId="4372840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B40D6AB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21781FD6" w14:textId="2AB63C87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186A13A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881EA3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6B03A21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6F13B9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7518BF0" w14:textId="77777777" w:rsidTr="00E71B95">
        <w:tc>
          <w:tcPr>
            <w:tcW w:w="2277" w:type="dxa"/>
            <w:shd w:val="clear" w:color="auto" w:fill="auto"/>
          </w:tcPr>
          <w:p w14:paraId="68BF8D6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6D6CB71" w14:textId="03D1CD2A" w:rsidR="00033F8E" w:rsidRPr="00834EF4" w:rsidRDefault="00033F8E" w:rsidP="008D1E5F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O</w:t>
            </w:r>
            <w:r w:rsidR="008D1E5F">
              <w:rPr>
                <w:sz w:val="18"/>
                <w:szCs w:val="18"/>
              </w:rPr>
              <w:t>ptifarma</w:t>
            </w:r>
            <w:proofErr w:type="spellEnd"/>
            <w:r w:rsidR="008D1E5F">
              <w:rPr>
                <w:sz w:val="18"/>
                <w:szCs w:val="18"/>
              </w:rPr>
              <w:t xml:space="preserve"> Sp. z o.o. Sp. k. </w:t>
            </w:r>
            <w:r w:rsidR="008D1E5F">
              <w:rPr>
                <w:sz w:val="18"/>
                <w:szCs w:val="18"/>
              </w:rPr>
              <w:br/>
              <w:t xml:space="preserve">ul. </w:t>
            </w:r>
            <w:r w:rsidRPr="00033F8E">
              <w:rPr>
                <w:sz w:val="18"/>
                <w:szCs w:val="18"/>
              </w:rPr>
              <w:t>Sokołowska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14/-</w:t>
            </w:r>
          </w:p>
          <w:p w14:paraId="79475E1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05-806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Sokołów</w:t>
            </w:r>
          </w:p>
        </w:tc>
        <w:tc>
          <w:tcPr>
            <w:tcW w:w="2835" w:type="dxa"/>
            <w:shd w:val="clear" w:color="auto" w:fill="auto"/>
          </w:tcPr>
          <w:p w14:paraId="41F10FA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- 59.85</w:t>
            </w:r>
          </w:p>
          <w:p w14:paraId="57F2C3E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5231E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99,85</w:t>
            </w:r>
          </w:p>
        </w:tc>
      </w:tr>
      <w:tr w:rsidR="00033F8E" w:rsidRPr="00834EF4" w14:paraId="2859765F" w14:textId="77777777" w:rsidTr="00E71B95">
        <w:tc>
          <w:tcPr>
            <w:tcW w:w="2277" w:type="dxa"/>
            <w:shd w:val="clear" w:color="auto" w:fill="auto"/>
          </w:tcPr>
          <w:p w14:paraId="1E725D4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471B75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3992C405" w14:textId="22B864EE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4E76B7A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B6F5DB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A6B71E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E644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00945D5" w14:textId="77777777" w:rsidTr="00E71B95">
        <w:tc>
          <w:tcPr>
            <w:tcW w:w="2277" w:type="dxa"/>
            <w:shd w:val="clear" w:color="auto" w:fill="auto"/>
          </w:tcPr>
          <w:p w14:paraId="0B1EE30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AF8F03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B254CCB" w14:textId="1704B96F" w:rsidR="00033F8E" w:rsidRPr="00834EF4" w:rsidRDefault="008D1E5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0FFF28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607AC0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- 56.81</w:t>
            </w:r>
          </w:p>
          <w:p w14:paraId="7F5EC4C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B10B3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96,81</w:t>
            </w:r>
          </w:p>
        </w:tc>
      </w:tr>
      <w:tr w:rsidR="00033F8E" w:rsidRPr="00834EF4" w14:paraId="0ABE97A7" w14:textId="77777777" w:rsidTr="00E71B95">
        <w:tc>
          <w:tcPr>
            <w:tcW w:w="2277" w:type="dxa"/>
            <w:shd w:val="clear" w:color="auto" w:fill="auto"/>
          </w:tcPr>
          <w:p w14:paraId="6EC8BD0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6091F79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7091BBB" w14:textId="487312D6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379A64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CEDE23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- 48.75</w:t>
            </w:r>
          </w:p>
          <w:p w14:paraId="3D0C36B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9AEE8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88,75</w:t>
            </w:r>
          </w:p>
        </w:tc>
      </w:tr>
      <w:tr w:rsidR="00033F8E" w:rsidRPr="00834EF4" w14:paraId="20A7A95F" w14:textId="77777777" w:rsidTr="00E71B95">
        <w:tc>
          <w:tcPr>
            <w:tcW w:w="2277" w:type="dxa"/>
            <w:shd w:val="clear" w:color="auto" w:fill="auto"/>
          </w:tcPr>
          <w:p w14:paraId="4CCCA1E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16B282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66EF4956" w14:textId="01A67822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4DD4FC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94AF9A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C57A25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FC431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F454CD7" w14:textId="77777777" w:rsidTr="00E71B95">
        <w:tc>
          <w:tcPr>
            <w:tcW w:w="2277" w:type="dxa"/>
            <w:shd w:val="clear" w:color="auto" w:fill="auto"/>
          </w:tcPr>
          <w:p w14:paraId="5B19625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7DDE88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172FB10F" w14:textId="6A5B626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1BA850B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32D1BC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- 48.97</w:t>
            </w:r>
          </w:p>
          <w:p w14:paraId="14905E7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4D0A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88,97</w:t>
            </w:r>
          </w:p>
        </w:tc>
      </w:tr>
      <w:tr w:rsidR="00033F8E" w:rsidRPr="00834EF4" w14:paraId="03A27DA8" w14:textId="77777777" w:rsidTr="00E71B95">
        <w:tc>
          <w:tcPr>
            <w:tcW w:w="2277" w:type="dxa"/>
            <w:shd w:val="clear" w:color="auto" w:fill="auto"/>
          </w:tcPr>
          <w:p w14:paraId="00A1BA7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77B047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2566A9D7" w14:textId="4EDAF02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6E8E57E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5CFE92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42F5C2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EEA6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FFC7778" w14:textId="77777777" w:rsidTr="00E71B95">
        <w:tc>
          <w:tcPr>
            <w:tcW w:w="2277" w:type="dxa"/>
            <w:shd w:val="clear" w:color="auto" w:fill="auto"/>
          </w:tcPr>
          <w:p w14:paraId="0BBB578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D1959B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40939780" w14:textId="403BA1DE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7927D10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78BF1D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- 49.34</w:t>
            </w:r>
          </w:p>
          <w:p w14:paraId="1EC95A0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8EF29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89,34</w:t>
            </w:r>
          </w:p>
        </w:tc>
      </w:tr>
      <w:tr w:rsidR="00033F8E" w:rsidRPr="00834EF4" w14:paraId="24C3A2F7" w14:textId="77777777" w:rsidTr="00E71B95">
        <w:tc>
          <w:tcPr>
            <w:tcW w:w="2277" w:type="dxa"/>
            <w:shd w:val="clear" w:color="auto" w:fill="auto"/>
          </w:tcPr>
          <w:p w14:paraId="73802BC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71C74C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9B96132" w14:textId="4ABDA71A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17D27FA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177DDE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6E8864D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0A2D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52E3632" w14:textId="77777777" w:rsidTr="00E71B95">
        <w:tc>
          <w:tcPr>
            <w:tcW w:w="2277" w:type="dxa"/>
            <w:shd w:val="clear" w:color="auto" w:fill="auto"/>
          </w:tcPr>
          <w:p w14:paraId="004FB28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C81A1E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642BFDFB" w14:textId="68C06809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06BB707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FD62F7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- 56.00</w:t>
            </w:r>
          </w:p>
          <w:p w14:paraId="36E8B95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1AD37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96,00</w:t>
            </w:r>
          </w:p>
        </w:tc>
      </w:tr>
      <w:tr w:rsidR="00033F8E" w:rsidRPr="00834EF4" w14:paraId="4980527D" w14:textId="77777777" w:rsidTr="00E71B95">
        <w:tc>
          <w:tcPr>
            <w:tcW w:w="2277" w:type="dxa"/>
            <w:shd w:val="clear" w:color="auto" w:fill="auto"/>
          </w:tcPr>
          <w:p w14:paraId="48E1F31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F373B1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24E24EED" w14:textId="38640812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18FA99B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0E7BD1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54F3E9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0985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2C7B958" w14:textId="77777777" w:rsidTr="00E71B95">
        <w:tc>
          <w:tcPr>
            <w:tcW w:w="2277" w:type="dxa"/>
            <w:shd w:val="clear" w:color="auto" w:fill="auto"/>
          </w:tcPr>
          <w:p w14:paraId="5AE950F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3D2E4A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0C999503" w14:textId="70967C7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7AF6411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42D227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- 59.29</w:t>
            </w:r>
          </w:p>
          <w:p w14:paraId="6290381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5F7F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99,29</w:t>
            </w:r>
          </w:p>
        </w:tc>
      </w:tr>
      <w:tr w:rsidR="00033F8E" w:rsidRPr="00834EF4" w14:paraId="6CFC50F2" w14:textId="77777777" w:rsidTr="00E71B95">
        <w:tc>
          <w:tcPr>
            <w:tcW w:w="2277" w:type="dxa"/>
            <w:shd w:val="clear" w:color="auto" w:fill="auto"/>
          </w:tcPr>
          <w:p w14:paraId="331E384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962482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3A75B3EA" w14:textId="5831F0F1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5083EC0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001AD9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- 59.20</w:t>
            </w:r>
          </w:p>
          <w:p w14:paraId="0B6D61C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D0D1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99,20</w:t>
            </w:r>
          </w:p>
        </w:tc>
      </w:tr>
      <w:tr w:rsidR="00033F8E" w:rsidRPr="00834EF4" w14:paraId="4161D87A" w14:textId="77777777" w:rsidTr="00E71B95">
        <w:tc>
          <w:tcPr>
            <w:tcW w:w="2277" w:type="dxa"/>
            <w:shd w:val="clear" w:color="auto" w:fill="auto"/>
          </w:tcPr>
          <w:p w14:paraId="26BA3E3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1F27A6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5E4ED639" w14:textId="0EF53661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117D3ED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CE1B5A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- 57.10</w:t>
            </w:r>
          </w:p>
          <w:p w14:paraId="4A02637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AEB4F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97,10</w:t>
            </w:r>
          </w:p>
        </w:tc>
      </w:tr>
      <w:tr w:rsidR="00033F8E" w:rsidRPr="00834EF4" w14:paraId="31B4C82B" w14:textId="77777777" w:rsidTr="00E71B95">
        <w:tc>
          <w:tcPr>
            <w:tcW w:w="2277" w:type="dxa"/>
            <w:shd w:val="clear" w:color="auto" w:fill="auto"/>
          </w:tcPr>
          <w:p w14:paraId="61BA8B3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C7CE24D" w14:textId="36E6121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P</w:t>
            </w:r>
            <w:r w:rsidR="00E71B95">
              <w:rPr>
                <w:sz w:val="18"/>
                <w:szCs w:val="18"/>
              </w:rPr>
              <w:t>rofarm</w:t>
            </w:r>
            <w:proofErr w:type="spellEnd"/>
            <w:r w:rsidR="00E71B95">
              <w:rPr>
                <w:sz w:val="18"/>
                <w:szCs w:val="18"/>
              </w:rPr>
              <w:t xml:space="preserve"> P</w:t>
            </w:r>
            <w:r w:rsidRPr="00033F8E">
              <w:rPr>
                <w:sz w:val="18"/>
                <w:szCs w:val="18"/>
              </w:rPr>
              <w:t>S S</w:t>
            </w:r>
            <w:r w:rsidR="00E71B95">
              <w:rPr>
                <w:sz w:val="18"/>
                <w:szCs w:val="18"/>
              </w:rPr>
              <w:t>p</w:t>
            </w:r>
            <w:r w:rsidRPr="00033F8E">
              <w:rPr>
                <w:sz w:val="18"/>
                <w:szCs w:val="18"/>
              </w:rPr>
              <w:t xml:space="preserve">. </w:t>
            </w:r>
            <w:r w:rsidR="00E71B95">
              <w:rPr>
                <w:sz w:val="18"/>
                <w:szCs w:val="18"/>
              </w:rPr>
              <w:t>z o.o.</w:t>
            </w:r>
          </w:p>
          <w:p w14:paraId="6E028BD2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72BAEE0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084B3ED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- 0.00</w:t>
            </w:r>
          </w:p>
          <w:p w14:paraId="49B5A68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2514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0,00</w:t>
            </w:r>
          </w:p>
        </w:tc>
      </w:tr>
      <w:tr w:rsidR="00033F8E" w:rsidRPr="00834EF4" w14:paraId="6842122C" w14:textId="77777777" w:rsidTr="00E71B95">
        <w:tc>
          <w:tcPr>
            <w:tcW w:w="2277" w:type="dxa"/>
            <w:shd w:val="clear" w:color="auto" w:fill="auto"/>
          </w:tcPr>
          <w:p w14:paraId="7F6FD60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0721A5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346A4391" w14:textId="3350DC1D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6BAEED1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0CA616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F07D77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2577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113403B" w14:textId="77777777" w:rsidTr="00E71B95">
        <w:tc>
          <w:tcPr>
            <w:tcW w:w="2277" w:type="dxa"/>
            <w:shd w:val="clear" w:color="auto" w:fill="auto"/>
          </w:tcPr>
          <w:p w14:paraId="49C006B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6CD6C9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1CB06AF" w14:textId="4019239F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14CC6C2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15CC78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- 50.04</w:t>
            </w:r>
          </w:p>
          <w:p w14:paraId="5F5FD0A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D4502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90,04</w:t>
            </w:r>
          </w:p>
        </w:tc>
      </w:tr>
      <w:tr w:rsidR="00033F8E" w:rsidRPr="00834EF4" w14:paraId="3CAED4A8" w14:textId="77777777" w:rsidTr="00E71B95">
        <w:tc>
          <w:tcPr>
            <w:tcW w:w="2277" w:type="dxa"/>
            <w:shd w:val="clear" w:color="auto" w:fill="auto"/>
          </w:tcPr>
          <w:p w14:paraId="3A93F87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9AFCFA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48BF6057" w14:textId="1F78517F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70DFB56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140364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76ED1E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766C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3845F5D" w14:textId="77777777" w:rsidTr="00E71B95">
        <w:tc>
          <w:tcPr>
            <w:tcW w:w="2277" w:type="dxa"/>
            <w:shd w:val="clear" w:color="auto" w:fill="auto"/>
          </w:tcPr>
          <w:p w14:paraId="1A210E3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12C38D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188E560C" w14:textId="65DB3A9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2787C31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1E53CED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033C86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9B8D3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B7206AC" w14:textId="77777777" w:rsidTr="00E71B95">
        <w:tc>
          <w:tcPr>
            <w:tcW w:w="2277" w:type="dxa"/>
            <w:shd w:val="clear" w:color="auto" w:fill="auto"/>
          </w:tcPr>
          <w:p w14:paraId="484B4AB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B7E1B1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7FE0DA59" w14:textId="2663C1AC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7025889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AF6A14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- 50.81</w:t>
            </w:r>
          </w:p>
          <w:p w14:paraId="12974F6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CE1E6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90,81</w:t>
            </w:r>
          </w:p>
        </w:tc>
      </w:tr>
      <w:tr w:rsidR="00033F8E" w:rsidRPr="00834EF4" w14:paraId="73FE43CE" w14:textId="77777777" w:rsidTr="00E71B95">
        <w:tc>
          <w:tcPr>
            <w:tcW w:w="2277" w:type="dxa"/>
            <w:shd w:val="clear" w:color="auto" w:fill="auto"/>
          </w:tcPr>
          <w:p w14:paraId="1076F4D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E9B956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71C04EB6" w14:textId="5C099EE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79988D5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C72E16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- 0.00</w:t>
            </w:r>
          </w:p>
          <w:p w14:paraId="0E3DF91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88FA7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0,00</w:t>
            </w:r>
          </w:p>
        </w:tc>
      </w:tr>
      <w:tr w:rsidR="00033F8E" w:rsidRPr="00834EF4" w14:paraId="71A3E419" w14:textId="77777777" w:rsidTr="00E71B95">
        <w:tc>
          <w:tcPr>
            <w:tcW w:w="2277" w:type="dxa"/>
            <w:shd w:val="clear" w:color="auto" w:fill="auto"/>
          </w:tcPr>
          <w:p w14:paraId="7C7C313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379F7A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91EC3AB" w14:textId="7821DF54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C45569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B17555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931C1E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E85F7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28CD015" w14:textId="77777777" w:rsidTr="00E71B95">
        <w:tc>
          <w:tcPr>
            <w:tcW w:w="2277" w:type="dxa"/>
            <w:shd w:val="clear" w:color="auto" w:fill="auto"/>
          </w:tcPr>
          <w:p w14:paraId="37727AE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DE2F35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469F6777" w14:textId="46818A6F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C5125E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02821C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- 56.96</w:t>
            </w:r>
          </w:p>
          <w:p w14:paraId="1EA4A9B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04DF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96,96</w:t>
            </w:r>
          </w:p>
        </w:tc>
      </w:tr>
      <w:tr w:rsidR="00033F8E" w:rsidRPr="00834EF4" w14:paraId="777B6137" w14:textId="77777777" w:rsidTr="00E71B95">
        <w:tc>
          <w:tcPr>
            <w:tcW w:w="2277" w:type="dxa"/>
            <w:shd w:val="clear" w:color="auto" w:fill="auto"/>
          </w:tcPr>
          <w:p w14:paraId="2F17820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3E5376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B8BBFA9" w14:textId="72A893F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3B44B4A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5D320B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F99FEB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CD993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C46BE94" w14:textId="77777777" w:rsidTr="00E71B95">
        <w:tc>
          <w:tcPr>
            <w:tcW w:w="2277" w:type="dxa"/>
            <w:shd w:val="clear" w:color="auto" w:fill="auto"/>
          </w:tcPr>
          <w:p w14:paraId="534D689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BB2ABE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07942C2" w14:textId="4841948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7703131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4C0175D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- 56.36</w:t>
            </w:r>
          </w:p>
          <w:p w14:paraId="6F126A0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7AA63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96,36</w:t>
            </w:r>
          </w:p>
        </w:tc>
      </w:tr>
      <w:tr w:rsidR="00033F8E" w:rsidRPr="00834EF4" w14:paraId="6D793407" w14:textId="77777777" w:rsidTr="00E71B95">
        <w:tc>
          <w:tcPr>
            <w:tcW w:w="2277" w:type="dxa"/>
            <w:shd w:val="clear" w:color="auto" w:fill="auto"/>
          </w:tcPr>
          <w:p w14:paraId="710A1B9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BD24CF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DDEC3F2" w14:textId="16EB7CDF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260FE13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A3F238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3433FF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9067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6F351EC" w14:textId="77777777" w:rsidTr="00E71B95">
        <w:tc>
          <w:tcPr>
            <w:tcW w:w="2277" w:type="dxa"/>
            <w:shd w:val="clear" w:color="auto" w:fill="auto"/>
          </w:tcPr>
          <w:p w14:paraId="5DCDF10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0A5209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19E11D46" w14:textId="6322469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C2CD20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E82615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- 59.03</w:t>
            </w:r>
          </w:p>
          <w:p w14:paraId="3ADBFCD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7EFE6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99,03</w:t>
            </w:r>
          </w:p>
        </w:tc>
      </w:tr>
      <w:tr w:rsidR="00033F8E" w:rsidRPr="00834EF4" w14:paraId="302CA3B1" w14:textId="77777777" w:rsidTr="00E71B95">
        <w:tc>
          <w:tcPr>
            <w:tcW w:w="2277" w:type="dxa"/>
            <w:shd w:val="clear" w:color="auto" w:fill="auto"/>
          </w:tcPr>
          <w:p w14:paraId="2F9A98A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8DF61A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CB186AE" w14:textId="34FABE96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11887A3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BC60C0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7C8B6F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0320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11128898" w14:textId="77777777" w:rsidTr="00E71B95">
        <w:tc>
          <w:tcPr>
            <w:tcW w:w="2277" w:type="dxa"/>
            <w:shd w:val="clear" w:color="auto" w:fill="auto"/>
          </w:tcPr>
          <w:p w14:paraId="3B90930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464F8D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20AC0C28" w14:textId="126E4F0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035B142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820E9C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- 48.56</w:t>
            </w:r>
          </w:p>
          <w:p w14:paraId="01B5F17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DC24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88,56</w:t>
            </w:r>
          </w:p>
        </w:tc>
      </w:tr>
      <w:tr w:rsidR="00033F8E" w:rsidRPr="00834EF4" w14:paraId="5B3D4051" w14:textId="77777777" w:rsidTr="00E71B95">
        <w:tc>
          <w:tcPr>
            <w:tcW w:w="2277" w:type="dxa"/>
            <w:shd w:val="clear" w:color="auto" w:fill="auto"/>
          </w:tcPr>
          <w:p w14:paraId="0F0EEA3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A3B0B6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563151B2" w14:textId="2CDA341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3D180D5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EC520E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B8CAE7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CDB1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D325EC3" w14:textId="77777777" w:rsidTr="00E71B95">
        <w:tc>
          <w:tcPr>
            <w:tcW w:w="2277" w:type="dxa"/>
            <w:shd w:val="clear" w:color="auto" w:fill="auto"/>
          </w:tcPr>
          <w:p w14:paraId="57D94A2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5FE952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52AC0075" w14:textId="4A0CC51F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2B9A70C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EE662A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- 50.81</w:t>
            </w:r>
          </w:p>
          <w:p w14:paraId="476490D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165E7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90,81</w:t>
            </w:r>
          </w:p>
        </w:tc>
      </w:tr>
      <w:tr w:rsidR="00033F8E" w:rsidRPr="00834EF4" w14:paraId="1B0E91FA" w14:textId="77777777" w:rsidTr="00E71B95">
        <w:tc>
          <w:tcPr>
            <w:tcW w:w="2277" w:type="dxa"/>
            <w:shd w:val="clear" w:color="auto" w:fill="auto"/>
          </w:tcPr>
          <w:p w14:paraId="606A116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02B00A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CC4C4C8" w14:textId="66F318A4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53BE1CC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3F61C16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- 48.30</w:t>
            </w:r>
          </w:p>
          <w:p w14:paraId="2445431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2CA04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88,30</w:t>
            </w:r>
          </w:p>
        </w:tc>
      </w:tr>
      <w:tr w:rsidR="00033F8E" w:rsidRPr="00834EF4" w14:paraId="314E91C5" w14:textId="77777777" w:rsidTr="00E71B95">
        <w:tc>
          <w:tcPr>
            <w:tcW w:w="2277" w:type="dxa"/>
            <w:shd w:val="clear" w:color="auto" w:fill="auto"/>
          </w:tcPr>
          <w:p w14:paraId="1902DBC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DB6C88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083784FD" w14:textId="17053860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54F59C4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D7821E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4B8C4C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60D81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B8EA3D3" w14:textId="77777777" w:rsidTr="00E71B95">
        <w:tc>
          <w:tcPr>
            <w:tcW w:w="2277" w:type="dxa"/>
            <w:shd w:val="clear" w:color="auto" w:fill="auto"/>
          </w:tcPr>
          <w:p w14:paraId="2E3AFAE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7B721B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3795481E" w14:textId="3E508AD3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74FC6A2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2826B4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- 59.26</w:t>
            </w:r>
          </w:p>
          <w:p w14:paraId="3059A94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BEFA2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99,26</w:t>
            </w:r>
          </w:p>
        </w:tc>
      </w:tr>
      <w:tr w:rsidR="00033F8E" w:rsidRPr="00834EF4" w14:paraId="121789B9" w14:textId="77777777" w:rsidTr="00E71B95">
        <w:tc>
          <w:tcPr>
            <w:tcW w:w="2277" w:type="dxa"/>
            <w:shd w:val="clear" w:color="auto" w:fill="auto"/>
          </w:tcPr>
          <w:p w14:paraId="7A2F956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E83F37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71F6B00" w14:textId="32EA9339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0B58D23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986561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- 59.20</w:t>
            </w:r>
          </w:p>
          <w:p w14:paraId="61A1615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20D85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99,20</w:t>
            </w:r>
          </w:p>
        </w:tc>
      </w:tr>
      <w:tr w:rsidR="00033F8E" w:rsidRPr="00834EF4" w14:paraId="1571F300" w14:textId="77777777" w:rsidTr="00E71B95">
        <w:tc>
          <w:tcPr>
            <w:tcW w:w="2277" w:type="dxa"/>
            <w:shd w:val="clear" w:color="auto" w:fill="auto"/>
          </w:tcPr>
          <w:p w14:paraId="2C0B401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6A5BF6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5FAD2D48" w14:textId="6C1ED1FD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11AF12F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476CE6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- 58.32</w:t>
            </w:r>
          </w:p>
          <w:p w14:paraId="5CD9A60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42FF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98,32</w:t>
            </w:r>
          </w:p>
        </w:tc>
      </w:tr>
      <w:tr w:rsidR="00033F8E" w:rsidRPr="00834EF4" w14:paraId="41633CF5" w14:textId="77777777" w:rsidTr="00E71B95">
        <w:tc>
          <w:tcPr>
            <w:tcW w:w="2277" w:type="dxa"/>
            <w:shd w:val="clear" w:color="auto" w:fill="auto"/>
          </w:tcPr>
          <w:p w14:paraId="4F8404A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6B3DA6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CCE89CC" w14:textId="756AC06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A890B8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68D4C7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5BBFB3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A1B32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E668D18" w14:textId="77777777" w:rsidTr="00E71B95">
        <w:tc>
          <w:tcPr>
            <w:tcW w:w="2277" w:type="dxa"/>
            <w:shd w:val="clear" w:color="auto" w:fill="auto"/>
          </w:tcPr>
          <w:p w14:paraId="17264FA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3CAB2E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023E1DB7" w14:textId="1B644C6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2406A82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E6CF21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- 59.85</w:t>
            </w:r>
          </w:p>
          <w:p w14:paraId="2490A07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67F67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99,85</w:t>
            </w:r>
          </w:p>
        </w:tc>
      </w:tr>
      <w:tr w:rsidR="00033F8E" w:rsidRPr="00834EF4" w14:paraId="15BC410A" w14:textId="77777777" w:rsidTr="00E71B95">
        <w:tc>
          <w:tcPr>
            <w:tcW w:w="2277" w:type="dxa"/>
            <w:shd w:val="clear" w:color="auto" w:fill="auto"/>
          </w:tcPr>
          <w:p w14:paraId="7F3F9A1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6079CC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2D1572B4" w14:textId="71D386D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2ADE2E0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8984C5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- 59.54</w:t>
            </w:r>
          </w:p>
          <w:p w14:paraId="75B6376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77EC9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99,54</w:t>
            </w:r>
          </w:p>
        </w:tc>
      </w:tr>
      <w:tr w:rsidR="00033F8E" w:rsidRPr="00834EF4" w14:paraId="0323FBA2" w14:textId="77777777" w:rsidTr="00E71B95">
        <w:tc>
          <w:tcPr>
            <w:tcW w:w="2277" w:type="dxa"/>
            <w:shd w:val="clear" w:color="auto" w:fill="auto"/>
          </w:tcPr>
          <w:p w14:paraId="7217CA7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5BFFD8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016E9923" w14:textId="5AE90999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AF58CD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927CAC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69AF0A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0EE2E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039BC0A" w14:textId="77777777" w:rsidTr="00E71B95">
        <w:tc>
          <w:tcPr>
            <w:tcW w:w="2277" w:type="dxa"/>
            <w:shd w:val="clear" w:color="auto" w:fill="auto"/>
          </w:tcPr>
          <w:p w14:paraId="16793A6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3C2AFB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1EDB69E7" w14:textId="3922199C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627A90C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1310A4D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090ACB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DBAF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F97B4E3" w14:textId="77777777" w:rsidTr="00E71B95">
        <w:tc>
          <w:tcPr>
            <w:tcW w:w="2277" w:type="dxa"/>
            <w:shd w:val="clear" w:color="auto" w:fill="auto"/>
          </w:tcPr>
          <w:p w14:paraId="21EFC70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6B3AAB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Amgen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5A81CE5" w14:textId="6C3D4624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145</w:t>
            </w:r>
          </w:p>
          <w:p w14:paraId="0D6959C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02-715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DA6FAC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9F0181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D9C64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A989FC6" w14:textId="77777777" w:rsidTr="00E71B95">
        <w:tc>
          <w:tcPr>
            <w:tcW w:w="2277" w:type="dxa"/>
            <w:shd w:val="clear" w:color="auto" w:fill="auto"/>
          </w:tcPr>
          <w:p w14:paraId="4A0312F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2FACDB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Egis</w:t>
            </w:r>
            <w:proofErr w:type="spellEnd"/>
            <w:r w:rsidRPr="00033F8E">
              <w:rPr>
                <w:sz w:val="18"/>
                <w:szCs w:val="18"/>
              </w:rPr>
              <w:t xml:space="preserve"> Polska Dystrybucja Sp. z o.o.</w:t>
            </w:r>
          </w:p>
          <w:p w14:paraId="1AB3C738" w14:textId="05B8D66E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Komitetu Obrony Robotników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45 D</w:t>
            </w:r>
          </w:p>
          <w:p w14:paraId="7DEE770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02-146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405A010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7E6DC3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9BD07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0B488D6" w14:textId="77777777" w:rsidTr="00E71B95">
        <w:tc>
          <w:tcPr>
            <w:tcW w:w="2277" w:type="dxa"/>
            <w:shd w:val="clear" w:color="auto" w:fill="auto"/>
          </w:tcPr>
          <w:p w14:paraId="5C363A2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761F87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48577DE" w14:textId="1F06FD79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3F5477E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688EDA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- 0.00</w:t>
            </w:r>
          </w:p>
          <w:p w14:paraId="6E11E87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113F4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0,00</w:t>
            </w:r>
          </w:p>
        </w:tc>
      </w:tr>
      <w:tr w:rsidR="00033F8E" w:rsidRPr="00834EF4" w14:paraId="710780DE" w14:textId="77777777" w:rsidTr="00E71B95">
        <w:tc>
          <w:tcPr>
            <w:tcW w:w="2277" w:type="dxa"/>
            <w:shd w:val="clear" w:color="auto" w:fill="auto"/>
          </w:tcPr>
          <w:p w14:paraId="58F26CF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74BC11B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603C2689" w14:textId="6A36D7AE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7E9F4E0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08150D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C0709F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163BF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C70F814" w14:textId="77777777" w:rsidTr="00E71B95">
        <w:tc>
          <w:tcPr>
            <w:tcW w:w="2277" w:type="dxa"/>
            <w:shd w:val="clear" w:color="auto" w:fill="auto"/>
          </w:tcPr>
          <w:p w14:paraId="47E7B48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F050D2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1FD5C1BF" w14:textId="794B44F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676818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B54A46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- 51.21</w:t>
            </w:r>
          </w:p>
          <w:p w14:paraId="2935289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6302D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91,21</w:t>
            </w:r>
          </w:p>
        </w:tc>
      </w:tr>
      <w:tr w:rsidR="00033F8E" w:rsidRPr="00834EF4" w14:paraId="4FF3AE48" w14:textId="77777777" w:rsidTr="00E71B95">
        <w:tc>
          <w:tcPr>
            <w:tcW w:w="2277" w:type="dxa"/>
            <w:shd w:val="clear" w:color="auto" w:fill="auto"/>
          </w:tcPr>
          <w:p w14:paraId="04E9E86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C85F97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5AC0CEC1" w14:textId="57A15853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31C8B19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B526BE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403ADD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31721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4EC7DDA" w14:textId="77777777" w:rsidTr="00E71B95">
        <w:tc>
          <w:tcPr>
            <w:tcW w:w="2277" w:type="dxa"/>
            <w:shd w:val="clear" w:color="auto" w:fill="auto"/>
          </w:tcPr>
          <w:p w14:paraId="5271E1A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5EA101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2F7929F0" w14:textId="63C6429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564AAA5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975906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- 51.88</w:t>
            </w:r>
          </w:p>
          <w:p w14:paraId="7E311C6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C621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91,88</w:t>
            </w:r>
          </w:p>
        </w:tc>
      </w:tr>
      <w:tr w:rsidR="00033F8E" w:rsidRPr="00834EF4" w14:paraId="1382AAF4" w14:textId="77777777" w:rsidTr="00E71B95">
        <w:tc>
          <w:tcPr>
            <w:tcW w:w="2277" w:type="dxa"/>
            <w:shd w:val="clear" w:color="auto" w:fill="auto"/>
          </w:tcPr>
          <w:p w14:paraId="7FA4D81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20266D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612FE50D" w14:textId="47F57DE9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572FE5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7930DB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F8115D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FD17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9CEFCDA" w14:textId="77777777" w:rsidTr="00E71B95">
        <w:tc>
          <w:tcPr>
            <w:tcW w:w="2277" w:type="dxa"/>
            <w:shd w:val="clear" w:color="auto" w:fill="auto"/>
          </w:tcPr>
          <w:p w14:paraId="16E5106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CB24CD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Lek S.A.</w:t>
            </w:r>
          </w:p>
          <w:p w14:paraId="0F3B2B74" w14:textId="2FEC326E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Podlipie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6BFEB61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Stryków</w:t>
            </w:r>
          </w:p>
        </w:tc>
        <w:tc>
          <w:tcPr>
            <w:tcW w:w="2835" w:type="dxa"/>
            <w:shd w:val="clear" w:color="auto" w:fill="auto"/>
          </w:tcPr>
          <w:p w14:paraId="259D607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- 53.68</w:t>
            </w:r>
          </w:p>
          <w:p w14:paraId="218B48E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78367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93,68</w:t>
            </w:r>
          </w:p>
        </w:tc>
      </w:tr>
      <w:tr w:rsidR="00033F8E" w:rsidRPr="00834EF4" w14:paraId="0173FB61" w14:textId="77777777" w:rsidTr="00E71B95">
        <w:tc>
          <w:tcPr>
            <w:tcW w:w="2277" w:type="dxa"/>
            <w:shd w:val="clear" w:color="auto" w:fill="auto"/>
          </w:tcPr>
          <w:p w14:paraId="74C70DE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36C9D6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Amgen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8DE3288" w14:textId="3D0E60B4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145</w:t>
            </w:r>
          </w:p>
          <w:p w14:paraId="0F45704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02-715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5F0808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- 31.12</w:t>
            </w:r>
          </w:p>
          <w:p w14:paraId="26805C4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607BA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71,12</w:t>
            </w:r>
          </w:p>
        </w:tc>
      </w:tr>
      <w:tr w:rsidR="00033F8E" w:rsidRPr="00834EF4" w14:paraId="73540B8F" w14:textId="77777777" w:rsidTr="00E71B95">
        <w:tc>
          <w:tcPr>
            <w:tcW w:w="2277" w:type="dxa"/>
            <w:shd w:val="clear" w:color="auto" w:fill="auto"/>
          </w:tcPr>
          <w:p w14:paraId="597F5F9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682721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Lek S.A.</w:t>
            </w:r>
          </w:p>
          <w:p w14:paraId="556043BC" w14:textId="6BA0A36B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Podlipie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6913598A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95-010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Stryków</w:t>
            </w:r>
          </w:p>
        </w:tc>
        <w:tc>
          <w:tcPr>
            <w:tcW w:w="2835" w:type="dxa"/>
            <w:shd w:val="clear" w:color="auto" w:fill="auto"/>
          </w:tcPr>
          <w:p w14:paraId="265EDF9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0B4A99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DB5B8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3C44FA8" w14:textId="77777777" w:rsidTr="00E71B95">
        <w:tc>
          <w:tcPr>
            <w:tcW w:w="2277" w:type="dxa"/>
            <w:shd w:val="clear" w:color="auto" w:fill="auto"/>
          </w:tcPr>
          <w:p w14:paraId="7A4C56E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DAE896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BD9F1CA" w14:textId="0CAA2B66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31D7CC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D494A3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- 43.06</w:t>
            </w:r>
          </w:p>
          <w:p w14:paraId="5FB205D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96D05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83,06</w:t>
            </w:r>
          </w:p>
        </w:tc>
      </w:tr>
      <w:tr w:rsidR="00033F8E" w:rsidRPr="00834EF4" w14:paraId="43977F18" w14:textId="77777777" w:rsidTr="00E71B95">
        <w:tc>
          <w:tcPr>
            <w:tcW w:w="2277" w:type="dxa"/>
            <w:shd w:val="clear" w:color="auto" w:fill="auto"/>
          </w:tcPr>
          <w:p w14:paraId="4D30D1F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4F5081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Amgen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274530A1" w14:textId="774F8E5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145</w:t>
            </w:r>
          </w:p>
          <w:p w14:paraId="2467602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02-715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2CDFFBC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- 19.51</w:t>
            </w:r>
          </w:p>
          <w:p w14:paraId="27CACBB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F553A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59,51</w:t>
            </w:r>
          </w:p>
        </w:tc>
      </w:tr>
      <w:tr w:rsidR="00033F8E" w:rsidRPr="00834EF4" w14:paraId="1F0322B9" w14:textId="77777777" w:rsidTr="00E71B95">
        <w:tc>
          <w:tcPr>
            <w:tcW w:w="2277" w:type="dxa"/>
            <w:shd w:val="clear" w:color="auto" w:fill="auto"/>
          </w:tcPr>
          <w:p w14:paraId="25F3897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AEE957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DE7F4C0" w14:textId="421498D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6A56EB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3967F1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F973A5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A5643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D3F2B39" w14:textId="77777777" w:rsidTr="00E71B95">
        <w:tc>
          <w:tcPr>
            <w:tcW w:w="2277" w:type="dxa"/>
            <w:shd w:val="clear" w:color="auto" w:fill="auto"/>
          </w:tcPr>
          <w:p w14:paraId="5657CD4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16AEDD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E3425A7" w14:textId="2B38460D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319566D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4B98009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15B14D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C601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D007E63" w14:textId="77777777" w:rsidTr="00E71B95">
        <w:tc>
          <w:tcPr>
            <w:tcW w:w="2277" w:type="dxa"/>
            <w:shd w:val="clear" w:color="auto" w:fill="auto"/>
          </w:tcPr>
          <w:p w14:paraId="6B69ED8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9C9C98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2D4615F1" w14:textId="28E42150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74C491B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417318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- 58.36</w:t>
            </w:r>
          </w:p>
          <w:p w14:paraId="78D3373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F9536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98,36</w:t>
            </w:r>
          </w:p>
        </w:tc>
      </w:tr>
      <w:tr w:rsidR="00033F8E" w:rsidRPr="00834EF4" w14:paraId="6786C2BE" w14:textId="77777777" w:rsidTr="00E71B95">
        <w:tc>
          <w:tcPr>
            <w:tcW w:w="2277" w:type="dxa"/>
            <w:shd w:val="clear" w:color="auto" w:fill="auto"/>
          </w:tcPr>
          <w:p w14:paraId="26FD871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73533A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7F0AAE5B" w14:textId="52DEC391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57CFD77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B89B43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- 58.36</w:t>
            </w:r>
          </w:p>
          <w:p w14:paraId="4CD28BF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50B6E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98,36</w:t>
            </w:r>
          </w:p>
        </w:tc>
      </w:tr>
      <w:tr w:rsidR="00033F8E" w:rsidRPr="00834EF4" w14:paraId="4C5CE851" w14:textId="77777777" w:rsidTr="00E71B95">
        <w:tc>
          <w:tcPr>
            <w:tcW w:w="2277" w:type="dxa"/>
            <w:shd w:val="clear" w:color="auto" w:fill="auto"/>
          </w:tcPr>
          <w:p w14:paraId="37E9DDA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1E8EEF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002536E8" w14:textId="470172C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2EB8115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67DECC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- 57.79</w:t>
            </w:r>
          </w:p>
          <w:p w14:paraId="07F1830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3CA39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97,79</w:t>
            </w:r>
          </w:p>
        </w:tc>
      </w:tr>
      <w:tr w:rsidR="00033F8E" w:rsidRPr="00834EF4" w14:paraId="5FB117FC" w14:textId="77777777" w:rsidTr="00E71B95">
        <w:tc>
          <w:tcPr>
            <w:tcW w:w="2277" w:type="dxa"/>
            <w:shd w:val="clear" w:color="auto" w:fill="auto"/>
          </w:tcPr>
          <w:p w14:paraId="23494D0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E1E05E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0D627E4" w14:textId="1D9D4C1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2C54B0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45DBB59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- 56.86</w:t>
            </w:r>
          </w:p>
          <w:p w14:paraId="18D2333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041BF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96,86</w:t>
            </w:r>
          </w:p>
        </w:tc>
      </w:tr>
      <w:tr w:rsidR="00033F8E" w:rsidRPr="00834EF4" w14:paraId="69D6BCFC" w14:textId="77777777" w:rsidTr="00E71B95">
        <w:tc>
          <w:tcPr>
            <w:tcW w:w="2277" w:type="dxa"/>
            <w:shd w:val="clear" w:color="auto" w:fill="auto"/>
          </w:tcPr>
          <w:p w14:paraId="27F20F2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C3C985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0BAC685F" w14:textId="367C8AE9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702CAB2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CAFACB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A81104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5AC8D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60CB30E" w14:textId="77777777" w:rsidTr="00E71B95">
        <w:tc>
          <w:tcPr>
            <w:tcW w:w="2277" w:type="dxa"/>
            <w:shd w:val="clear" w:color="auto" w:fill="auto"/>
          </w:tcPr>
          <w:p w14:paraId="6E1CFF3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976C70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CBD40DE" w14:textId="62E9D8D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536E2D6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4D0E7C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- 59.87</w:t>
            </w:r>
          </w:p>
          <w:p w14:paraId="1D5917A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C873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99,87</w:t>
            </w:r>
          </w:p>
        </w:tc>
      </w:tr>
      <w:tr w:rsidR="00033F8E" w:rsidRPr="00834EF4" w14:paraId="22FCE3AD" w14:textId="77777777" w:rsidTr="00E71B95">
        <w:tc>
          <w:tcPr>
            <w:tcW w:w="2277" w:type="dxa"/>
            <w:shd w:val="clear" w:color="auto" w:fill="auto"/>
          </w:tcPr>
          <w:p w14:paraId="603E0B0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7392D5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78DEFE5" w14:textId="4030CC42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1B391D5A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927D49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- 57.39</w:t>
            </w:r>
          </w:p>
          <w:p w14:paraId="0813AF5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39D06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97,39</w:t>
            </w:r>
          </w:p>
        </w:tc>
      </w:tr>
      <w:tr w:rsidR="00033F8E" w:rsidRPr="00834EF4" w14:paraId="1CE136AE" w14:textId="77777777" w:rsidTr="00E71B95">
        <w:tc>
          <w:tcPr>
            <w:tcW w:w="2277" w:type="dxa"/>
            <w:shd w:val="clear" w:color="auto" w:fill="auto"/>
          </w:tcPr>
          <w:p w14:paraId="5AB718D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D401A3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5F3B69DA" w14:textId="2B18C822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0558CC4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AA191D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- 55.11</w:t>
            </w:r>
          </w:p>
          <w:p w14:paraId="6364BAF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65C27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95,11</w:t>
            </w:r>
          </w:p>
        </w:tc>
      </w:tr>
      <w:tr w:rsidR="00033F8E" w:rsidRPr="00834EF4" w14:paraId="08E4BC24" w14:textId="77777777" w:rsidTr="00E71B95">
        <w:tc>
          <w:tcPr>
            <w:tcW w:w="2277" w:type="dxa"/>
            <w:shd w:val="clear" w:color="auto" w:fill="auto"/>
          </w:tcPr>
          <w:p w14:paraId="06FB6B9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65AF9B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1B2A9901" w14:textId="70C2971E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4C3C85C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48E4983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- 19.69</w:t>
            </w:r>
          </w:p>
          <w:p w14:paraId="04AFE13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03BD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59,69</w:t>
            </w:r>
          </w:p>
        </w:tc>
      </w:tr>
      <w:tr w:rsidR="00033F8E" w:rsidRPr="00834EF4" w14:paraId="235B30E8" w14:textId="77777777" w:rsidTr="00E71B95">
        <w:tc>
          <w:tcPr>
            <w:tcW w:w="2277" w:type="dxa"/>
            <w:shd w:val="clear" w:color="auto" w:fill="auto"/>
          </w:tcPr>
          <w:p w14:paraId="4A126F6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0493A8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54565083" w14:textId="742C40C6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0E5B8FC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9A7852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AAB39E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9108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E92C477" w14:textId="77777777" w:rsidTr="00E71B95">
        <w:tc>
          <w:tcPr>
            <w:tcW w:w="2277" w:type="dxa"/>
            <w:shd w:val="clear" w:color="auto" w:fill="auto"/>
          </w:tcPr>
          <w:p w14:paraId="7C6FFA7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EE96ED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0C4D26DD" w14:textId="60BDD4E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06D8A52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4044C43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- 59.48</w:t>
            </w:r>
          </w:p>
          <w:p w14:paraId="2927BC1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68410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99,48</w:t>
            </w:r>
          </w:p>
        </w:tc>
      </w:tr>
      <w:tr w:rsidR="00033F8E" w:rsidRPr="00834EF4" w14:paraId="392D8D1D" w14:textId="77777777" w:rsidTr="00E71B95">
        <w:tc>
          <w:tcPr>
            <w:tcW w:w="2277" w:type="dxa"/>
            <w:shd w:val="clear" w:color="auto" w:fill="auto"/>
          </w:tcPr>
          <w:p w14:paraId="3F87E1D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AF0FD4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6A3181C1" w14:textId="6D9D8E30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84BB7B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BD3787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- 59.21</w:t>
            </w:r>
          </w:p>
          <w:p w14:paraId="5AC2362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A4D28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99,21</w:t>
            </w:r>
          </w:p>
        </w:tc>
      </w:tr>
      <w:tr w:rsidR="00033F8E" w:rsidRPr="00834EF4" w14:paraId="3E1FB98F" w14:textId="77777777" w:rsidTr="00E71B95">
        <w:tc>
          <w:tcPr>
            <w:tcW w:w="2277" w:type="dxa"/>
            <w:shd w:val="clear" w:color="auto" w:fill="auto"/>
          </w:tcPr>
          <w:p w14:paraId="238B65F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5D41CD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2563F31F" w14:textId="5064B35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0672C5E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C1E058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- 58.34</w:t>
            </w:r>
          </w:p>
          <w:p w14:paraId="26C60B9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B879A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98,34</w:t>
            </w:r>
          </w:p>
        </w:tc>
      </w:tr>
      <w:tr w:rsidR="00033F8E" w:rsidRPr="00834EF4" w14:paraId="550CE897" w14:textId="77777777" w:rsidTr="00E71B95">
        <w:tc>
          <w:tcPr>
            <w:tcW w:w="2277" w:type="dxa"/>
            <w:shd w:val="clear" w:color="auto" w:fill="auto"/>
          </w:tcPr>
          <w:p w14:paraId="621E7E2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6D9E0B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2F8F1B82" w14:textId="4240B34C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201F1F3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4FC9A4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- 57.75</w:t>
            </w:r>
          </w:p>
          <w:p w14:paraId="49B6885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98DAC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97,75</w:t>
            </w:r>
          </w:p>
        </w:tc>
      </w:tr>
      <w:tr w:rsidR="00033F8E" w:rsidRPr="00834EF4" w14:paraId="40C46FFB" w14:textId="77777777" w:rsidTr="00E71B95">
        <w:tc>
          <w:tcPr>
            <w:tcW w:w="2277" w:type="dxa"/>
            <w:shd w:val="clear" w:color="auto" w:fill="auto"/>
          </w:tcPr>
          <w:p w14:paraId="6B43D7F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4C1539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Takeda Pharma Sp. z o.o.</w:t>
            </w:r>
          </w:p>
          <w:p w14:paraId="27B14DBB" w14:textId="472B4845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Prosta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68</w:t>
            </w:r>
          </w:p>
          <w:p w14:paraId="57FFD26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00-838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C37A09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D18C5A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2863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C2FEC5D" w14:textId="77777777" w:rsidTr="00E71B95">
        <w:tc>
          <w:tcPr>
            <w:tcW w:w="2277" w:type="dxa"/>
            <w:shd w:val="clear" w:color="auto" w:fill="auto"/>
          </w:tcPr>
          <w:p w14:paraId="4B08D54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CEA467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329DA52F" w14:textId="62805ADA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64D6DC2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1C7D8F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- 57.31</w:t>
            </w:r>
          </w:p>
          <w:p w14:paraId="0ADA988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A39F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97,31</w:t>
            </w:r>
          </w:p>
        </w:tc>
      </w:tr>
      <w:tr w:rsidR="00033F8E" w:rsidRPr="00834EF4" w14:paraId="6E942111" w14:textId="77777777" w:rsidTr="00E71B95">
        <w:tc>
          <w:tcPr>
            <w:tcW w:w="2277" w:type="dxa"/>
            <w:shd w:val="clear" w:color="auto" w:fill="auto"/>
          </w:tcPr>
          <w:p w14:paraId="458B880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4EE18A9" w14:textId="211E980C" w:rsidR="00033F8E" w:rsidRPr="00834EF4" w:rsidRDefault="00E71B95" w:rsidP="00F7501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Centrala Farmaceutyczna Cefarm S.A.</w:t>
            </w:r>
          </w:p>
          <w:p w14:paraId="0D34D401" w14:textId="07636DB1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</w:t>
            </w:r>
            <w:r w:rsidR="00033F8E" w:rsidRPr="00033F8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Jana Kazimierza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3EB5DE3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21AB22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- 55.60</w:t>
            </w:r>
          </w:p>
          <w:p w14:paraId="3530872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BD19D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95,60</w:t>
            </w:r>
          </w:p>
        </w:tc>
      </w:tr>
      <w:tr w:rsidR="00033F8E" w:rsidRPr="00834EF4" w14:paraId="0CF23B92" w14:textId="77777777" w:rsidTr="00E71B95">
        <w:tc>
          <w:tcPr>
            <w:tcW w:w="2277" w:type="dxa"/>
            <w:shd w:val="clear" w:color="auto" w:fill="auto"/>
          </w:tcPr>
          <w:p w14:paraId="43C5879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BEF231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021F987" w14:textId="0C73C6DE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26E978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47B79D5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- 55.47</w:t>
            </w:r>
          </w:p>
          <w:p w14:paraId="6A1AD14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DBEBC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95,47</w:t>
            </w:r>
          </w:p>
        </w:tc>
      </w:tr>
      <w:tr w:rsidR="00033F8E" w:rsidRPr="00834EF4" w14:paraId="1A3C9963" w14:textId="77777777" w:rsidTr="00E71B95">
        <w:tc>
          <w:tcPr>
            <w:tcW w:w="2277" w:type="dxa"/>
            <w:shd w:val="clear" w:color="auto" w:fill="auto"/>
          </w:tcPr>
          <w:p w14:paraId="43E3FB9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C36FE5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4C7EB1C" w14:textId="50A0E28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049337B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ECC1C5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- 55.13</w:t>
            </w:r>
          </w:p>
          <w:p w14:paraId="1768722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EF0FC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95,13</w:t>
            </w:r>
          </w:p>
        </w:tc>
      </w:tr>
      <w:tr w:rsidR="00033F8E" w:rsidRPr="00834EF4" w14:paraId="11D3BBC3" w14:textId="77777777" w:rsidTr="00E71B95">
        <w:tc>
          <w:tcPr>
            <w:tcW w:w="2277" w:type="dxa"/>
            <w:shd w:val="clear" w:color="auto" w:fill="auto"/>
          </w:tcPr>
          <w:p w14:paraId="21D533D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B33C1B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5B9C2D53" w14:textId="471F3181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1183B5C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4E23B7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610DED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427D7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85F9FA4" w14:textId="77777777" w:rsidTr="00E71B95">
        <w:tc>
          <w:tcPr>
            <w:tcW w:w="2277" w:type="dxa"/>
            <w:shd w:val="clear" w:color="auto" w:fill="auto"/>
          </w:tcPr>
          <w:p w14:paraId="02D6DB8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7B1321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33DAF959" w14:textId="12BB0140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729CA45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7E58A81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- 59.80</w:t>
            </w:r>
          </w:p>
          <w:p w14:paraId="2A3667E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3DF7F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99,80</w:t>
            </w:r>
          </w:p>
        </w:tc>
      </w:tr>
      <w:tr w:rsidR="00033F8E" w:rsidRPr="00834EF4" w14:paraId="2D198C6C" w14:textId="77777777" w:rsidTr="00E71B95">
        <w:tc>
          <w:tcPr>
            <w:tcW w:w="2277" w:type="dxa"/>
            <w:shd w:val="clear" w:color="auto" w:fill="auto"/>
          </w:tcPr>
          <w:p w14:paraId="677C44A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56267A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B2E3E5D" w14:textId="2B2BB07E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81B5C7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CB608A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- 59.68</w:t>
            </w:r>
          </w:p>
          <w:p w14:paraId="4E77ECC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C45C6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99,68</w:t>
            </w:r>
          </w:p>
        </w:tc>
      </w:tr>
      <w:tr w:rsidR="00033F8E" w:rsidRPr="00834EF4" w14:paraId="26F3127C" w14:textId="77777777" w:rsidTr="00E71B95">
        <w:tc>
          <w:tcPr>
            <w:tcW w:w="2277" w:type="dxa"/>
            <w:shd w:val="clear" w:color="auto" w:fill="auto"/>
          </w:tcPr>
          <w:p w14:paraId="482CDD2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C2C2948" w14:textId="5185EF79" w:rsidR="00033F8E" w:rsidRPr="00834EF4" w:rsidRDefault="00E71B95" w:rsidP="00F7501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Centrala Farmaceutyczna Cefarm S.A.</w:t>
            </w:r>
          </w:p>
          <w:p w14:paraId="45389762" w14:textId="7B815ABB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Jana Kazimierza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2714578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26FAAF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- 59.21</w:t>
            </w:r>
          </w:p>
          <w:p w14:paraId="20FEB16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896E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99,21</w:t>
            </w:r>
          </w:p>
        </w:tc>
      </w:tr>
      <w:tr w:rsidR="00033F8E" w:rsidRPr="00834EF4" w14:paraId="0183E6F7" w14:textId="77777777" w:rsidTr="00E71B95">
        <w:tc>
          <w:tcPr>
            <w:tcW w:w="2277" w:type="dxa"/>
            <w:shd w:val="clear" w:color="auto" w:fill="auto"/>
          </w:tcPr>
          <w:p w14:paraId="5618F9B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7308CB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3C931AE7" w14:textId="2C82B65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727BE24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15A4161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- 59.21</w:t>
            </w:r>
          </w:p>
          <w:p w14:paraId="52EFF34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54C7D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99,21</w:t>
            </w:r>
          </w:p>
        </w:tc>
      </w:tr>
      <w:tr w:rsidR="00033F8E" w:rsidRPr="00834EF4" w14:paraId="67C1DCE7" w14:textId="77777777" w:rsidTr="00E71B95">
        <w:tc>
          <w:tcPr>
            <w:tcW w:w="2277" w:type="dxa"/>
            <w:shd w:val="clear" w:color="auto" w:fill="auto"/>
          </w:tcPr>
          <w:p w14:paraId="3C40535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ACB1B7D" w14:textId="219CC1A5" w:rsidR="00033F8E" w:rsidRPr="00834EF4" w:rsidRDefault="00E71B95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Profarm</w:t>
            </w:r>
            <w:proofErr w:type="spellEnd"/>
            <w:r>
              <w:rPr>
                <w:sz w:val="18"/>
                <w:szCs w:val="18"/>
              </w:rPr>
              <w:t xml:space="preserve"> PS Sp. z o.o.</w:t>
            </w:r>
          </w:p>
          <w:p w14:paraId="2CEA3D4A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313E002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32996BF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- 58.92</w:t>
            </w:r>
          </w:p>
          <w:p w14:paraId="42D0476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506F1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98,92</w:t>
            </w:r>
          </w:p>
        </w:tc>
      </w:tr>
      <w:tr w:rsidR="00033F8E" w:rsidRPr="00834EF4" w14:paraId="0731791B" w14:textId="77777777" w:rsidTr="00E71B95">
        <w:tc>
          <w:tcPr>
            <w:tcW w:w="2277" w:type="dxa"/>
            <w:shd w:val="clear" w:color="auto" w:fill="auto"/>
          </w:tcPr>
          <w:p w14:paraId="1344822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642E6A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0F9709CF" w14:textId="15BD8C9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305FF0B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BA25DE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EF8E39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124E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435D5C6" w14:textId="77777777" w:rsidTr="00E71B95">
        <w:tc>
          <w:tcPr>
            <w:tcW w:w="2277" w:type="dxa"/>
            <w:shd w:val="clear" w:color="auto" w:fill="auto"/>
          </w:tcPr>
          <w:p w14:paraId="0FFFA35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D2A836B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430083E7" w14:textId="23C758CB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05D0FB3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D41BBE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- 59.92</w:t>
            </w:r>
          </w:p>
          <w:p w14:paraId="1DD267B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E2507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99,92</w:t>
            </w:r>
          </w:p>
        </w:tc>
      </w:tr>
      <w:tr w:rsidR="00033F8E" w:rsidRPr="00834EF4" w14:paraId="7E451B7C" w14:textId="77777777" w:rsidTr="00E71B95">
        <w:tc>
          <w:tcPr>
            <w:tcW w:w="2277" w:type="dxa"/>
            <w:shd w:val="clear" w:color="auto" w:fill="auto"/>
          </w:tcPr>
          <w:p w14:paraId="4056E00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FDD30E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3A8F464" w14:textId="31A638B7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3B4733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CB4415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- 59.68</w:t>
            </w:r>
          </w:p>
          <w:p w14:paraId="2A3ABFC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DD139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99,68</w:t>
            </w:r>
          </w:p>
        </w:tc>
      </w:tr>
      <w:tr w:rsidR="00033F8E" w:rsidRPr="00834EF4" w14:paraId="360D0CF6" w14:textId="77777777" w:rsidTr="00E71B95">
        <w:tc>
          <w:tcPr>
            <w:tcW w:w="2277" w:type="dxa"/>
            <w:shd w:val="clear" w:color="auto" w:fill="auto"/>
          </w:tcPr>
          <w:p w14:paraId="3C3C548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1831827" w14:textId="31A22721" w:rsidR="00033F8E" w:rsidRPr="00834EF4" w:rsidRDefault="00E71B95" w:rsidP="00F7501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Centrala Farmaceutyczna Cefarm S.A.</w:t>
            </w:r>
          </w:p>
          <w:p w14:paraId="4D4285F4" w14:textId="6F1D347D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Jana Kazimierza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0C19D02A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5538BA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- 59.21</w:t>
            </w:r>
          </w:p>
          <w:p w14:paraId="0121B94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D74F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99,21</w:t>
            </w:r>
          </w:p>
        </w:tc>
      </w:tr>
      <w:tr w:rsidR="00033F8E" w:rsidRPr="00834EF4" w14:paraId="62221373" w14:textId="77777777" w:rsidTr="00E71B95">
        <w:tc>
          <w:tcPr>
            <w:tcW w:w="2277" w:type="dxa"/>
            <w:shd w:val="clear" w:color="auto" w:fill="auto"/>
          </w:tcPr>
          <w:p w14:paraId="2DB7078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1A9801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3EA2EFD5" w14:textId="4E73A53B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BD7883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669049B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- 59.21</w:t>
            </w:r>
          </w:p>
          <w:p w14:paraId="4867E43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BE94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99,21</w:t>
            </w:r>
          </w:p>
        </w:tc>
      </w:tr>
      <w:tr w:rsidR="00033F8E" w:rsidRPr="00834EF4" w14:paraId="20B94688" w14:textId="77777777" w:rsidTr="00E71B95">
        <w:tc>
          <w:tcPr>
            <w:tcW w:w="2277" w:type="dxa"/>
            <w:shd w:val="clear" w:color="auto" w:fill="auto"/>
          </w:tcPr>
          <w:p w14:paraId="505112D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14DC4A9" w14:textId="4F5887B3" w:rsidR="00033F8E" w:rsidRPr="00834EF4" w:rsidRDefault="00E71B95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Profarm</w:t>
            </w:r>
            <w:proofErr w:type="spellEnd"/>
            <w:r>
              <w:rPr>
                <w:sz w:val="18"/>
                <w:szCs w:val="18"/>
              </w:rPr>
              <w:t xml:space="preserve"> PS Sp. z o.o.</w:t>
            </w:r>
          </w:p>
          <w:p w14:paraId="2F7E6475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1EE0A6E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2B6FFA4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- 58.92</w:t>
            </w:r>
          </w:p>
          <w:p w14:paraId="01E17A7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25018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98,92</w:t>
            </w:r>
          </w:p>
        </w:tc>
      </w:tr>
      <w:tr w:rsidR="00033F8E" w:rsidRPr="00834EF4" w14:paraId="42277F00" w14:textId="77777777" w:rsidTr="00E71B95">
        <w:tc>
          <w:tcPr>
            <w:tcW w:w="2277" w:type="dxa"/>
            <w:shd w:val="clear" w:color="auto" w:fill="auto"/>
          </w:tcPr>
          <w:p w14:paraId="7ED3A4B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60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8642F5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5678210C" w14:textId="125AB04D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5998B56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2742DC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E0CDA5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2164D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1F23AC20" w14:textId="77777777" w:rsidTr="00E71B95">
        <w:tc>
          <w:tcPr>
            <w:tcW w:w="2277" w:type="dxa"/>
            <w:shd w:val="clear" w:color="auto" w:fill="auto"/>
          </w:tcPr>
          <w:p w14:paraId="0040017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285CDC3" w14:textId="051155B9" w:rsidR="00033F8E" w:rsidRPr="00834EF4" w:rsidRDefault="00E71B95" w:rsidP="00F7501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Centrala Farmaceutyczna Cefarm S.A.</w:t>
            </w:r>
          </w:p>
          <w:p w14:paraId="523371E7" w14:textId="57D9B92B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Jana Kazimierza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1AA59EC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EC84B4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- 59.80</w:t>
            </w:r>
          </w:p>
          <w:p w14:paraId="44FC8B4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7719C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99,80</w:t>
            </w:r>
          </w:p>
        </w:tc>
      </w:tr>
      <w:tr w:rsidR="00033F8E" w:rsidRPr="00834EF4" w14:paraId="745C503B" w14:textId="77777777" w:rsidTr="00E71B95">
        <w:tc>
          <w:tcPr>
            <w:tcW w:w="2277" w:type="dxa"/>
            <w:shd w:val="clear" w:color="auto" w:fill="auto"/>
          </w:tcPr>
          <w:p w14:paraId="368F052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7C514C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EBB53A3" w14:textId="56A191FE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03846E4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A87806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B54898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2D427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444AFDB" w14:textId="77777777" w:rsidTr="00E71B95">
        <w:tc>
          <w:tcPr>
            <w:tcW w:w="2277" w:type="dxa"/>
            <w:shd w:val="clear" w:color="auto" w:fill="auto"/>
          </w:tcPr>
          <w:p w14:paraId="147EE8B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3B1682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P.F. </w:t>
            </w:r>
            <w:proofErr w:type="spellStart"/>
            <w:r w:rsidRPr="00033F8E">
              <w:rPr>
                <w:sz w:val="18"/>
                <w:szCs w:val="18"/>
              </w:rPr>
              <w:t>Anpharm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27F56D32" w14:textId="0F6AA248" w:rsidR="00033F8E" w:rsidRPr="00834EF4" w:rsidRDefault="00E71B95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Annopol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6B</w:t>
            </w:r>
          </w:p>
          <w:p w14:paraId="0D6AE68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03-236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91A172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8F69AF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A3DC3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33C3B2D" w14:textId="77777777" w:rsidTr="00E71B95">
        <w:tc>
          <w:tcPr>
            <w:tcW w:w="2277" w:type="dxa"/>
            <w:shd w:val="clear" w:color="auto" w:fill="auto"/>
          </w:tcPr>
          <w:p w14:paraId="4A1B380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1414BB9" w14:textId="6C81D2F3" w:rsidR="00033F8E" w:rsidRPr="00834EF4" w:rsidRDefault="0039777F" w:rsidP="00F7501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Centrala Farmaceutyczna Cefarm S.A.</w:t>
            </w:r>
          </w:p>
          <w:p w14:paraId="1102B042" w14:textId="7EBB9C6B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Jana Kazimierza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2F30825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305C79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FC76A6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9332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45116FA" w14:textId="77777777" w:rsidTr="00E71B95">
        <w:tc>
          <w:tcPr>
            <w:tcW w:w="2277" w:type="dxa"/>
            <w:shd w:val="clear" w:color="auto" w:fill="auto"/>
          </w:tcPr>
          <w:p w14:paraId="68B72FA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6ABC859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1731DE65" w14:textId="7E6C9FF1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F2D76E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3E38185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- 58.95</w:t>
            </w:r>
          </w:p>
          <w:p w14:paraId="090AD54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A5523E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98,95</w:t>
            </w:r>
          </w:p>
        </w:tc>
      </w:tr>
      <w:tr w:rsidR="00033F8E" w:rsidRPr="00834EF4" w14:paraId="5D68C226" w14:textId="77777777" w:rsidTr="00E71B95">
        <w:tc>
          <w:tcPr>
            <w:tcW w:w="2277" w:type="dxa"/>
            <w:shd w:val="clear" w:color="auto" w:fill="auto"/>
          </w:tcPr>
          <w:p w14:paraId="35EB317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AD46D8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279C334" w14:textId="2840D01F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74429DD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AAD6BC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A0BF60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EA2A6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4E3BF90" w14:textId="77777777" w:rsidTr="00E71B95">
        <w:tc>
          <w:tcPr>
            <w:tcW w:w="2277" w:type="dxa"/>
            <w:shd w:val="clear" w:color="auto" w:fill="auto"/>
          </w:tcPr>
          <w:p w14:paraId="16ED0FC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F826B2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955A3A9" w14:textId="597CFA92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15748B3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30CE03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002A32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8FA3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A049B65" w14:textId="77777777" w:rsidTr="00E71B95">
        <w:tc>
          <w:tcPr>
            <w:tcW w:w="2277" w:type="dxa"/>
            <w:shd w:val="clear" w:color="auto" w:fill="auto"/>
          </w:tcPr>
          <w:p w14:paraId="2038B7E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AF3E26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39422A58" w14:textId="2AA58D8E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3A5F350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71823D2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C7226A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41311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A5653C7" w14:textId="77777777" w:rsidTr="00E71B95">
        <w:tc>
          <w:tcPr>
            <w:tcW w:w="2277" w:type="dxa"/>
            <w:shd w:val="clear" w:color="auto" w:fill="auto"/>
          </w:tcPr>
          <w:p w14:paraId="6DCA1DF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DECC0B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EA9C547" w14:textId="2C34443F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520239CA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3A6FE41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- 46.85</w:t>
            </w:r>
          </w:p>
          <w:p w14:paraId="718EC4F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26F37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86,85</w:t>
            </w:r>
          </w:p>
        </w:tc>
      </w:tr>
      <w:tr w:rsidR="00033F8E" w:rsidRPr="00834EF4" w14:paraId="069C67A7" w14:textId="77777777" w:rsidTr="00E71B95">
        <w:tc>
          <w:tcPr>
            <w:tcW w:w="2277" w:type="dxa"/>
            <w:shd w:val="clear" w:color="auto" w:fill="auto"/>
          </w:tcPr>
          <w:p w14:paraId="4CD8BA5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1711BD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5B4582C2" w14:textId="6C2AFF8C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14B6382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D94E45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- 18.89</w:t>
            </w:r>
          </w:p>
          <w:p w14:paraId="4407E17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60D37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58,89</w:t>
            </w:r>
          </w:p>
        </w:tc>
      </w:tr>
      <w:tr w:rsidR="00033F8E" w:rsidRPr="00834EF4" w14:paraId="5884DBDE" w14:textId="77777777" w:rsidTr="00E71B95">
        <w:tc>
          <w:tcPr>
            <w:tcW w:w="2277" w:type="dxa"/>
            <w:shd w:val="clear" w:color="auto" w:fill="auto"/>
          </w:tcPr>
          <w:p w14:paraId="39411DC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2211AC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Aspen Pharma </w:t>
            </w:r>
            <w:proofErr w:type="spellStart"/>
            <w:r w:rsidRPr="00033F8E">
              <w:rPr>
                <w:sz w:val="18"/>
                <w:szCs w:val="18"/>
              </w:rPr>
              <w:t>Ireland</w:t>
            </w:r>
            <w:proofErr w:type="spellEnd"/>
            <w:r w:rsidRPr="00033F8E">
              <w:rPr>
                <w:sz w:val="18"/>
                <w:szCs w:val="18"/>
              </w:rPr>
              <w:t xml:space="preserve"> Limited</w:t>
            </w:r>
          </w:p>
          <w:p w14:paraId="1B0D7EA4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One </w:t>
            </w:r>
            <w:proofErr w:type="spellStart"/>
            <w:r w:rsidRPr="00033F8E">
              <w:rPr>
                <w:sz w:val="18"/>
                <w:szCs w:val="18"/>
              </w:rPr>
              <w:t>George`s</w:t>
            </w:r>
            <w:proofErr w:type="spellEnd"/>
            <w:r w:rsidRPr="00033F8E">
              <w:rPr>
                <w:sz w:val="18"/>
                <w:szCs w:val="18"/>
              </w:rPr>
              <w:t xml:space="preserve"> </w:t>
            </w:r>
            <w:proofErr w:type="spellStart"/>
            <w:r w:rsidRPr="00033F8E">
              <w:rPr>
                <w:sz w:val="18"/>
                <w:szCs w:val="18"/>
              </w:rPr>
              <w:t>Quay</w:t>
            </w:r>
            <w:proofErr w:type="spellEnd"/>
            <w:r w:rsidRPr="00033F8E">
              <w:rPr>
                <w:sz w:val="18"/>
                <w:szCs w:val="18"/>
              </w:rPr>
              <w:t xml:space="preserve"> Plaza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1</w:t>
            </w:r>
          </w:p>
          <w:p w14:paraId="6FC0297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Dublin</w:t>
            </w:r>
          </w:p>
        </w:tc>
        <w:tc>
          <w:tcPr>
            <w:tcW w:w="2835" w:type="dxa"/>
            <w:shd w:val="clear" w:color="auto" w:fill="auto"/>
          </w:tcPr>
          <w:p w14:paraId="3A0312B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2F2E78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A8099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EFF4A42" w14:textId="77777777" w:rsidTr="00E71B95">
        <w:tc>
          <w:tcPr>
            <w:tcW w:w="2277" w:type="dxa"/>
            <w:shd w:val="clear" w:color="auto" w:fill="auto"/>
          </w:tcPr>
          <w:p w14:paraId="7BF3B0B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ECF008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7653D664" w14:textId="489A95D2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9549FA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E7CD38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65CAEAE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2A77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9C42C56" w14:textId="77777777" w:rsidTr="00E71B95">
        <w:tc>
          <w:tcPr>
            <w:tcW w:w="2277" w:type="dxa"/>
            <w:shd w:val="clear" w:color="auto" w:fill="auto"/>
          </w:tcPr>
          <w:p w14:paraId="02D0B18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B36481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C77F32C" w14:textId="6D726BC8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70B8A98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74CE2B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BA20FF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C862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556D1F2" w14:textId="77777777" w:rsidTr="00E71B95">
        <w:tc>
          <w:tcPr>
            <w:tcW w:w="2277" w:type="dxa"/>
            <w:shd w:val="clear" w:color="auto" w:fill="auto"/>
          </w:tcPr>
          <w:p w14:paraId="55E5BDE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9B2240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21CD85D" w14:textId="599DD755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57A54DF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7BADB37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1CA737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BC355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DC750DD" w14:textId="77777777" w:rsidTr="00E71B95">
        <w:tc>
          <w:tcPr>
            <w:tcW w:w="2277" w:type="dxa"/>
            <w:shd w:val="clear" w:color="auto" w:fill="auto"/>
          </w:tcPr>
          <w:p w14:paraId="1EC1297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360EAD5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81DF273" w14:textId="175AC580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5FEB166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8C6FAC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- 59.98</w:t>
            </w:r>
          </w:p>
          <w:p w14:paraId="648EA4B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0E75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99,98</w:t>
            </w:r>
          </w:p>
        </w:tc>
      </w:tr>
      <w:tr w:rsidR="00033F8E" w:rsidRPr="00834EF4" w14:paraId="1BCB2579" w14:textId="77777777" w:rsidTr="00E71B95">
        <w:tc>
          <w:tcPr>
            <w:tcW w:w="2277" w:type="dxa"/>
            <w:shd w:val="clear" w:color="auto" w:fill="auto"/>
          </w:tcPr>
          <w:p w14:paraId="127615D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7308DC7" w14:textId="4F75D74C" w:rsidR="00033F8E" w:rsidRPr="00834EF4" w:rsidRDefault="0039777F" w:rsidP="00F7501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Centrala Farmaceutyczna Cefarm S.A.</w:t>
            </w:r>
          </w:p>
          <w:p w14:paraId="7CBBFFBA" w14:textId="4AA91750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Jana Kazimierza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16</w:t>
            </w:r>
          </w:p>
          <w:p w14:paraId="534E8D1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78865D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- 54.53</w:t>
            </w:r>
          </w:p>
          <w:p w14:paraId="16B75D1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C1F5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94,53</w:t>
            </w:r>
          </w:p>
        </w:tc>
      </w:tr>
      <w:tr w:rsidR="00033F8E" w:rsidRPr="00834EF4" w14:paraId="385C085C" w14:textId="77777777" w:rsidTr="00E71B95">
        <w:tc>
          <w:tcPr>
            <w:tcW w:w="2277" w:type="dxa"/>
            <w:shd w:val="clear" w:color="auto" w:fill="auto"/>
          </w:tcPr>
          <w:p w14:paraId="5B6956C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33285CD" w14:textId="155FC80A" w:rsidR="00033F8E" w:rsidRPr="00834EF4" w:rsidRDefault="0039777F" w:rsidP="00F7501D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Genesis Pharm</w:t>
            </w:r>
            <w:r w:rsidR="00033F8E" w:rsidRPr="00033F8E">
              <w:rPr>
                <w:sz w:val="18"/>
                <w:szCs w:val="18"/>
              </w:rPr>
              <w:t xml:space="preserve"> M. M</w:t>
            </w:r>
            <w:r>
              <w:rPr>
                <w:sz w:val="18"/>
                <w:szCs w:val="18"/>
              </w:rPr>
              <w:t>atejczyk,</w:t>
            </w:r>
            <w:r w:rsidR="00033F8E" w:rsidRPr="00033F8E">
              <w:rPr>
                <w:sz w:val="18"/>
                <w:szCs w:val="18"/>
              </w:rPr>
              <w:t xml:space="preserve"> C. S</w:t>
            </w:r>
            <w:r>
              <w:rPr>
                <w:sz w:val="18"/>
                <w:szCs w:val="18"/>
              </w:rPr>
              <w:t>tańczak</w:t>
            </w:r>
            <w:r w:rsidR="00033F8E" w:rsidRPr="00033F8E">
              <w:rPr>
                <w:sz w:val="18"/>
                <w:szCs w:val="18"/>
              </w:rPr>
              <w:t>, J. Z</w:t>
            </w:r>
            <w:r>
              <w:rPr>
                <w:sz w:val="18"/>
                <w:szCs w:val="18"/>
              </w:rPr>
              <w:t>woliński</w:t>
            </w:r>
            <w:r w:rsidR="00033F8E" w:rsidRPr="00033F8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Sp. J.</w:t>
            </w:r>
          </w:p>
          <w:p w14:paraId="7443F930" w14:textId="1689F4D0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Obywatelska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128-152</w:t>
            </w:r>
          </w:p>
          <w:p w14:paraId="6EBBA00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94-104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Łódź</w:t>
            </w:r>
          </w:p>
        </w:tc>
        <w:tc>
          <w:tcPr>
            <w:tcW w:w="2835" w:type="dxa"/>
            <w:shd w:val="clear" w:color="auto" w:fill="auto"/>
          </w:tcPr>
          <w:p w14:paraId="2EF7BEB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15BF13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4154B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E88DF43" w14:textId="77777777" w:rsidTr="00E71B95">
        <w:tc>
          <w:tcPr>
            <w:tcW w:w="2277" w:type="dxa"/>
            <w:shd w:val="clear" w:color="auto" w:fill="auto"/>
          </w:tcPr>
          <w:p w14:paraId="3DB9927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3344E99" w14:textId="2F6D00E8" w:rsidR="00033F8E" w:rsidRPr="00834EF4" w:rsidRDefault="0039777F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Profarm</w:t>
            </w:r>
            <w:proofErr w:type="spellEnd"/>
            <w:r>
              <w:rPr>
                <w:sz w:val="18"/>
                <w:szCs w:val="18"/>
              </w:rPr>
              <w:t xml:space="preserve"> PS Sp. z o.o.</w:t>
            </w:r>
          </w:p>
          <w:p w14:paraId="58B810FB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28705F6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7A07B8D1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- 53.33</w:t>
            </w:r>
          </w:p>
          <w:p w14:paraId="154A2D0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AF20C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93,33</w:t>
            </w:r>
          </w:p>
        </w:tc>
      </w:tr>
      <w:tr w:rsidR="00033F8E" w:rsidRPr="00834EF4" w14:paraId="5CA085DC" w14:textId="77777777" w:rsidTr="00E71B95">
        <w:tc>
          <w:tcPr>
            <w:tcW w:w="2277" w:type="dxa"/>
            <w:shd w:val="clear" w:color="auto" w:fill="auto"/>
          </w:tcPr>
          <w:p w14:paraId="53E9E1E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E8D6A6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223911A6" w14:textId="03C897C1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0266C14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B12A96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5FA772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987E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EF9C153" w14:textId="77777777" w:rsidTr="00E71B95">
        <w:tc>
          <w:tcPr>
            <w:tcW w:w="2277" w:type="dxa"/>
            <w:shd w:val="clear" w:color="auto" w:fill="auto"/>
          </w:tcPr>
          <w:p w14:paraId="153C1EF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72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E7BCB1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2E2BB68F" w14:textId="0052E4A9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5E07471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83E3D1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- 58.99</w:t>
            </w:r>
          </w:p>
          <w:p w14:paraId="66BA034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1D956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98,99</w:t>
            </w:r>
          </w:p>
        </w:tc>
      </w:tr>
      <w:tr w:rsidR="00033F8E" w:rsidRPr="00834EF4" w14:paraId="0F2B5903" w14:textId="77777777" w:rsidTr="00E71B95">
        <w:tc>
          <w:tcPr>
            <w:tcW w:w="2277" w:type="dxa"/>
            <w:shd w:val="clear" w:color="auto" w:fill="auto"/>
          </w:tcPr>
          <w:p w14:paraId="5E7A615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7F659A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60D9EA81" w14:textId="071ADC39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23062F5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F537D6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- 58.37</w:t>
            </w:r>
          </w:p>
          <w:p w14:paraId="00FE3C2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72B7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98,37</w:t>
            </w:r>
          </w:p>
        </w:tc>
      </w:tr>
      <w:tr w:rsidR="00033F8E" w:rsidRPr="00834EF4" w14:paraId="663F4A21" w14:textId="77777777" w:rsidTr="00E71B95">
        <w:tc>
          <w:tcPr>
            <w:tcW w:w="2277" w:type="dxa"/>
            <w:shd w:val="clear" w:color="auto" w:fill="auto"/>
          </w:tcPr>
          <w:p w14:paraId="0D0292D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6C7C33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28980DC6" w14:textId="2C7F2C5C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C55345A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1BC64F3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1D9C7D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D3B12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397E529" w14:textId="77777777" w:rsidTr="00E71B95">
        <w:tc>
          <w:tcPr>
            <w:tcW w:w="2277" w:type="dxa"/>
            <w:shd w:val="clear" w:color="auto" w:fill="auto"/>
          </w:tcPr>
          <w:p w14:paraId="250BB99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DDBBB6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01B07D2A" w14:textId="25D58960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6ABE709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6F199B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DA2B19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3928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6956D0D" w14:textId="77777777" w:rsidTr="00E71B95">
        <w:tc>
          <w:tcPr>
            <w:tcW w:w="2277" w:type="dxa"/>
            <w:shd w:val="clear" w:color="auto" w:fill="auto"/>
          </w:tcPr>
          <w:p w14:paraId="153F134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FD2C21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36DA508" w14:textId="0C03E8CE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060FD3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03DF3AF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- 57.26</w:t>
            </w:r>
          </w:p>
          <w:p w14:paraId="25E5E59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A636E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97,26</w:t>
            </w:r>
          </w:p>
        </w:tc>
      </w:tr>
      <w:tr w:rsidR="00033F8E" w:rsidRPr="00834EF4" w14:paraId="695CE5E6" w14:textId="77777777" w:rsidTr="00E71B95">
        <w:tc>
          <w:tcPr>
            <w:tcW w:w="2277" w:type="dxa"/>
            <w:shd w:val="clear" w:color="auto" w:fill="auto"/>
          </w:tcPr>
          <w:p w14:paraId="4D854E7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E20BED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1945349D" w14:textId="0D06D628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0F0038F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16960B9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- 55.36</w:t>
            </w:r>
          </w:p>
          <w:p w14:paraId="15483C2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37C3B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95,36</w:t>
            </w:r>
          </w:p>
        </w:tc>
      </w:tr>
      <w:tr w:rsidR="00033F8E" w:rsidRPr="00834EF4" w14:paraId="4CA765DB" w14:textId="77777777" w:rsidTr="00E71B95">
        <w:tc>
          <w:tcPr>
            <w:tcW w:w="2277" w:type="dxa"/>
            <w:shd w:val="clear" w:color="auto" w:fill="auto"/>
          </w:tcPr>
          <w:p w14:paraId="2BECAA4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14C699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5B7A8D02" w14:textId="5A5277E9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07805B7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240F67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- 55.04</w:t>
            </w:r>
          </w:p>
          <w:p w14:paraId="713BE2B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6264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95,04</w:t>
            </w:r>
          </w:p>
        </w:tc>
      </w:tr>
      <w:tr w:rsidR="00033F8E" w:rsidRPr="00834EF4" w14:paraId="06B282C1" w14:textId="77777777" w:rsidTr="00E71B95">
        <w:tc>
          <w:tcPr>
            <w:tcW w:w="2277" w:type="dxa"/>
            <w:shd w:val="clear" w:color="auto" w:fill="auto"/>
          </w:tcPr>
          <w:p w14:paraId="4CFB6A4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4284EC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7963ECBB" w14:textId="28CF10C2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097DAF1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5B36B5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F28A0F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534A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2322ADE" w14:textId="77777777" w:rsidTr="00E71B95">
        <w:tc>
          <w:tcPr>
            <w:tcW w:w="2277" w:type="dxa"/>
            <w:shd w:val="clear" w:color="auto" w:fill="auto"/>
          </w:tcPr>
          <w:p w14:paraId="094ED88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0D6095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1E3114F7" w14:textId="2AC29BE0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5BFE10B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3CD3ECC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- 57.82</w:t>
            </w:r>
          </w:p>
          <w:p w14:paraId="2930A11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175D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97,82</w:t>
            </w:r>
          </w:p>
        </w:tc>
      </w:tr>
      <w:tr w:rsidR="00033F8E" w:rsidRPr="00834EF4" w14:paraId="7FEC896F" w14:textId="77777777" w:rsidTr="00E71B95">
        <w:tc>
          <w:tcPr>
            <w:tcW w:w="2277" w:type="dxa"/>
            <w:shd w:val="clear" w:color="auto" w:fill="auto"/>
          </w:tcPr>
          <w:p w14:paraId="69A3733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E880CC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045E00B0" w14:textId="06E29919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254D18B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9BAB20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A4B6B5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61AB1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4E7822B" w14:textId="77777777" w:rsidTr="00E71B95">
        <w:tc>
          <w:tcPr>
            <w:tcW w:w="2277" w:type="dxa"/>
            <w:shd w:val="clear" w:color="auto" w:fill="auto"/>
          </w:tcPr>
          <w:p w14:paraId="3061547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0F358A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Baxter Polska Sp. z o.o.</w:t>
            </w:r>
          </w:p>
          <w:p w14:paraId="329C5083" w14:textId="3E181AD1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Kruczkowskiego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8</w:t>
            </w:r>
          </w:p>
          <w:p w14:paraId="31C98FA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C97C56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57C661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66701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0B7AFE2" w14:textId="77777777" w:rsidTr="00E71B95">
        <w:tc>
          <w:tcPr>
            <w:tcW w:w="2277" w:type="dxa"/>
            <w:shd w:val="clear" w:color="auto" w:fill="auto"/>
          </w:tcPr>
          <w:p w14:paraId="0079749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78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E7B0EA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1ED631F" w14:textId="3DC98963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6B0094B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057403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E47A6A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D0DCE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0D7B455" w14:textId="77777777" w:rsidTr="00E71B95">
        <w:tc>
          <w:tcPr>
            <w:tcW w:w="2277" w:type="dxa"/>
            <w:shd w:val="clear" w:color="auto" w:fill="auto"/>
          </w:tcPr>
          <w:p w14:paraId="51E357C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9AA5B4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77BCC24" w14:textId="77A85D0C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235360C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0B3F0F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22FB1D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C70A02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FFB9C4B" w14:textId="77777777" w:rsidTr="00E71B95">
        <w:tc>
          <w:tcPr>
            <w:tcW w:w="2277" w:type="dxa"/>
            <w:shd w:val="clear" w:color="auto" w:fill="auto"/>
          </w:tcPr>
          <w:p w14:paraId="4E2E174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93F653E" w14:textId="6445228E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P</w:t>
            </w:r>
            <w:r w:rsidR="0039777F">
              <w:rPr>
                <w:sz w:val="18"/>
                <w:szCs w:val="18"/>
              </w:rPr>
              <w:t>rofarm</w:t>
            </w:r>
            <w:proofErr w:type="spellEnd"/>
            <w:r w:rsidR="0039777F">
              <w:rPr>
                <w:sz w:val="18"/>
                <w:szCs w:val="18"/>
              </w:rPr>
              <w:t xml:space="preserve"> PS Sp. z o.o.</w:t>
            </w:r>
          </w:p>
          <w:p w14:paraId="701BD7AF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772E3E7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441E8E9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- 59.96</w:t>
            </w:r>
          </w:p>
          <w:p w14:paraId="6350A4A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C948D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99,96</w:t>
            </w:r>
          </w:p>
        </w:tc>
      </w:tr>
      <w:tr w:rsidR="00033F8E" w:rsidRPr="00834EF4" w14:paraId="5A5A3F72" w14:textId="77777777" w:rsidTr="00E71B95">
        <w:tc>
          <w:tcPr>
            <w:tcW w:w="2277" w:type="dxa"/>
            <w:shd w:val="clear" w:color="auto" w:fill="auto"/>
          </w:tcPr>
          <w:p w14:paraId="22A7DAB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C7D6C1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12A80273" w14:textId="4B4B8F48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5272BEA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70A0F4D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- 59.90</w:t>
            </w:r>
          </w:p>
          <w:p w14:paraId="77F9BAA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79EBD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99,90</w:t>
            </w:r>
          </w:p>
        </w:tc>
      </w:tr>
      <w:tr w:rsidR="00033F8E" w:rsidRPr="00834EF4" w14:paraId="1891AFF0" w14:textId="77777777" w:rsidTr="00E71B95">
        <w:tc>
          <w:tcPr>
            <w:tcW w:w="2277" w:type="dxa"/>
            <w:shd w:val="clear" w:color="auto" w:fill="auto"/>
          </w:tcPr>
          <w:p w14:paraId="5340E12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B0ADF8C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6B2EEF26" w14:textId="2CC49400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0299773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47F874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- 59.13</w:t>
            </w:r>
          </w:p>
          <w:p w14:paraId="3B75397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29403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99,13</w:t>
            </w:r>
          </w:p>
        </w:tc>
      </w:tr>
      <w:tr w:rsidR="00033F8E" w:rsidRPr="00834EF4" w14:paraId="6450B19C" w14:textId="77777777" w:rsidTr="00E71B95">
        <w:tc>
          <w:tcPr>
            <w:tcW w:w="2277" w:type="dxa"/>
            <w:shd w:val="clear" w:color="auto" w:fill="auto"/>
          </w:tcPr>
          <w:p w14:paraId="28174CE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0ECFA2E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Baxter Polska Sp. z o.o.</w:t>
            </w:r>
          </w:p>
          <w:p w14:paraId="3E467128" w14:textId="0C6E8B7C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Kruczkowskiego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8</w:t>
            </w:r>
          </w:p>
          <w:p w14:paraId="2F6FD91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0E7D46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8CBF16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88D48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AE82BDA" w14:textId="77777777" w:rsidTr="00E71B95">
        <w:tc>
          <w:tcPr>
            <w:tcW w:w="2277" w:type="dxa"/>
            <w:shd w:val="clear" w:color="auto" w:fill="auto"/>
          </w:tcPr>
          <w:p w14:paraId="06BA9F3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079D565" w14:textId="6C2F6164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P</w:t>
            </w:r>
            <w:r w:rsidR="0039777F">
              <w:rPr>
                <w:sz w:val="18"/>
                <w:szCs w:val="18"/>
              </w:rPr>
              <w:t>rofarm</w:t>
            </w:r>
            <w:proofErr w:type="spellEnd"/>
            <w:r w:rsidR="0039777F">
              <w:rPr>
                <w:sz w:val="18"/>
                <w:szCs w:val="18"/>
              </w:rPr>
              <w:t xml:space="preserve"> PS Sp. z o.o.</w:t>
            </w:r>
          </w:p>
          <w:p w14:paraId="1CFC5F2E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18DC393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538C7E4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- 47.76</w:t>
            </w:r>
          </w:p>
          <w:p w14:paraId="4FD433B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0E4D9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87,76</w:t>
            </w:r>
          </w:p>
        </w:tc>
      </w:tr>
      <w:tr w:rsidR="00033F8E" w:rsidRPr="00834EF4" w14:paraId="4D9FD2BC" w14:textId="77777777" w:rsidTr="00E71B95">
        <w:tc>
          <w:tcPr>
            <w:tcW w:w="2277" w:type="dxa"/>
            <w:shd w:val="clear" w:color="auto" w:fill="auto"/>
          </w:tcPr>
          <w:p w14:paraId="17E72DE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AD9ADD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2BF01682" w14:textId="70B81EC7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349C528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6C1765C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- 47.58</w:t>
            </w:r>
          </w:p>
          <w:p w14:paraId="58A76CF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0CF1A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87,58</w:t>
            </w:r>
          </w:p>
        </w:tc>
      </w:tr>
      <w:tr w:rsidR="00033F8E" w:rsidRPr="00834EF4" w14:paraId="26270C0D" w14:textId="77777777" w:rsidTr="00E71B95">
        <w:tc>
          <w:tcPr>
            <w:tcW w:w="2277" w:type="dxa"/>
            <w:shd w:val="clear" w:color="auto" w:fill="auto"/>
          </w:tcPr>
          <w:p w14:paraId="0764572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F71543B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Baxter Polska Sp. z o.o.</w:t>
            </w:r>
          </w:p>
          <w:p w14:paraId="29B93114" w14:textId="6281B665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Kruczkowskiego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8</w:t>
            </w:r>
          </w:p>
          <w:p w14:paraId="409C975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266E4F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06A6A9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88DA2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A69411D" w14:textId="77777777" w:rsidTr="00E71B95">
        <w:tc>
          <w:tcPr>
            <w:tcW w:w="2277" w:type="dxa"/>
            <w:shd w:val="clear" w:color="auto" w:fill="auto"/>
          </w:tcPr>
          <w:p w14:paraId="4306136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83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B24527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1B7C10C6" w14:textId="253F3582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019C2D3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5F801E3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1138EB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65E3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D72C158" w14:textId="77777777" w:rsidTr="00E71B95">
        <w:tc>
          <w:tcPr>
            <w:tcW w:w="2277" w:type="dxa"/>
            <w:shd w:val="clear" w:color="auto" w:fill="auto"/>
          </w:tcPr>
          <w:p w14:paraId="62F3ED5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2E533D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E01B383" w14:textId="04F47686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5250999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920BFA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- 57.74</w:t>
            </w:r>
          </w:p>
          <w:p w14:paraId="7865FB74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6C868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97,74</w:t>
            </w:r>
          </w:p>
        </w:tc>
      </w:tr>
      <w:tr w:rsidR="00033F8E" w:rsidRPr="00834EF4" w14:paraId="78FF1AE7" w14:textId="77777777" w:rsidTr="00E71B95">
        <w:tc>
          <w:tcPr>
            <w:tcW w:w="2277" w:type="dxa"/>
            <w:shd w:val="clear" w:color="auto" w:fill="auto"/>
          </w:tcPr>
          <w:p w14:paraId="066FF2A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FBCFEE3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08AF47F" w14:textId="3173B24C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4DD2A884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2597BDE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95BFFC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6F96F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1F8E2C8" w14:textId="77777777" w:rsidTr="00E71B95">
        <w:tc>
          <w:tcPr>
            <w:tcW w:w="2277" w:type="dxa"/>
            <w:shd w:val="clear" w:color="auto" w:fill="auto"/>
          </w:tcPr>
          <w:p w14:paraId="6DB8115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97D44F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Baxter Polska Sp. z o.o.</w:t>
            </w:r>
          </w:p>
          <w:p w14:paraId="65CA9668" w14:textId="3E8BC941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Kruczkowskiego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8</w:t>
            </w:r>
          </w:p>
          <w:p w14:paraId="27F9113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9162102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00FCFBC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3E80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CBE1574" w14:textId="77777777" w:rsidTr="00E71B95">
        <w:tc>
          <w:tcPr>
            <w:tcW w:w="2277" w:type="dxa"/>
            <w:shd w:val="clear" w:color="auto" w:fill="auto"/>
          </w:tcPr>
          <w:p w14:paraId="6420E54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D08044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Paul Hartmann Polska Sp. z o. o.</w:t>
            </w:r>
          </w:p>
          <w:p w14:paraId="17992483" w14:textId="13B48C92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S. Żeromskiego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17</w:t>
            </w:r>
          </w:p>
          <w:p w14:paraId="691A6DB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95-200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35EFBAD5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8DF3D7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44FD8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44B7E90" w14:textId="77777777" w:rsidTr="00E71B95">
        <w:tc>
          <w:tcPr>
            <w:tcW w:w="2277" w:type="dxa"/>
            <w:shd w:val="clear" w:color="auto" w:fill="auto"/>
          </w:tcPr>
          <w:p w14:paraId="5349E9F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5A0A47B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Toruńskie Zakłady Materiałów Opatrunkowych S.A.</w:t>
            </w:r>
          </w:p>
          <w:p w14:paraId="0ED2EC09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Żółkiewskiego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20/26</w:t>
            </w:r>
          </w:p>
          <w:p w14:paraId="4CB5D79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Toruń</w:t>
            </w:r>
          </w:p>
        </w:tc>
        <w:tc>
          <w:tcPr>
            <w:tcW w:w="2835" w:type="dxa"/>
            <w:shd w:val="clear" w:color="auto" w:fill="auto"/>
          </w:tcPr>
          <w:p w14:paraId="771C3F7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1BB143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02678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29CCFC61" w14:textId="77777777" w:rsidTr="00E71B95">
        <w:tc>
          <w:tcPr>
            <w:tcW w:w="2277" w:type="dxa"/>
            <w:shd w:val="clear" w:color="auto" w:fill="auto"/>
          </w:tcPr>
          <w:p w14:paraId="3F433B3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142C1B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Toruńskie Zakłady Materiałów Opatrunkowych S.A.</w:t>
            </w:r>
          </w:p>
          <w:p w14:paraId="490D2C38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Żółkiewskiego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20/26</w:t>
            </w:r>
          </w:p>
          <w:p w14:paraId="19662B6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Toruń</w:t>
            </w:r>
          </w:p>
        </w:tc>
        <w:tc>
          <w:tcPr>
            <w:tcW w:w="2835" w:type="dxa"/>
            <w:shd w:val="clear" w:color="auto" w:fill="auto"/>
          </w:tcPr>
          <w:p w14:paraId="7F9CA83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7EE725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A45E9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00879BB" w14:textId="77777777" w:rsidTr="00E71B95">
        <w:tc>
          <w:tcPr>
            <w:tcW w:w="2277" w:type="dxa"/>
            <w:shd w:val="clear" w:color="auto" w:fill="auto"/>
          </w:tcPr>
          <w:p w14:paraId="37FAD9F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D880869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Paul Hartmann Polska Sp. z o. o.</w:t>
            </w:r>
          </w:p>
          <w:p w14:paraId="56B76269" w14:textId="10817B3C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S. Żeromskiego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17</w:t>
            </w:r>
          </w:p>
          <w:p w14:paraId="54472DC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95-200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49B54BF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B3046E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1CF5A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295C958" w14:textId="77777777" w:rsidTr="00E71B95">
        <w:tc>
          <w:tcPr>
            <w:tcW w:w="2277" w:type="dxa"/>
            <w:shd w:val="clear" w:color="auto" w:fill="auto"/>
          </w:tcPr>
          <w:p w14:paraId="1032DD0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A55B37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Neomed</w:t>
            </w:r>
            <w:proofErr w:type="spellEnd"/>
            <w:r w:rsidRPr="00033F8E">
              <w:rPr>
                <w:sz w:val="18"/>
                <w:szCs w:val="18"/>
              </w:rPr>
              <w:t xml:space="preserve"> Barbara Stańczyk</w:t>
            </w:r>
          </w:p>
          <w:p w14:paraId="14D22A2E" w14:textId="52615721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Kajki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18</w:t>
            </w:r>
          </w:p>
          <w:p w14:paraId="5DA8F3A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Piaseczno</w:t>
            </w:r>
          </w:p>
        </w:tc>
        <w:tc>
          <w:tcPr>
            <w:tcW w:w="2835" w:type="dxa"/>
            <w:shd w:val="clear" w:color="auto" w:fill="auto"/>
          </w:tcPr>
          <w:p w14:paraId="35988924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7D1EF6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D9837B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60,00</w:t>
            </w:r>
          </w:p>
        </w:tc>
      </w:tr>
      <w:tr w:rsidR="00033F8E" w:rsidRPr="00834EF4" w14:paraId="7714937C" w14:textId="77777777" w:rsidTr="00E71B95">
        <w:tc>
          <w:tcPr>
            <w:tcW w:w="2277" w:type="dxa"/>
            <w:shd w:val="clear" w:color="auto" w:fill="auto"/>
          </w:tcPr>
          <w:p w14:paraId="375A0FA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5168B7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Paul Hartmann Polska Sp. z o. o.</w:t>
            </w:r>
          </w:p>
          <w:p w14:paraId="1CF08D33" w14:textId="7B587EE0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S. Żeromskiego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17</w:t>
            </w:r>
          </w:p>
          <w:p w14:paraId="5365AFDF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95-200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7F18EFC0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7AB28E9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15EC3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D85749D" w14:textId="77777777" w:rsidTr="00E71B95">
        <w:tc>
          <w:tcPr>
            <w:tcW w:w="2277" w:type="dxa"/>
            <w:shd w:val="clear" w:color="auto" w:fill="auto"/>
          </w:tcPr>
          <w:p w14:paraId="6B6AE62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F0BFB1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3M Poland Sp. z o.o.</w:t>
            </w:r>
          </w:p>
          <w:p w14:paraId="09ABD575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Al. Katowicka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117</w:t>
            </w:r>
          </w:p>
          <w:p w14:paraId="20289CF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05-830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Kajetany k. Nadarzyna</w:t>
            </w:r>
          </w:p>
        </w:tc>
        <w:tc>
          <w:tcPr>
            <w:tcW w:w="2835" w:type="dxa"/>
            <w:shd w:val="clear" w:color="auto" w:fill="auto"/>
          </w:tcPr>
          <w:p w14:paraId="511B1AD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17E21CF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D648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DA515A3" w14:textId="77777777" w:rsidTr="00E71B95">
        <w:tc>
          <w:tcPr>
            <w:tcW w:w="2277" w:type="dxa"/>
            <w:shd w:val="clear" w:color="auto" w:fill="auto"/>
          </w:tcPr>
          <w:p w14:paraId="63D79D6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61BD4CC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63682FF" w14:textId="0D085B2D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44C4647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D31033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C55EEC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674A1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1A375BC" w14:textId="77777777" w:rsidTr="00E71B95">
        <w:tc>
          <w:tcPr>
            <w:tcW w:w="2277" w:type="dxa"/>
            <w:shd w:val="clear" w:color="auto" w:fill="auto"/>
          </w:tcPr>
          <w:p w14:paraId="013BDD3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0A16582" w14:textId="65C583F4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P</w:t>
            </w:r>
            <w:r w:rsidR="0039777F">
              <w:rPr>
                <w:sz w:val="18"/>
                <w:szCs w:val="18"/>
              </w:rPr>
              <w:t>rofarm</w:t>
            </w:r>
            <w:proofErr w:type="spellEnd"/>
            <w:r w:rsidR="0039777F">
              <w:rPr>
                <w:sz w:val="18"/>
                <w:szCs w:val="18"/>
              </w:rPr>
              <w:t xml:space="preserve"> PS Sp. z o.o.</w:t>
            </w:r>
          </w:p>
          <w:p w14:paraId="7AC01BB8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36F4520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55FB13C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- 58.64</w:t>
            </w:r>
          </w:p>
          <w:p w14:paraId="1C32BF9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EBE45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98,64</w:t>
            </w:r>
          </w:p>
        </w:tc>
      </w:tr>
      <w:tr w:rsidR="00033F8E" w:rsidRPr="00834EF4" w14:paraId="71193E11" w14:textId="77777777" w:rsidTr="00E71B95">
        <w:tc>
          <w:tcPr>
            <w:tcW w:w="2277" w:type="dxa"/>
            <w:shd w:val="clear" w:color="auto" w:fill="auto"/>
          </w:tcPr>
          <w:p w14:paraId="66E8738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EA3FD4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74381EFF" w14:textId="65640646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280A223C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7D02C8B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- 57.82</w:t>
            </w:r>
          </w:p>
          <w:p w14:paraId="784994A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D9BC4A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97,82</w:t>
            </w:r>
          </w:p>
        </w:tc>
      </w:tr>
      <w:tr w:rsidR="00033F8E" w:rsidRPr="00834EF4" w14:paraId="63064F68" w14:textId="77777777" w:rsidTr="00E71B95">
        <w:tc>
          <w:tcPr>
            <w:tcW w:w="2277" w:type="dxa"/>
            <w:shd w:val="clear" w:color="auto" w:fill="auto"/>
          </w:tcPr>
          <w:p w14:paraId="706F148C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074412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36F496F0" w14:textId="49519514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604F5552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5E89065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9C5832F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468FC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7D7CC031" w14:textId="77777777" w:rsidTr="00E71B95">
        <w:tc>
          <w:tcPr>
            <w:tcW w:w="2277" w:type="dxa"/>
            <w:shd w:val="clear" w:color="auto" w:fill="auto"/>
          </w:tcPr>
          <w:p w14:paraId="042136A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9397CE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Neomed</w:t>
            </w:r>
            <w:proofErr w:type="spellEnd"/>
            <w:r w:rsidRPr="00033F8E">
              <w:rPr>
                <w:sz w:val="18"/>
                <w:szCs w:val="18"/>
              </w:rPr>
              <w:t xml:space="preserve"> Barbara Stańczyk</w:t>
            </w:r>
          </w:p>
          <w:p w14:paraId="7D798F84" w14:textId="59D0FE73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Kajki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18</w:t>
            </w:r>
          </w:p>
          <w:p w14:paraId="3B83C6D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Piaseczno</w:t>
            </w:r>
          </w:p>
        </w:tc>
        <w:tc>
          <w:tcPr>
            <w:tcW w:w="2835" w:type="dxa"/>
            <w:shd w:val="clear" w:color="auto" w:fill="auto"/>
          </w:tcPr>
          <w:p w14:paraId="49702B1A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6F326E1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66CE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1FF6F0F4" w14:textId="77777777" w:rsidTr="00E71B95">
        <w:tc>
          <w:tcPr>
            <w:tcW w:w="2277" w:type="dxa"/>
            <w:shd w:val="clear" w:color="auto" w:fill="auto"/>
          </w:tcPr>
          <w:p w14:paraId="35E615C2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6DD73FD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Medtronic</w:t>
            </w:r>
            <w:proofErr w:type="spellEnd"/>
            <w:r w:rsidRPr="00033F8E">
              <w:rPr>
                <w:sz w:val="18"/>
                <w:szCs w:val="18"/>
              </w:rPr>
              <w:t xml:space="preserve"> Poland sp. z o.o.</w:t>
            </w:r>
          </w:p>
          <w:p w14:paraId="08B799D0" w14:textId="41BE67FB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Polna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11</w:t>
            </w:r>
          </w:p>
          <w:p w14:paraId="06947F6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00-633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9E961A7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953EA1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8EE9F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99FB85C" w14:textId="77777777" w:rsidTr="00E71B95">
        <w:tc>
          <w:tcPr>
            <w:tcW w:w="2277" w:type="dxa"/>
            <w:shd w:val="clear" w:color="auto" w:fill="auto"/>
          </w:tcPr>
          <w:p w14:paraId="5F86740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99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41EABB4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7ADECD5" w14:textId="40A7D8BB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16639C6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674841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3EFB802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703B4C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0E48B1D9" w14:textId="77777777" w:rsidTr="00E71B95">
        <w:tc>
          <w:tcPr>
            <w:tcW w:w="2277" w:type="dxa"/>
            <w:shd w:val="clear" w:color="auto" w:fill="auto"/>
          </w:tcPr>
          <w:p w14:paraId="5F7094E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7D0C9EC7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Bialmed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68344215" w14:textId="023261E4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Kazimierzowska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46/48/35</w:t>
            </w:r>
          </w:p>
          <w:p w14:paraId="37D82155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9837D7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- 42.25</w:t>
            </w:r>
          </w:p>
          <w:p w14:paraId="447111E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C986E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82,25</w:t>
            </w:r>
          </w:p>
        </w:tc>
      </w:tr>
      <w:tr w:rsidR="00033F8E" w:rsidRPr="00834EF4" w14:paraId="753EF43B" w14:textId="77777777" w:rsidTr="00E71B95">
        <w:tc>
          <w:tcPr>
            <w:tcW w:w="2277" w:type="dxa"/>
            <w:shd w:val="clear" w:color="auto" w:fill="auto"/>
          </w:tcPr>
          <w:p w14:paraId="15DB7D38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205F8757" w14:textId="6012C15F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Aesculap</w:t>
            </w:r>
            <w:proofErr w:type="spellEnd"/>
            <w:r w:rsidRPr="00033F8E">
              <w:rPr>
                <w:sz w:val="18"/>
                <w:szCs w:val="18"/>
              </w:rPr>
              <w:t xml:space="preserve"> </w:t>
            </w:r>
            <w:proofErr w:type="spellStart"/>
            <w:r w:rsidRPr="00033F8E">
              <w:rPr>
                <w:sz w:val="18"/>
                <w:szCs w:val="18"/>
              </w:rPr>
              <w:t>Chif</w:t>
            </w:r>
            <w:r w:rsidR="0039777F">
              <w:rPr>
                <w:sz w:val="18"/>
                <w:szCs w:val="18"/>
              </w:rPr>
              <w:t>a</w:t>
            </w:r>
            <w:proofErr w:type="spellEnd"/>
            <w:r w:rsidR="0039777F">
              <w:rPr>
                <w:sz w:val="18"/>
                <w:szCs w:val="18"/>
              </w:rPr>
              <w:t xml:space="preserve"> Sp. z o.o.</w:t>
            </w:r>
          </w:p>
          <w:p w14:paraId="0BD7DEB7" w14:textId="4A913A9E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Tysiąclecia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14</w:t>
            </w:r>
          </w:p>
          <w:p w14:paraId="7387B83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Nowy Tomyśl</w:t>
            </w:r>
          </w:p>
        </w:tc>
        <w:tc>
          <w:tcPr>
            <w:tcW w:w="2835" w:type="dxa"/>
            <w:shd w:val="clear" w:color="auto" w:fill="auto"/>
          </w:tcPr>
          <w:p w14:paraId="38B4115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6F0A295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E00C26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60,00</w:t>
            </w:r>
          </w:p>
        </w:tc>
      </w:tr>
      <w:tr w:rsidR="00033F8E" w:rsidRPr="00834EF4" w14:paraId="0488C62E" w14:textId="77777777" w:rsidTr="00E71B95">
        <w:tc>
          <w:tcPr>
            <w:tcW w:w="2277" w:type="dxa"/>
            <w:shd w:val="clear" w:color="auto" w:fill="auto"/>
          </w:tcPr>
          <w:p w14:paraId="0B2C60F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lastRenderedPageBreak/>
              <w:t>102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0909C00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Toruńskie Zakłady Materiałów Opatrunkowych S.A.</w:t>
            </w:r>
          </w:p>
          <w:p w14:paraId="06BD95A7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Żółkiewskiego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20/26</w:t>
            </w:r>
          </w:p>
          <w:p w14:paraId="3222DF7E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Toruń</w:t>
            </w:r>
          </w:p>
        </w:tc>
        <w:tc>
          <w:tcPr>
            <w:tcW w:w="2835" w:type="dxa"/>
            <w:shd w:val="clear" w:color="auto" w:fill="auto"/>
          </w:tcPr>
          <w:p w14:paraId="7EE4A49C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248BEB96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D99729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5F780A6C" w14:textId="77777777" w:rsidTr="00E71B95">
        <w:tc>
          <w:tcPr>
            <w:tcW w:w="2277" w:type="dxa"/>
            <w:shd w:val="clear" w:color="auto" w:fill="auto"/>
          </w:tcPr>
          <w:p w14:paraId="0E2794B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F81580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01A975A" w14:textId="4082A8D3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572D21E0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9796178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09D234B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FC0E5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349871BF" w14:textId="77777777" w:rsidTr="00E71B95">
        <w:tc>
          <w:tcPr>
            <w:tcW w:w="2277" w:type="dxa"/>
            <w:shd w:val="clear" w:color="auto" w:fill="auto"/>
          </w:tcPr>
          <w:p w14:paraId="1B34CD65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3B84E58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Farmacol Logistyka Sp. z o.o.</w:t>
            </w:r>
          </w:p>
          <w:p w14:paraId="60A257B7" w14:textId="6F936FEE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Szopienicka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77</w:t>
            </w:r>
          </w:p>
          <w:p w14:paraId="4F0BE7D6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16C9ED36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5B9DFCBE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F5F3D7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472603B3" w14:textId="77777777" w:rsidTr="00E71B95">
        <w:tc>
          <w:tcPr>
            <w:tcW w:w="2277" w:type="dxa"/>
            <w:shd w:val="clear" w:color="auto" w:fill="auto"/>
          </w:tcPr>
          <w:p w14:paraId="575082C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6B5F6B1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Urtica</w:t>
            </w:r>
            <w:proofErr w:type="spellEnd"/>
            <w:r w:rsidRPr="00033F8E">
              <w:rPr>
                <w:sz w:val="18"/>
                <w:szCs w:val="18"/>
              </w:rPr>
              <w:t xml:space="preserve"> Sp. z o.o.</w:t>
            </w:r>
          </w:p>
          <w:p w14:paraId="4DC5BB71" w14:textId="0639F008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Krzemieniecka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120</w:t>
            </w:r>
          </w:p>
          <w:p w14:paraId="35B4C168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26C871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- 55.37</w:t>
            </w:r>
          </w:p>
          <w:p w14:paraId="4886CB0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26BCCD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95,37</w:t>
            </w:r>
          </w:p>
        </w:tc>
      </w:tr>
      <w:tr w:rsidR="00033F8E" w:rsidRPr="00834EF4" w14:paraId="2D725BB3" w14:textId="77777777" w:rsidTr="00E71B95">
        <w:tc>
          <w:tcPr>
            <w:tcW w:w="2277" w:type="dxa"/>
            <w:shd w:val="clear" w:color="auto" w:fill="auto"/>
          </w:tcPr>
          <w:p w14:paraId="1868D45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08A750DF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Salus</w:t>
            </w:r>
            <w:proofErr w:type="spellEnd"/>
            <w:r w:rsidRPr="00033F8E">
              <w:rPr>
                <w:sz w:val="18"/>
                <w:szCs w:val="18"/>
              </w:rPr>
              <w:t xml:space="preserve"> International Sp. z o.o.</w:t>
            </w:r>
          </w:p>
          <w:p w14:paraId="15D63C21" w14:textId="77BA0C0A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Pułaskiego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9</w:t>
            </w:r>
          </w:p>
          <w:p w14:paraId="56CD6B8B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1A39E1F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- 53.46</w:t>
            </w:r>
          </w:p>
          <w:p w14:paraId="1CF5D0F3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DAAE9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93,46</w:t>
            </w:r>
          </w:p>
        </w:tc>
      </w:tr>
      <w:tr w:rsidR="00033F8E" w:rsidRPr="00834EF4" w14:paraId="12772998" w14:textId="77777777" w:rsidTr="00E71B95">
        <w:tc>
          <w:tcPr>
            <w:tcW w:w="2277" w:type="dxa"/>
            <w:shd w:val="clear" w:color="auto" w:fill="auto"/>
          </w:tcPr>
          <w:p w14:paraId="1734BE91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5D7F80AA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Asclepios</w:t>
            </w:r>
            <w:proofErr w:type="spellEnd"/>
            <w:r w:rsidRPr="00033F8E">
              <w:rPr>
                <w:sz w:val="18"/>
                <w:szCs w:val="18"/>
              </w:rPr>
              <w:t xml:space="preserve"> S.A.</w:t>
            </w:r>
          </w:p>
          <w:p w14:paraId="7F77D83D" w14:textId="376CD11F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 w:rsidR="00033F8E" w:rsidRPr="00033F8E">
              <w:rPr>
                <w:sz w:val="18"/>
                <w:szCs w:val="18"/>
              </w:rPr>
              <w:t>Hubska</w:t>
            </w:r>
            <w:proofErr w:type="spellEnd"/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44</w:t>
            </w:r>
          </w:p>
          <w:p w14:paraId="33AF9E3D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73564A39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- 50.42</w:t>
            </w:r>
          </w:p>
          <w:p w14:paraId="506A5229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DEC6A3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90,42</w:t>
            </w:r>
          </w:p>
        </w:tc>
      </w:tr>
      <w:tr w:rsidR="00033F8E" w:rsidRPr="00834EF4" w14:paraId="2A40529F" w14:textId="77777777" w:rsidTr="00E71B95">
        <w:tc>
          <w:tcPr>
            <w:tcW w:w="2277" w:type="dxa"/>
            <w:shd w:val="clear" w:color="auto" w:fill="auto"/>
          </w:tcPr>
          <w:p w14:paraId="00835F8D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4AF54198" w14:textId="21AA3C1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P</w:t>
            </w:r>
            <w:r w:rsidR="0039777F">
              <w:rPr>
                <w:sz w:val="18"/>
                <w:szCs w:val="18"/>
              </w:rPr>
              <w:t>rofarm</w:t>
            </w:r>
            <w:proofErr w:type="spellEnd"/>
            <w:r w:rsidR="0039777F">
              <w:rPr>
                <w:sz w:val="18"/>
                <w:szCs w:val="18"/>
              </w:rPr>
              <w:t xml:space="preserve"> PS Sp. z o.o.</w:t>
            </w:r>
          </w:p>
          <w:p w14:paraId="3DE245DA" w14:textId="77777777" w:rsidR="00033F8E" w:rsidRPr="00834EF4" w:rsidRDefault="00033F8E" w:rsidP="00F7501D">
            <w:pPr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96</w:t>
            </w:r>
          </w:p>
          <w:p w14:paraId="2C9E9523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Stara Iwiczna</w:t>
            </w:r>
          </w:p>
        </w:tc>
        <w:tc>
          <w:tcPr>
            <w:tcW w:w="2835" w:type="dxa"/>
            <w:shd w:val="clear" w:color="auto" w:fill="auto"/>
          </w:tcPr>
          <w:p w14:paraId="5ACC2A7E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- 49.96</w:t>
            </w:r>
          </w:p>
          <w:p w14:paraId="6587084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546F59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89,96</w:t>
            </w:r>
          </w:p>
        </w:tc>
      </w:tr>
      <w:tr w:rsidR="00033F8E" w:rsidRPr="00834EF4" w14:paraId="28972D4D" w14:textId="77777777" w:rsidTr="00E71B95">
        <w:tc>
          <w:tcPr>
            <w:tcW w:w="2277" w:type="dxa"/>
            <w:shd w:val="clear" w:color="auto" w:fill="auto"/>
          </w:tcPr>
          <w:p w14:paraId="00AE5477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3AEAFD46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Mölnlycke</w:t>
            </w:r>
            <w:proofErr w:type="spellEnd"/>
            <w:r w:rsidRPr="00033F8E">
              <w:rPr>
                <w:sz w:val="18"/>
                <w:szCs w:val="18"/>
              </w:rPr>
              <w:t xml:space="preserve"> </w:t>
            </w:r>
            <w:proofErr w:type="spellStart"/>
            <w:r w:rsidRPr="00033F8E">
              <w:rPr>
                <w:sz w:val="18"/>
                <w:szCs w:val="18"/>
              </w:rPr>
              <w:t>Health</w:t>
            </w:r>
            <w:proofErr w:type="spellEnd"/>
            <w:r w:rsidRPr="00033F8E">
              <w:rPr>
                <w:sz w:val="18"/>
                <w:szCs w:val="18"/>
              </w:rPr>
              <w:t xml:space="preserve"> </w:t>
            </w:r>
            <w:proofErr w:type="spellStart"/>
            <w:r w:rsidRPr="00033F8E">
              <w:rPr>
                <w:sz w:val="18"/>
                <w:szCs w:val="18"/>
              </w:rPr>
              <w:t>Care</w:t>
            </w:r>
            <w:proofErr w:type="spellEnd"/>
            <w:r w:rsidRPr="00033F8E">
              <w:rPr>
                <w:sz w:val="18"/>
                <w:szCs w:val="18"/>
              </w:rPr>
              <w:t xml:space="preserve"> Polska z o.o.</w:t>
            </w:r>
          </w:p>
          <w:p w14:paraId="64032811" w14:textId="1AD01307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Przasnyska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6B</w:t>
            </w:r>
          </w:p>
          <w:p w14:paraId="6824FDF9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01-756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E302593" w14:textId="77777777" w:rsidR="00033F8E" w:rsidRP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1 - Cena - 60.00</w:t>
            </w:r>
          </w:p>
          <w:p w14:paraId="481E7CBA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A3BD04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  <w:tr w:rsidR="00033F8E" w:rsidRPr="00834EF4" w14:paraId="6403CDE2" w14:textId="77777777" w:rsidTr="00E71B95">
        <w:tc>
          <w:tcPr>
            <w:tcW w:w="2277" w:type="dxa"/>
            <w:shd w:val="clear" w:color="auto" w:fill="auto"/>
          </w:tcPr>
          <w:p w14:paraId="4AB1BD90" w14:textId="77777777" w:rsidR="00033F8E" w:rsidRPr="00834EF4" w:rsidRDefault="00033F8E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106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33F8E">
              <w:rPr>
                <w:sz w:val="18"/>
                <w:szCs w:val="18"/>
              </w:rPr>
              <w:t>Dostawa leków, płynów infuzyjnych oraz materiałów medycznych</w:t>
            </w:r>
          </w:p>
        </w:tc>
        <w:tc>
          <w:tcPr>
            <w:tcW w:w="3076" w:type="dxa"/>
            <w:shd w:val="clear" w:color="auto" w:fill="auto"/>
          </w:tcPr>
          <w:p w14:paraId="1FC207F2" w14:textId="77777777" w:rsidR="00033F8E" w:rsidRPr="00834EF4" w:rsidRDefault="00033F8E" w:rsidP="00F7501D">
            <w:pPr>
              <w:spacing w:before="40"/>
              <w:rPr>
                <w:sz w:val="18"/>
                <w:szCs w:val="18"/>
              </w:rPr>
            </w:pPr>
            <w:proofErr w:type="spellStart"/>
            <w:r w:rsidRPr="00033F8E">
              <w:rPr>
                <w:sz w:val="18"/>
                <w:szCs w:val="18"/>
              </w:rPr>
              <w:t>Mölnlycke</w:t>
            </w:r>
            <w:proofErr w:type="spellEnd"/>
            <w:r w:rsidRPr="00033F8E">
              <w:rPr>
                <w:sz w:val="18"/>
                <w:szCs w:val="18"/>
              </w:rPr>
              <w:t xml:space="preserve"> </w:t>
            </w:r>
            <w:proofErr w:type="spellStart"/>
            <w:r w:rsidRPr="00033F8E">
              <w:rPr>
                <w:sz w:val="18"/>
                <w:szCs w:val="18"/>
              </w:rPr>
              <w:t>Health</w:t>
            </w:r>
            <w:proofErr w:type="spellEnd"/>
            <w:r w:rsidRPr="00033F8E">
              <w:rPr>
                <w:sz w:val="18"/>
                <w:szCs w:val="18"/>
              </w:rPr>
              <w:t xml:space="preserve"> </w:t>
            </w:r>
            <w:proofErr w:type="spellStart"/>
            <w:r w:rsidRPr="00033F8E">
              <w:rPr>
                <w:sz w:val="18"/>
                <w:szCs w:val="18"/>
              </w:rPr>
              <w:t>Care</w:t>
            </w:r>
            <w:proofErr w:type="spellEnd"/>
            <w:r w:rsidRPr="00033F8E">
              <w:rPr>
                <w:sz w:val="18"/>
                <w:szCs w:val="18"/>
              </w:rPr>
              <w:t xml:space="preserve"> Polska z o.o.</w:t>
            </w:r>
          </w:p>
          <w:p w14:paraId="71B77F17" w14:textId="3B76B0C3" w:rsidR="00033F8E" w:rsidRPr="00834EF4" w:rsidRDefault="0039777F" w:rsidP="00F750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033F8E" w:rsidRPr="00033F8E">
              <w:rPr>
                <w:sz w:val="18"/>
                <w:szCs w:val="18"/>
              </w:rPr>
              <w:t>Przasnyska</w:t>
            </w:r>
            <w:r w:rsidR="00033F8E" w:rsidRPr="00834EF4">
              <w:rPr>
                <w:sz w:val="18"/>
                <w:szCs w:val="18"/>
              </w:rPr>
              <w:t xml:space="preserve"> </w:t>
            </w:r>
            <w:r w:rsidR="00033F8E" w:rsidRPr="00033F8E">
              <w:rPr>
                <w:sz w:val="18"/>
                <w:szCs w:val="18"/>
              </w:rPr>
              <w:t>6B</w:t>
            </w:r>
          </w:p>
          <w:p w14:paraId="27938DB1" w14:textId="77777777" w:rsidR="00033F8E" w:rsidRPr="00834EF4" w:rsidRDefault="00033F8E" w:rsidP="00F7501D">
            <w:pPr>
              <w:spacing w:after="40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>01-756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33F8E">
              <w:rPr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B1DD971" w14:textId="0B901DD4" w:rsidR="00033F8E" w:rsidRDefault="00033F8E" w:rsidP="00F7501D">
            <w:pPr>
              <w:spacing w:before="40" w:after="40"/>
              <w:rPr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1 - Cena - </w:t>
            </w:r>
            <w:r w:rsidR="00F7501D">
              <w:rPr>
                <w:sz w:val="18"/>
                <w:szCs w:val="18"/>
              </w:rPr>
              <w:t>6</w:t>
            </w:r>
            <w:r w:rsidRPr="00033F8E">
              <w:rPr>
                <w:sz w:val="18"/>
                <w:szCs w:val="18"/>
              </w:rPr>
              <w:t>0.00</w:t>
            </w:r>
          </w:p>
          <w:p w14:paraId="62AF8E59" w14:textId="25432260" w:rsidR="00F7501D" w:rsidRPr="00834EF4" w:rsidRDefault="00F7501D" w:rsidP="00F7501D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 – Termin dostawy –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F4DE60" w14:textId="77777777" w:rsidR="00033F8E" w:rsidRPr="00834EF4" w:rsidRDefault="00033F8E" w:rsidP="00F7501D">
            <w:pPr>
              <w:jc w:val="center"/>
              <w:rPr>
                <w:color w:val="000000"/>
                <w:sz w:val="18"/>
                <w:szCs w:val="18"/>
              </w:rPr>
            </w:pPr>
            <w:r w:rsidRPr="00033F8E">
              <w:rPr>
                <w:sz w:val="18"/>
                <w:szCs w:val="18"/>
              </w:rPr>
              <w:t xml:space="preserve">  100,00</w:t>
            </w:r>
          </w:p>
        </w:tc>
      </w:tr>
    </w:tbl>
    <w:p w14:paraId="00FE3C1C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356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"/>
        <w:gridCol w:w="2999"/>
        <w:gridCol w:w="5403"/>
      </w:tblGrid>
      <w:tr w:rsidR="00280CF6" w14:paraId="4181D095" w14:textId="77777777" w:rsidTr="00F7501D">
        <w:tc>
          <w:tcPr>
            <w:tcW w:w="941" w:type="dxa"/>
            <w:shd w:val="clear" w:color="auto" w:fill="F3F3F3"/>
            <w:vAlign w:val="center"/>
          </w:tcPr>
          <w:p w14:paraId="3454ABF4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F5588CF" w14:textId="27FC76A8" w:rsidR="00280CF6" w:rsidRDefault="00F7501D" w:rsidP="004D46B8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="00280CF6">
              <w:rPr>
                <w:b/>
              </w:rPr>
              <w:t>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14:paraId="7F6E3204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033F8E" w14:paraId="4B453FAB" w14:textId="77777777" w:rsidTr="00F7501D">
        <w:tc>
          <w:tcPr>
            <w:tcW w:w="941" w:type="dxa"/>
            <w:vAlign w:val="center"/>
          </w:tcPr>
          <w:p w14:paraId="2C2BAF6F" w14:textId="77777777" w:rsidR="00033F8E" w:rsidRDefault="00033F8E" w:rsidP="00F7501D">
            <w:pPr>
              <w:jc w:val="center"/>
            </w:pPr>
            <w:r w:rsidRPr="00033F8E">
              <w:t>1</w:t>
            </w:r>
          </w:p>
        </w:tc>
        <w:tc>
          <w:tcPr>
            <w:tcW w:w="2957" w:type="dxa"/>
            <w:vAlign w:val="center"/>
          </w:tcPr>
          <w:p w14:paraId="52188DCE" w14:textId="77777777" w:rsidR="00033F8E" w:rsidRPr="004A15A3" w:rsidRDefault="00033F8E" w:rsidP="00F7501D">
            <w:pPr>
              <w:rPr>
                <w:b/>
                <w:bCs/>
              </w:rPr>
            </w:pPr>
            <w:r w:rsidRPr="004A15A3">
              <w:rPr>
                <w:b/>
                <w:bCs/>
              </w:rPr>
              <w:t>PROFARM PS SP. Z O.O.</w:t>
            </w:r>
          </w:p>
          <w:p w14:paraId="1304EA1C" w14:textId="77777777" w:rsidR="00033F8E" w:rsidRPr="004A15A3" w:rsidRDefault="00033F8E" w:rsidP="00F7501D">
            <w:pPr>
              <w:rPr>
                <w:b/>
                <w:bCs/>
              </w:rPr>
            </w:pPr>
            <w:r w:rsidRPr="004A15A3">
              <w:rPr>
                <w:b/>
                <w:bCs/>
              </w:rPr>
              <w:t xml:space="preserve">ul. Słoneczna 96 </w:t>
            </w:r>
          </w:p>
          <w:p w14:paraId="3E95F895" w14:textId="77777777" w:rsidR="00033F8E" w:rsidRPr="004A15A3" w:rsidRDefault="00033F8E" w:rsidP="00F7501D">
            <w:pPr>
              <w:spacing w:after="40"/>
              <w:rPr>
                <w:b/>
                <w:bCs/>
              </w:rPr>
            </w:pPr>
            <w:r w:rsidRPr="004A15A3">
              <w:rPr>
                <w:b/>
                <w:bCs/>
              </w:rPr>
              <w:t>05-500 Stara Iwiczna</w:t>
            </w:r>
          </w:p>
        </w:tc>
        <w:tc>
          <w:tcPr>
            <w:tcW w:w="5327" w:type="dxa"/>
            <w:vAlign w:val="center"/>
          </w:tcPr>
          <w:p w14:paraId="1A6E3FC0" w14:textId="6A416C3E" w:rsidR="00033F8E" w:rsidRPr="004A15A3" w:rsidRDefault="00033F8E" w:rsidP="00F7501D">
            <w:pPr>
              <w:rPr>
                <w:b/>
                <w:bCs/>
                <w:u w:val="single"/>
              </w:rPr>
            </w:pPr>
            <w:r w:rsidRPr="004A15A3">
              <w:rPr>
                <w:b/>
                <w:bCs/>
                <w:u w:val="single"/>
              </w:rPr>
              <w:t>Oferta odrzucona w zadaniu 33</w:t>
            </w:r>
            <w:r w:rsidR="00F7501D" w:rsidRPr="004A15A3">
              <w:rPr>
                <w:b/>
                <w:bCs/>
                <w:u w:val="single"/>
              </w:rPr>
              <w:t xml:space="preserve"> na podstawie art. 89. ust.</w:t>
            </w:r>
            <w:r w:rsidR="00A47556">
              <w:rPr>
                <w:b/>
                <w:bCs/>
                <w:u w:val="single"/>
              </w:rPr>
              <w:t xml:space="preserve"> </w:t>
            </w:r>
            <w:r w:rsidR="00F7501D" w:rsidRPr="004A15A3">
              <w:rPr>
                <w:b/>
                <w:bCs/>
                <w:u w:val="single"/>
              </w:rPr>
              <w:t>1 pkt 2</w:t>
            </w:r>
            <w:r w:rsidR="00A47556">
              <w:rPr>
                <w:b/>
                <w:bCs/>
                <w:u w:val="single"/>
              </w:rPr>
              <w:t xml:space="preserve"> – jej treść nie odpowiada treści specyfikacji istotnych warunków zamówienia, z zastrzeżeniem art. 87 ust. 2 pkt 3</w:t>
            </w:r>
          </w:p>
          <w:p w14:paraId="12907781" w14:textId="77777777" w:rsidR="00033F8E" w:rsidRDefault="00033F8E" w:rsidP="00F7501D">
            <w:pPr>
              <w:jc w:val="both"/>
            </w:pPr>
            <w:r w:rsidRPr="00033F8E">
              <w:t xml:space="preserve">Zgodnie z uwagą nr 1 pod zadaniem nr 33, "Wszystkie leki muszą być ujęte w obwieszczeniu Ministra Zdrowia część C (Leki stosowane w ramach chemioterapii). Zaoferowany przez Wykonawcę preparat DEMEZON </w:t>
            </w:r>
            <w:proofErr w:type="spellStart"/>
            <w:r w:rsidRPr="00033F8E">
              <w:t>inj</w:t>
            </w:r>
            <w:proofErr w:type="spellEnd"/>
            <w:r w:rsidRPr="00033F8E">
              <w:t>. 4 mg/ml 1ml x 10 o kodzie EAN 5909991187309 nie spełnia powyższego wymogu. W związku z powyższym oferta w zadaniu 33 zostaje odrzucona na podstawie art. 89 ust. 1 pkt 2 ustawy z dnia 29 stycznia 2004 r. Prawo Zamówień Publicznych (Dz.U. 2019 r. poz. 1843).</w:t>
            </w:r>
          </w:p>
        </w:tc>
      </w:tr>
      <w:tr w:rsidR="00033F8E" w14:paraId="6C28F3EF" w14:textId="77777777" w:rsidTr="00F7501D">
        <w:tc>
          <w:tcPr>
            <w:tcW w:w="941" w:type="dxa"/>
            <w:vAlign w:val="center"/>
          </w:tcPr>
          <w:p w14:paraId="3AA8589D" w14:textId="77777777" w:rsidR="00033F8E" w:rsidRDefault="00033F8E" w:rsidP="00F7501D">
            <w:pPr>
              <w:jc w:val="center"/>
            </w:pPr>
            <w:r w:rsidRPr="00033F8E">
              <w:t>2</w:t>
            </w:r>
          </w:p>
        </w:tc>
        <w:tc>
          <w:tcPr>
            <w:tcW w:w="2957" w:type="dxa"/>
            <w:vAlign w:val="center"/>
          </w:tcPr>
          <w:p w14:paraId="5E3D2A5D" w14:textId="77777777" w:rsidR="00033F8E" w:rsidRPr="004A15A3" w:rsidRDefault="00033F8E" w:rsidP="00F7501D">
            <w:pPr>
              <w:rPr>
                <w:b/>
                <w:bCs/>
              </w:rPr>
            </w:pPr>
            <w:proofErr w:type="spellStart"/>
            <w:r w:rsidRPr="004A15A3">
              <w:rPr>
                <w:b/>
                <w:bCs/>
              </w:rPr>
              <w:t>Salus</w:t>
            </w:r>
            <w:proofErr w:type="spellEnd"/>
            <w:r w:rsidRPr="004A15A3">
              <w:rPr>
                <w:b/>
                <w:bCs/>
              </w:rPr>
              <w:t xml:space="preserve"> International Sp. z o.o.</w:t>
            </w:r>
          </w:p>
          <w:p w14:paraId="6B8F10A4" w14:textId="77777777" w:rsidR="00033F8E" w:rsidRPr="004A15A3" w:rsidRDefault="00033F8E" w:rsidP="00F7501D">
            <w:pPr>
              <w:rPr>
                <w:b/>
                <w:bCs/>
              </w:rPr>
            </w:pPr>
            <w:r w:rsidRPr="004A15A3">
              <w:rPr>
                <w:b/>
                <w:bCs/>
              </w:rPr>
              <w:t xml:space="preserve">Pułaskiego 9 </w:t>
            </w:r>
          </w:p>
          <w:p w14:paraId="6A7E6221" w14:textId="77777777" w:rsidR="00033F8E" w:rsidRDefault="00033F8E" w:rsidP="00F7501D">
            <w:pPr>
              <w:spacing w:after="40"/>
            </w:pPr>
            <w:r w:rsidRPr="004A15A3">
              <w:rPr>
                <w:b/>
                <w:bCs/>
              </w:rPr>
              <w:t>40-273 Katowice</w:t>
            </w:r>
          </w:p>
        </w:tc>
        <w:tc>
          <w:tcPr>
            <w:tcW w:w="5327" w:type="dxa"/>
            <w:vAlign w:val="center"/>
          </w:tcPr>
          <w:p w14:paraId="0D878440" w14:textId="0AD0B9BF" w:rsidR="00033F8E" w:rsidRPr="004A15A3" w:rsidRDefault="00033F8E" w:rsidP="00F7501D">
            <w:pPr>
              <w:rPr>
                <w:b/>
                <w:bCs/>
                <w:u w:val="single"/>
              </w:rPr>
            </w:pPr>
            <w:r w:rsidRPr="004A15A3">
              <w:rPr>
                <w:b/>
                <w:bCs/>
                <w:u w:val="single"/>
              </w:rPr>
              <w:t>Oferta odrzucona w zadaniu 48</w:t>
            </w:r>
            <w:r w:rsidR="00F7501D" w:rsidRPr="004A15A3">
              <w:rPr>
                <w:b/>
                <w:bCs/>
                <w:u w:val="single"/>
              </w:rPr>
              <w:t xml:space="preserve"> na podstawie art. 89. ust.</w:t>
            </w:r>
            <w:r w:rsidR="00A47556">
              <w:rPr>
                <w:b/>
                <w:bCs/>
                <w:u w:val="single"/>
              </w:rPr>
              <w:t xml:space="preserve"> </w:t>
            </w:r>
            <w:r w:rsidR="00F7501D" w:rsidRPr="004A15A3">
              <w:rPr>
                <w:b/>
                <w:bCs/>
                <w:u w:val="single"/>
              </w:rPr>
              <w:t>1 pkt 2</w:t>
            </w:r>
            <w:r w:rsidR="00A47556">
              <w:rPr>
                <w:b/>
                <w:bCs/>
                <w:u w:val="single"/>
              </w:rPr>
              <w:t xml:space="preserve"> – jej treść nie odpowiada treści specyfikacji istotnych warunków zamówienia, z zastrzeżeniem art. 87 ust. 2 pkt 3</w:t>
            </w:r>
          </w:p>
          <w:p w14:paraId="22E9532F" w14:textId="77777777" w:rsidR="00033F8E" w:rsidRDefault="00033F8E" w:rsidP="00F7501D">
            <w:pPr>
              <w:jc w:val="both"/>
            </w:pPr>
            <w:r w:rsidRPr="00033F8E">
              <w:t xml:space="preserve">Zgodnie z uwagą nr 1 pod zadaniem nr 48, "Wszystkie leki muszą być ujęte w obwieszczeniu Ministra Zdrowia część C (Leki stosowane w ramach chemioterapii). Zaoferowany przez Wykonawcę preparat </w:t>
            </w:r>
            <w:proofErr w:type="spellStart"/>
            <w:r w:rsidRPr="00033F8E">
              <w:t>Tamoxifen</w:t>
            </w:r>
            <w:proofErr w:type="spellEnd"/>
            <w:r w:rsidRPr="00033F8E">
              <w:t xml:space="preserve"> </w:t>
            </w:r>
            <w:proofErr w:type="spellStart"/>
            <w:r w:rsidRPr="00033F8E">
              <w:t>Sandoz</w:t>
            </w:r>
            <w:proofErr w:type="spellEnd"/>
            <w:r w:rsidRPr="00033F8E">
              <w:t xml:space="preserve"> 20mg x 30 tabl. </w:t>
            </w:r>
            <w:proofErr w:type="spellStart"/>
            <w:r w:rsidRPr="00033F8E">
              <w:t>powl</w:t>
            </w:r>
            <w:proofErr w:type="spellEnd"/>
            <w:r w:rsidRPr="00033F8E">
              <w:t xml:space="preserve">. o kodzie EAN 5909990331017 nie spełnia powyższego wymogu. W związku z powyższym oferta w zadaniu 48 zostaje odrzucona na podstawie art. 89 ust. 1 pkt 2 </w:t>
            </w:r>
            <w:r w:rsidRPr="00033F8E">
              <w:lastRenderedPageBreak/>
              <w:t>ustawy z dnia 29 stycznia 2004 r. Prawo Zamówień Publicznych (Dz.U. 2019 r. poz. 1843).</w:t>
            </w:r>
          </w:p>
        </w:tc>
      </w:tr>
      <w:tr w:rsidR="00033F8E" w14:paraId="5AB33692" w14:textId="77777777" w:rsidTr="00F7501D">
        <w:tc>
          <w:tcPr>
            <w:tcW w:w="941" w:type="dxa"/>
            <w:vAlign w:val="center"/>
          </w:tcPr>
          <w:p w14:paraId="7A230B10" w14:textId="77777777" w:rsidR="00033F8E" w:rsidRDefault="00033F8E" w:rsidP="00F7501D">
            <w:pPr>
              <w:jc w:val="center"/>
            </w:pPr>
            <w:r w:rsidRPr="00033F8E">
              <w:lastRenderedPageBreak/>
              <w:t>3</w:t>
            </w:r>
          </w:p>
        </w:tc>
        <w:tc>
          <w:tcPr>
            <w:tcW w:w="2957" w:type="dxa"/>
            <w:vAlign w:val="center"/>
          </w:tcPr>
          <w:p w14:paraId="2EC8C61A" w14:textId="77777777" w:rsidR="00033F8E" w:rsidRPr="004A15A3" w:rsidRDefault="00033F8E" w:rsidP="00F7501D">
            <w:pPr>
              <w:rPr>
                <w:b/>
                <w:bCs/>
              </w:rPr>
            </w:pPr>
            <w:proofErr w:type="spellStart"/>
            <w:r w:rsidRPr="004A15A3">
              <w:rPr>
                <w:b/>
                <w:bCs/>
              </w:rPr>
              <w:t>Asclepios</w:t>
            </w:r>
            <w:proofErr w:type="spellEnd"/>
            <w:r w:rsidRPr="004A15A3">
              <w:rPr>
                <w:b/>
                <w:bCs/>
              </w:rPr>
              <w:t xml:space="preserve"> S.A.</w:t>
            </w:r>
          </w:p>
          <w:p w14:paraId="6764AC4F" w14:textId="77777777" w:rsidR="00033F8E" w:rsidRPr="004A15A3" w:rsidRDefault="00033F8E" w:rsidP="00F7501D">
            <w:pPr>
              <w:rPr>
                <w:b/>
                <w:bCs/>
              </w:rPr>
            </w:pPr>
            <w:proofErr w:type="spellStart"/>
            <w:r w:rsidRPr="004A15A3">
              <w:rPr>
                <w:b/>
                <w:bCs/>
              </w:rPr>
              <w:t>Hubska</w:t>
            </w:r>
            <w:proofErr w:type="spellEnd"/>
            <w:r w:rsidRPr="004A15A3">
              <w:rPr>
                <w:b/>
                <w:bCs/>
              </w:rPr>
              <w:t xml:space="preserve"> 44 </w:t>
            </w:r>
          </w:p>
          <w:p w14:paraId="1C333CE0" w14:textId="77777777" w:rsidR="00033F8E" w:rsidRDefault="00033F8E" w:rsidP="00F7501D">
            <w:pPr>
              <w:spacing w:after="40"/>
            </w:pPr>
            <w:r w:rsidRPr="004A15A3">
              <w:rPr>
                <w:b/>
                <w:bCs/>
              </w:rPr>
              <w:t>50-502 Wrocław</w:t>
            </w:r>
          </w:p>
        </w:tc>
        <w:tc>
          <w:tcPr>
            <w:tcW w:w="5327" w:type="dxa"/>
            <w:vAlign w:val="center"/>
          </w:tcPr>
          <w:p w14:paraId="74B31F9C" w14:textId="36F8B04C" w:rsidR="00033F8E" w:rsidRPr="004A15A3" w:rsidRDefault="00033F8E" w:rsidP="00F7501D">
            <w:pPr>
              <w:rPr>
                <w:b/>
                <w:bCs/>
                <w:u w:val="single"/>
              </w:rPr>
            </w:pPr>
            <w:r w:rsidRPr="004A15A3">
              <w:rPr>
                <w:b/>
                <w:bCs/>
                <w:u w:val="single"/>
              </w:rPr>
              <w:t>Oferta odrzucona w zadaniu 37</w:t>
            </w:r>
            <w:r w:rsidR="00F7501D" w:rsidRPr="004A15A3">
              <w:rPr>
                <w:b/>
                <w:bCs/>
                <w:u w:val="single"/>
              </w:rPr>
              <w:t xml:space="preserve"> na podstawie art. 89. ust.</w:t>
            </w:r>
            <w:r w:rsidR="00A47556">
              <w:rPr>
                <w:b/>
                <w:bCs/>
                <w:u w:val="single"/>
              </w:rPr>
              <w:t xml:space="preserve"> </w:t>
            </w:r>
            <w:r w:rsidR="00F7501D" w:rsidRPr="004A15A3">
              <w:rPr>
                <w:b/>
                <w:bCs/>
                <w:u w:val="single"/>
              </w:rPr>
              <w:t>1 pkt 2</w:t>
            </w:r>
            <w:r w:rsidR="00A47556">
              <w:rPr>
                <w:b/>
                <w:bCs/>
                <w:u w:val="single"/>
              </w:rPr>
              <w:t xml:space="preserve"> – jej treść nie odpowiada treści specyfikacji istotnych warunków zamówienia, z zastrzeżeniem art. 87 ust. 2 pkt 3</w:t>
            </w:r>
          </w:p>
          <w:p w14:paraId="16D09365" w14:textId="77777777" w:rsidR="00033F8E" w:rsidRDefault="00033F8E" w:rsidP="00F7501D">
            <w:pPr>
              <w:jc w:val="both"/>
            </w:pPr>
            <w:r w:rsidRPr="00033F8E">
              <w:t xml:space="preserve">Zgodnie z uwagą nr 1 pod zadaniem nr 37, "Wszystkie leki muszą być ujęte w obwieszczeniu Ministra Zdrowia część C (Leki stosowane w ramach chemioterapii). Zaoferowany przez Wykonawcę preparat </w:t>
            </w:r>
            <w:proofErr w:type="spellStart"/>
            <w:r w:rsidRPr="00033F8E">
              <w:t>Fulvestrant</w:t>
            </w:r>
            <w:proofErr w:type="spellEnd"/>
            <w:r w:rsidRPr="00033F8E">
              <w:t xml:space="preserve"> </w:t>
            </w:r>
            <w:proofErr w:type="spellStart"/>
            <w:r w:rsidRPr="00033F8E">
              <w:t>Teva</w:t>
            </w:r>
            <w:proofErr w:type="spellEnd"/>
            <w:r w:rsidRPr="00033F8E">
              <w:t xml:space="preserve"> </w:t>
            </w:r>
            <w:proofErr w:type="spellStart"/>
            <w:r w:rsidRPr="00033F8E">
              <w:t>rozt</w:t>
            </w:r>
            <w:proofErr w:type="spellEnd"/>
            <w:r w:rsidRPr="00033F8E">
              <w:t xml:space="preserve">. do </w:t>
            </w:r>
            <w:proofErr w:type="spellStart"/>
            <w:r w:rsidRPr="00033F8E">
              <w:t>wstrz</w:t>
            </w:r>
            <w:proofErr w:type="spellEnd"/>
            <w:r w:rsidRPr="00033F8E">
              <w:t>. 0,25 g/5ml o kodzie EAN 5909991317331 nie spełnia powyższego wymogu. W związku z powyższym oferta w zadaniu 37 zostaje odrzucona na podstawie art. 89 ust. 1 pkt 2 ustawy z dnia 29 stycznia 2004 r. Prawo Zamówień Publicznych (Dz.U. 2019 r. poz. 1843).</w:t>
            </w:r>
          </w:p>
        </w:tc>
      </w:tr>
    </w:tbl>
    <w:p w14:paraId="284177AD" w14:textId="27B45963" w:rsidR="00280CF6" w:rsidRPr="00A5341B" w:rsidRDefault="00280CF6" w:rsidP="00840B8A">
      <w:pPr>
        <w:spacing w:before="240" w:after="120"/>
        <w:jc w:val="both"/>
        <w:rPr>
          <w:b/>
          <w:bCs/>
          <w:color w:val="000000"/>
        </w:rPr>
      </w:pPr>
      <w:r w:rsidRPr="00A5341B">
        <w:rPr>
          <w:b/>
          <w:bCs/>
          <w:color w:val="000000"/>
        </w:rPr>
        <w:t xml:space="preserve">Zamawiający </w:t>
      </w:r>
      <w:r w:rsidR="00A5341B" w:rsidRPr="00A5341B">
        <w:rPr>
          <w:b/>
          <w:bCs/>
          <w:color w:val="000000"/>
        </w:rPr>
        <w:t xml:space="preserve">nie </w:t>
      </w:r>
      <w:r w:rsidRPr="00A5341B">
        <w:rPr>
          <w:b/>
          <w:bCs/>
          <w:color w:val="000000"/>
        </w:rPr>
        <w:t>wykluczył z postępowania</w:t>
      </w:r>
      <w:r w:rsidR="00A5341B" w:rsidRPr="00A5341B">
        <w:rPr>
          <w:b/>
          <w:bCs/>
          <w:color w:val="000000"/>
        </w:rPr>
        <w:t xml:space="preserve"> żadnego Wykonawcy. </w:t>
      </w:r>
    </w:p>
    <w:p w14:paraId="119B09FD" w14:textId="77777777" w:rsidR="00F7501D" w:rsidRDefault="00A5341B" w:rsidP="00A5341B">
      <w:pPr>
        <w:spacing w:before="240" w:after="12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Unieważnione zostały następujące zadania: </w:t>
      </w:r>
    </w:p>
    <w:p w14:paraId="2BBABCF0" w14:textId="4C34C0E5" w:rsidR="0033076C" w:rsidRDefault="004A15A3" w:rsidP="00A5341B">
      <w:pPr>
        <w:spacing w:before="240" w:after="120"/>
        <w:jc w:val="both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t>Zadania nr: 32, 34, 79, 94, 101</w:t>
      </w:r>
      <w:r w:rsidR="00A5341B">
        <w:rPr>
          <w:b/>
          <w:bCs/>
          <w:color w:val="000000"/>
        </w:rPr>
        <w:t xml:space="preserve"> – unieważniono w oparciu o art. 93 ust. 1 pkt 1 ustawy </w:t>
      </w:r>
      <w:proofErr w:type="spellStart"/>
      <w:r w:rsidR="00A5341B">
        <w:rPr>
          <w:b/>
          <w:bCs/>
          <w:color w:val="000000"/>
        </w:rPr>
        <w:t>Pzp</w:t>
      </w:r>
      <w:proofErr w:type="spellEnd"/>
      <w:r w:rsidR="00A5341B">
        <w:rPr>
          <w:b/>
          <w:bCs/>
          <w:color w:val="000000"/>
        </w:rPr>
        <w:t xml:space="preserve"> – nie złożono żadnej oferty niepodlegającej wykluczeniu albo nie wpłynął żaden wniosek o dopuszczenie do udziału w postępowaniu od wykonawcy niepodlegającego wykluczeniu, z zastrzeżeniem pkt 2 i 3. </w:t>
      </w:r>
    </w:p>
    <w:p w14:paraId="028CFAB7" w14:textId="298F3529" w:rsidR="00F7501D" w:rsidRDefault="004A15A3" w:rsidP="00A5341B">
      <w:pPr>
        <w:spacing w:before="240" w:after="120"/>
        <w:jc w:val="both"/>
        <w:rPr>
          <w:b/>
          <w:bCs/>
          <w:color w:val="000000"/>
        </w:rPr>
      </w:pPr>
      <w:r>
        <w:rPr>
          <w:b/>
          <w:bCs/>
          <w:color w:val="000000"/>
          <w:u w:val="single"/>
        </w:rPr>
        <w:t>Zadanie nr 85</w:t>
      </w:r>
      <w:r w:rsidR="00F7501D">
        <w:rPr>
          <w:b/>
          <w:bCs/>
          <w:color w:val="000000"/>
        </w:rPr>
        <w:t xml:space="preserve"> – unieważniono w oparciu o art. 93 ust. 1 pkt 5 ustawy </w:t>
      </w:r>
      <w:proofErr w:type="spellStart"/>
      <w:r w:rsidR="00F7501D">
        <w:rPr>
          <w:b/>
          <w:bCs/>
          <w:color w:val="000000"/>
        </w:rPr>
        <w:t>Pzp</w:t>
      </w:r>
      <w:proofErr w:type="spellEnd"/>
      <w:r w:rsidR="00F7501D">
        <w:rPr>
          <w:b/>
          <w:bCs/>
          <w:color w:val="000000"/>
        </w:rPr>
        <w:t xml:space="preserve"> – w przypadkach o których mowa w art. 91 ust. 5, zostały złożone oferty dodatkowe o takiej samej cenie.</w:t>
      </w:r>
    </w:p>
    <w:p w14:paraId="75F73491" w14:textId="77777777" w:rsidR="00A47556" w:rsidRPr="00F7501D" w:rsidRDefault="00A47556" w:rsidP="00A5341B">
      <w:pPr>
        <w:spacing w:before="240" w:after="120"/>
        <w:jc w:val="both"/>
        <w:rPr>
          <w:b/>
          <w:bCs/>
          <w:color w:val="000000"/>
        </w:rPr>
      </w:pPr>
    </w:p>
    <w:sectPr w:rsidR="00A47556" w:rsidRPr="00F7501D" w:rsidSect="00FA46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A638B4" w14:textId="77777777" w:rsidR="008D1E5F" w:rsidRDefault="008D1E5F">
      <w:r>
        <w:separator/>
      </w:r>
    </w:p>
  </w:endnote>
  <w:endnote w:type="continuationSeparator" w:id="0">
    <w:p w14:paraId="7AC1BC34" w14:textId="77777777" w:rsidR="008D1E5F" w:rsidRDefault="008D1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C3AD2" w14:textId="77777777" w:rsidR="008D1E5F" w:rsidRDefault="008D1E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8612C" w14:textId="77777777" w:rsidR="008D1E5F" w:rsidRDefault="008D1E5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E14C0F4" w14:textId="77777777" w:rsidR="008D1E5F" w:rsidRDefault="008D1E5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3B4719" w14:textId="77777777" w:rsidR="008D1E5F" w:rsidRDefault="008D1E5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D932B" w14:textId="77777777" w:rsidR="008D1E5F" w:rsidRDefault="008D1E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C7669F" w14:textId="77777777" w:rsidR="008D1E5F" w:rsidRDefault="008D1E5F">
      <w:r>
        <w:separator/>
      </w:r>
    </w:p>
  </w:footnote>
  <w:footnote w:type="continuationSeparator" w:id="0">
    <w:p w14:paraId="05172449" w14:textId="77777777" w:rsidR="008D1E5F" w:rsidRDefault="008D1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43FE7C" w14:textId="77777777" w:rsidR="008D1E5F" w:rsidRDefault="008D1E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8A3C7" w14:textId="77777777" w:rsidR="008D1E5F" w:rsidRDefault="008D1E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F98A0" w14:textId="77777777" w:rsidR="008D1E5F" w:rsidRDefault="008D1E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437"/>
    <w:rsid w:val="00033F8E"/>
    <w:rsid w:val="00034F15"/>
    <w:rsid w:val="000A4A43"/>
    <w:rsid w:val="000B6515"/>
    <w:rsid w:val="000D1E6C"/>
    <w:rsid w:val="000D6259"/>
    <w:rsid w:val="001036FB"/>
    <w:rsid w:val="00114DD2"/>
    <w:rsid w:val="00176EFA"/>
    <w:rsid w:val="001E1E01"/>
    <w:rsid w:val="001F67FA"/>
    <w:rsid w:val="00204569"/>
    <w:rsid w:val="002371E6"/>
    <w:rsid w:val="00251690"/>
    <w:rsid w:val="00280CF6"/>
    <w:rsid w:val="002B7FD3"/>
    <w:rsid w:val="002D6788"/>
    <w:rsid w:val="002F587A"/>
    <w:rsid w:val="0033076C"/>
    <w:rsid w:val="0039777F"/>
    <w:rsid w:val="003C27EC"/>
    <w:rsid w:val="004A15A3"/>
    <w:rsid w:val="004B5777"/>
    <w:rsid w:val="004D46B8"/>
    <w:rsid w:val="00534437"/>
    <w:rsid w:val="005652D5"/>
    <w:rsid w:val="005811DF"/>
    <w:rsid w:val="00596F83"/>
    <w:rsid w:val="0060301B"/>
    <w:rsid w:val="00654E82"/>
    <w:rsid w:val="006753C4"/>
    <w:rsid w:val="0068637A"/>
    <w:rsid w:val="006B7962"/>
    <w:rsid w:val="006D0465"/>
    <w:rsid w:val="006D41D5"/>
    <w:rsid w:val="006F0507"/>
    <w:rsid w:val="00714765"/>
    <w:rsid w:val="00793D0A"/>
    <w:rsid w:val="007B1701"/>
    <w:rsid w:val="007D44B7"/>
    <w:rsid w:val="007E5104"/>
    <w:rsid w:val="007E7D8F"/>
    <w:rsid w:val="008016E0"/>
    <w:rsid w:val="00802201"/>
    <w:rsid w:val="008113FF"/>
    <w:rsid w:val="00811CBB"/>
    <w:rsid w:val="00834EF4"/>
    <w:rsid w:val="00840B8A"/>
    <w:rsid w:val="0089707A"/>
    <w:rsid w:val="008C0372"/>
    <w:rsid w:val="008D1E5F"/>
    <w:rsid w:val="008E241C"/>
    <w:rsid w:val="00917FEB"/>
    <w:rsid w:val="00953D9A"/>
    <w:rsid w:val="009747C2"/>
    <w:rsid w:val="00982A11"/>
    <w:rsid w:val="009B049C"/>
    <w:rsid w:val="009D45DC"/>
    <w:rsid w:val="00A46D85"/>
    <w:rsid w:val="00A47556"/>
    <w:rsid w:val="00A5341B"/>
    <w:rsid w:val="00A90A4A"/>
    <w:rsid w:val="00A978A9"/>
    <w:rsid w:val="00AA3A13"/>
    <w:rsid w:val="00AD5B8D"/>
    <w:rsid w:val="00AE6513"/>
    <w:rsid w:val="00B37924"/>
    <w:rsid w:val="00B51EC7"/>
    <w:rsid w:val="00BA1245"/>
    <w:rsid w:val="00BB13B8"/>
    <w:rsid w:val="00BC12C0"/>
    <w:rsid w:val="00BE3FC5"/>
    <w:rsid w:val="00C63070"/>
    <w:rsid w:val="00C73714"/>
    <w:rsid w:val="00D26C67"/>
    <w:rsid w:val="00D5181E"/>
    <w:rsid w:val="00E05A7A"/>
    <w:rsid w:val="00E4520D"/>
    <w:rsid w:val="00E71B95"/>
    <w:rsid w:val="00E81ED4"/>
    <w:rsid w:val="00EB4311"/>
    <w:rsid w:val="00EB56AB"/>
    <w:rsid w:val="00EF36C3"/>
    <w:rsid w:val="00F14FCC"/>
    <w:rsid w:val="00F15792"/>
    <w:rsid w:val="00F251E9"/>
    <w:rsid w:val="00F36279"/>
    <w:rsid w:val="00F65311"/>
    <w:rsid w:val="00F7501D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6A1777F"/>
  <w15:chartTrackingRefBased/>
  <w15:docId w15:val="{89E41664-7181-4AF4-BEF1-50BAA1B8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41</Pages>
  <Words>16643</Words>
  <Characters>84258</Characters>
  <Application>Microsoft Office Word</Application>
  <DocSecurity>0</DocSecurity>
  <Lines>702</Lines>
  <Paragraphs>201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SPZOZ w Bielsku Podlaskim</cp:lastModifiedBy>
  <cp:revision>3</cp:revision>
  <cp:lastPrinted>2021-03-17T07:27:00Z</cp:lastPrinted>
  <dcterms:created xsi:type="dcterms:W3CDTF">2021-03-16T09:30:00Z</dcterms:created>
  <dcterms:modified xsi:type="dcterms:W3CDTF">2021-03-17T07:30:00Z</dcterms:modified>
</cp:coreProperties>
</file>