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E0F16F" w14:textId="77777777" w:rsidR="0009443C" w:rsidRPr="004D1013" w:rsidRDefault="00A14C52" w:rsidP="0009443C">
      <w:pPr>
        <w:pStyle w:val="Gwka"/>
        <w:tabs>
          <w:tab w:val="left" w:pos="6525"/>
        </w:tabs>
        <w:jc w:val="center"/>
        <w:rPr>
          <w:rFonts w:ascii="Verdana" w:hAnsi="Verdana" w:cs="Verdana"/>
          <w:color w:val="auto"/>
          <w:sz w:val="16"/>
          <w:szCs w:val="16"/>
          <w:lang w:eastAsia="pl-PL"/>
        </w:rPr>
      </w:pPr>
      <w:r>
        <w:rPr>
          <w:rFonts w:ascii="Verdana" w:hAnsi="Verdana" w:cs="Verdana"/>
          <w:noProof/>
          <w:color w:val="auto"/>
          <w:sz w:val="16"/>
          <w:szCs w:val="16"/>
          <w:lang w:eastAsia="pl-PL"/>
        </w:rPr>
        <w:drawing>
          <wp:inline distT="0" distB="0" distL="0" distR="0" wp14:anchorId="66AA4863" wp14:editId="2DA7E272">
            <wp:extent cx="1314450" cy="352425"/>
            <wp:effectExtent l="0" t="0" r="0" b="9525"/>
            <wp:docPr id="1" name="Obraz 1" descr="logo_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_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443C" w:rsidRPr="004D1013"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    </w:t>
      </w:r>
      <w:r>
        <w:rPr>
          <w:rFonts w:ascii="Verdana" w:hAnsi="Verdana" w:cs="Verdana"/>
          <w:noProof/>
          <w:color w:val="auto"/>
          <w:sz w:val="16"/>
          <w:szCs w:val="16"/>
          <w:lang w:eastAsia="pl-PL"/>
        </w:rPr>
        <w:drawing>
          <wp:inline distT="0" distB="0" distL="0" distR="0" wp14:anchorId="1CA6F925" wp14:editId="4CB0D017">
            <wp:extent cx="209550" cy="371475"/>
            <wp:effectExtent l="0" t="0" r="0" b="9525"/>
            <wp:docPr id="2" name="Obraz 2" descr="agh_znk_wbr_rgb_150p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agh_znk_wbr_rgb_150pp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443C" w:rsidRPr="004D1013">
        <w:rPr>
          <w:rFonts w:ascii="Verdana" w:hAnsi="Verdana" w:cs="Verdana"/>
          <w:color w:val="auto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color w:val="auto"/>
          <w:sz w:val="16"/>
          <w:szCs w:val="16"/>
          <w:lang w:eastAsia="pl-PL"/>
        </w:rPr>
        <w:drawing>
          <wp:inline distT="0" distB="0" distL="0" distR="0" wp14:anchorId="362BDF6B" wp14:editId="4C26D646">
            <wp:extent cx="1571625" cy="419100"/>
            <wp:effectExtent l="0" t="0" r="9525" b="0"/>
            <wp:docPr id="3" name="Obraz 3" descr="EU_EFS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EU_EFS_rgb-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9B185F" w14:textId="77777777" w:rsidR="0009443C" w:rsidRPr="004D1013" w:rsidRDefault="0009443C" w:rsidP="0009443C">
      <w:pPr>
        <w:pStyle w:val="Nagwek1"/>
        <w:jc w:val="right"/>
        <w:rPr>
          <w:rFonts w:ascii="Verdana" w:hAnsi="Verdana"/>
          <w:sz w:val="20"/>
        </w:rPr>
      </w:pPr>
    </w:p>
    <w:p w14:paraId="7F02E7AC" w14:textId="77777777" w:rsidR="0009443C" w:rsidRPr="004D1013" w:rsidRDefault="0009443C" w:rsidP="0009443C">
      <w:pPr>
        <w:pStyle w:val="Nagwek1"/>
        <w:jc w:val="right"/>
        <w:rPr>
          <w:rFonts w:ascii="Verdana" w:hAnsi="Verdana"/>
          <w:sz w:val="20"/>
        </w:rPr>
      </w:pPr>
      <w:r w:rsidRPr="004D1013">
        <w:rPr>
          <w:rFonts w:ascii="Verdana" w:hAnsi="Verdana"/>
          <w:sz w:val="20"/>
        </w:rPr>
        <w:t xml:space="preserve">Załącznik nr </w:t>
      </w:r>
      <w:r>
        <w:rPr>
          <w:rFonts w:ascii="Verdana" w:hAnsi="Verdana"/>
          <w:sz w:val="20"/>
        </w:rPr>
        <w:t>4</w:t>
      </w:r>
    </w:p>
    <w:p w14:paraId="2D7EB8A8" w14:textId="77777777" w:rsidR="0009443C" w:rsidRPr="004D1013" w:rsidRDefault="0009443C" w:rsidP="0009443C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717ED294" w14:textId="77777777" w:rsidR="0009443C" w:rsidRPr="004D1013" w:rsidRDefault="0009443C" w:rsidP="0009443C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4D1013">
        <w:rPr>
          <w:rFonts w:ascii="Verdana" w:eastAsia="Arial Unicode MS" w:hAnsi="Verdana"/>
          <w:b/>
          <w:caps/>
        </w:rPr>
        <w:t xml:space="preserve">wzór Umowy </w:t>
      </w:r>
    </w:p>
    <w:p w14:paraId="296177E5" w14:textId="77777777" w:rsidR="0009443C" w:rsidRPr="004D1013" w:rsidRDefault="0009443C" w:rsidP="0009443C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1B41570C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bookmarkStart w:id="0" w:name="_Toc470857623"/>
    </w:p>
    <w:p w14:paraId="34B52C72" w14:textId="7D94C592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Umowa zawarta w dniu .................... r. w Krakowie w wyniku przeprowadzonego postępowania o zamówienie publiczne w trybie </w:t>
      </w:r>
      <w:r w:rsidR="00106134">
        <w:rPr>
          <w:rFonts w:ascii="Verdana" w:hAnsi="Verdana"/>
        </w:rPr>
        <w:t>podstawowym</w:t>
      </w:r>
    </w:p>
    <w:p w14:paraId="2576D706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pomiędzy</w:t>
      </w:r>
    </w:p>
    <w:p w14:paraId="5B23D134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  <w:b/>
        </w:rPr>
        <w:t>Akademią Górniczo-Hutniczą im. Stanisława Staszica w Krakowie al. Mickiewicza 30</w:t>
      </w:r>
      <w:r w:rsidRPr="004D1013">
        <w:rPr>
          <w:rFonts w:ascii="Verdana" w:hAnsi="Verdana"/>
        </w:rPr>
        <w:t xml:space="preserve">  Wydział / inna jednostka ...............................................................................</w:t>
      </w:r>
    </w:p>
    <w:p w14:paraId="081D916F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reprezentowana przez:</w:t>
      </w:r>
    </w:p>
    <w:p w14:paraId="7161051F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1.Dziekana Wydziału /Kierownika Jednostki/..................................................................</w:t>
      </w:r>
    </w:p>
    <w:p w14:paraId="320E6023" w14:textId="77777777" w:rsidR="0009443C" w:rsidRPr="004D1013" w:rsidRDefault="0009443C" w:rsidP="0009443C">
      <w:pPr>
        <w:ind w:right="-47"/>
        <w:rPr>
          <w:rFonts w:ascii="Verdana" w:hAnsi="Verdana"/>
        </w:rPr>
      </w:pPr>
      <w:r w:rsidRPr="004D1013">
        <w:rPr>
          <w:rFonts w:ascii="Verdana" w:hAnsi="Verdana"/>
        </w:rPr>
        <w:t>2.Kwestora / Z-cę Kwestora/ .............................................................................</w:t>
      </w:r>
    </w:p>
    <w:p w14:paraId="6C8AEB84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zwaną dalej ZAMAWIAJACYM</w:t>
      </w:r>
    </w:p>
    <w:p w14:paraId="287A07C3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a </w:t>
      </w:r>
    </w:p>
    <w:p w14:paraId="6C889163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14:paraId="4E3E8317" w14:textId="77777777" w:rsidR="0009443C" w:rsidRPr="004D1013" w:rsidRDefault="0009443C" w:rsidP="0009443C">
      <w:pPr>
        <w:ind w:right="-47"/>
        <w:jc w:val="both"/>
        <w:rPr>
          <w:rFonts w:ascii="Verdana" w:hAnsi="Verdana"/>
          <w:i/>
        </w:rPr>
      </w:pPr>
      <w:r w:rsidRPr="004D1013">
        <w:rPr>
          <w:rFonts w:ascii="Verdana" w:hAnsi="Verdana"/>
          <w:i/>
        </w:rPr>
        <w:t xml:space="preserve"> (nazwa i siedziba przedsiębiorcy oraz jego adres). </w:t>
      </w:r>
    </w:p>
    <w:p w14:paraId="4F37FA92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reprezentowanym przez:</w:t>
      </w:r>
    </w:p>
    <w:p w14:paraId="31949E7D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1..............................................................................................................................</w:t>
      </w:r>
    </w:p>
    <w:p w14:paraId="2D90E705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zwanym dalej WYKONAWCA</w:t>
      </w:r>
    </w:p>
    <w:p w14:paraId="2AFB7AD7" w14:textId="77777777"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0CA463A6" w14:textId="77777777"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4D1013">
        <w:rPr>
          <w:rFonts w:ascii="Verdana" w:hAnsi="Verdana"/>
          <w:b/>
          <w:bCs/>
        </w:rPr>
        <w:t>§ 1 Przedmiot Umowy</w:t>
      </w:r>
      <w:bookmarkEnd w:id="0"/>
    </w:p>
    <w:p w14:paraId="198F8D1B" w14:textId="52F8F2E3" w:rsidR="0009443C" w:rsidRPr="003047FB" w:rsidRDefault="0009443C" w:rsidP="003047FB">
      <w:pPr>
        <w:jc w:val="both"/>
        <w:rPr>
          <w:rFonts w:ascii="Arial" w:hAnsi="Arial" w:cs="Arial"/>
          <w:sz w:val="32"/>
          <w:szCs w:val="32"/>
        </w:rPr>
      </w:pPr>
      <w:r w:rsidRPr="003047FB">
        <w:rPr>
          <w:rFonts w:ascii="Verdana" w:eastAsia="Arial Unicode MS" w:hAnsi="Verdana"/>
        </w:rPr>
        <w:t>1. Przedmiotem umowy jest</w:t>
      </w:r>
      <w:r w:rsidR="003047FB" w:rsidRPr="003047FB">
        <w:rPr>
          <w:rFonts w:ascii="Verdana" w:eastAsia="Arial Unicode MS" w:hAnsi="Verdana"/>
        </w:rPr>
        <w:t xml:space="preserve"> </w:t>
      </w:r>
      <w:r w:rsidR="003047FB" w:rsidRPr="003047FB">
        <w:rPr>
          <w:rFonts w:ascii="Verdana" w:hAnsi="Verdana" w:cs="Arial"/>
        </w:rPr>
        <w:t>Usługa zorganizowania i przeprowadzenia szkolenia zawodowego przygotowującego do egzaminu kwalifikacyjnego oraz zorganizowania egzaminu kwalifikacyjnego z eksploatacji urządzeń elektroenergetycznych (grupa G1), podnoszącego kompetencje zawodowe studentów wydziału IET w ramach projektu POWR.03.05.00-00-Z307/17-00 - Kc-zp.272-</w:t>
      </w:r>
      <w:r w:rsidR="004C0A0E">
        <w:rPr>
          <w:rFonts w:ascii="Verdana" w:hAnsi="Verdana" w:cs="Arial"/>
        </w:rPr>
        <w:t>004/21</w:t>
      </w:r>
      <w:r w:rsidR="003047FB" w:rsidRPr="003047FB">
        <w:rPr>
          <w:rFonts w:ascii="Verdana" w:hAnsi="Verdana" w:cs="Arial"/>
        </w:rPr>
        <w:t>.</w:t>
      </w:r>
    </w:p>
    <w:p w14:paraId="33250852" w14:textId="77777777" w:rsidR="0009443C" w:rsidRPr="003047FB" w:rsidRDefault="0009443C" w:rsidP="0009443C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3047FB">
        <w:rPr>
          <w:rFonts w:ascii="Verdana" w:eastAsia="Arial Unicode MS" w:hAnsi="Verdana"/>
        </w:rPr>
        <w:t xml:space="preserve">2. Szczegółowy opis przedmiotu umowy zawiera Załącznik nr 1 do umowy </w:t>
      </w:r>
      <w:r w:rsidR="006152D9" w:rsidRPr="003047FB">
        <w:rPr>
          <w:rFonts w:ascii="Verdana" w:eastAsia="Arial Unicode MS" w:hAnsi="Verdana"/>
        </w:rPr>
        <w:t>do niniejszej umowy</w:t>
      </w:r>
      <w:r w:rsidRPr="003047FB">
        <w:rPr>
          <w:rFonts w:ascii="Verdana" w:eastAsia="Arial Unicode MS" w:hAnsi="Verdana"/>
        </w:rPr>
        <w:t>.</w:t>
      </w:r>
    </w:p>
    <w:p w14:paraId="2EBCFE84" w14:textId="77777777" w:rsidR="0009443C" w:rsidRPr="004D1013" w:rsidRDefault="0009443C" w:rsidP="0009443C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 xml:space="preserve">3. Umowa realizowana jest w ramach </w:t>
      </w:r>
      <w:r w:rsidRPr="004D1013">
        <w:rPr>
          <w:rFonts w:ascii="Verdana" w:hAnsi="Verdana" w:cs="Verdana"/>
          <w:bCs/>
          <w:lang w:eastAsia="zh-CN"/>
        </w:rPr>
        <w:t>POWR.03.05.00-00-</w:t>
      </w:r>
      <w:r w:rsidR="006152D9">
        <w:rPr>
          <w:rFonts w:ascii="Verdana" w:hAnsi="Verdana" w:cs="Verdana"/>
          <w:bCs/>
          <w:lang w:eastAsia="zh-CN"/>
        </w:rPr>
        <w:t>Z</w:t>
      </w:r>
      <w:r w:rsidRPr="004D1013">
        <w:rPr>
          <w:rFonts w:ascii="Verdana" w:hAnsi="Verdana" w:cs="Verdana"/>
          <w:bCs/>
          <w:lang w:eastAsia="zh-CN"/>
        </w:rPr>
        <w:t>307/17-00</w:t>
      </w:r>
      <w:r w:rsidRPr="004D1013">
        <w:rPr>
          <w:rFonts w:ascii="Verdana" w:hAnsi="Verdana" w:cs="Verdana"/>
          <w:lang w:eastAsia="zh-CN"/>
        </w:rPr>
        <w:t xml:space="preserve"> </w:t>
      </w:r>
      <w:r w:rsidRPr="004D1013">
        <w:rPr>
          <w:rFonts w:ascii="Verdana" w:hAnsi="Verdana" w:cs="Verdana"/>
          <w:bCs/>
          <w:lang w:eastAsia="zh-CN"/>
        </w:rPr>
        <w:t xml:space="preserve">na projekty podnoszące kompetencje kadry administracyjnej uczelni. </w:t>
      </w:r>
    </w:p>
    <w:p w14:paraId="237CE7CB" w14:textId="77777777" w:rsidR="0009443C" w:rsidRPr="004D1013" w:rsidRDefault="0009443C" w:rsidP="0009443C">
      <w:pPr>
        <w:ind w:left="426"/>
        <w:rPr>
          <w:rFonts w:ascii="Verdana" w:eastAsia="Arial Unicode MS" w:hAnsi="Verdana"/>
        </w:rPr>
      </w:pPr>
    </w:p>
    <w:p w14:paraId="09D5286C" w14:textId="77777777"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47696299"/>
      <w:bookmarkStart w:id="2" w:name="_Toc470857624"/>
      <w:r w:rsidRPr="004D1013">
        <w:rPr>
          <w:rFonts w:ascii="Verdana" w:hAnsi="Verdana"/>
          <w:b/>
          <w:bCs/>
        </w:rPr>
        <w:t>§ 2 Termin realizacji umowy</w:t>
      </w:r>
      <w:bookmarkEnd w:id="1"/>
      <w:bookmarkEnd w:id="2"/>
    </w:p>
    <w:p w14:paraId="517C6A43" w14:textId="77777777"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bCs/>
        </w:rPr>
        <w:t>Wykonawca zobowiązuje się wykonać usługę w terminie …………….</w:t>
      </w:r>
    </w:p>
    <w:p w14:paraId="2D055A91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eastAsia="Arial Unicode MS" w:hAnsi="Verdana"/>
          <w:b/>
          <w:bCs/>
        </w:rPr>
      </w:pPr>
      <w:bookmarkStart w:id="3" w:name="_Toc447696300"/>
    </w:p>
    <w:p w14:paraId="4170386E" w14:textId="77777777" w:rsidR="0009443C" w:rsidRPr="004D1013" w:rsidRDefault="0009443C" w:rsidP="0009443C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b/>
          <w:bCs/>
        </w:rPr>
        <w:t>§ 3 Wynagrodzenie za wykonanie umowy</w:t>
      </w:r>
      <w:bookmarkEnd w:id="3"/>
    </w:p>
    <w:p w14:paraId="09319FF1" w14:textId="77777777" w:rsidR="0009443C" w:rsidRPr="004D1013" w:rsidRDefault="0009443C" w:rsidP="0009443C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rFonts w:ascii="Verdana" w:hAnsi="Verdana"/>
        </w:rPr>
      </w:pPr>
      <w:r w:rsidRPr="004D1013">
        <w:rPr>
          <w:rFonts w:ascii="Verdana" w:eastAsia="Arial Unicode MS" w:hAnsi="Verdana"/>
        </w:rPr>
        <w:t>1. Za prawidłowe wykonanie przedmiotu Umowy Wykonawca otrzyma wynagrodzenie maksymalne w wysokości brutto …………………….. zł (słownie: ……………………..). Powyższa kwota zawiera ….% stawkę podatku VAT.</w:t>
      </w:r>
    </w:p>
    <w:p w14:paraId="4FD19B12" w14:textId="77777777" w:rsidR="0009443C" w:rsidRPr="004D1013" w:rsidRDefault="0009443C" w:rsidP="0009443C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rFonts w:ascii="Verdana" w:hAnsi="Verdana"/>
        </w:rPr>
      </w:pPr>
      <w:r w:rsidRPr="004D1013">
        <w:rPr>
          <w:rFonts w:ascii="Verdana" w:hAnsi="Verdana"/>
        </w:rPr>
        <w:t>2.</w:t>
      </w:r>
      <w:r w:rsidRPr="004D1013">
        <w:rPr>
          <w:rFonts w:ascii="Verdana" w:hAnsi="Verdana"/>
          <w:b/>
        </w:rPr>
        <w:t xml:space="preserve"> Cena </w:t>
      </w:r>
      <w:r w:rsidRPr="004D1013">
        <w:rPr>
          <w:rFonts w:ascii="Verdana" w:eastAsia="Arial Unicode MS" w:hAnsi="Verdana"/>
        </w:rPr>
        <w:t>brutto</w:t>
      </w:r>
      <w:r w:rsidRPr="004D1013">
        <w:rPr>
          <w:rFonts w:ascii="Verdana" w:hAnsi="Verdana"/>
          <w:b/>
        </w:rPr>
        <w:t xml:space="preserve"> za </w:t>
      </w:r>
      <w:r w:rsidR="006152D9">
        <w:rPr>
          <w:rFonts w:ascii="Verdana" w:hAnsi="Verdana"/>
          <w:b/>
        </w:rPr>
        <w:t>szkolenie</w:t>
      </w:r>
      <w:r w:rsidRPr="004D1013">
        <w:rPr>
          <w:rFonts w:ascii="Verdana" w:hAnsi="Verdana"/>
          <w:b/>
        </w:rPr>
        <w:t xml:space="preserve"> dla 1 osoby</w:t>
      </w:r>
      <w:r w:rsidRPr="004D1013">
        <w:rPr>
          <w:rFonts w:ascii="Verdana" w:hAnsi="Verdana"/>
        </w:rPr>
        <w:t xml:space="preserve"> wynosi </w:t>
      </w:r>
      <w:r w:rsidRPr="004D1013">
        <w:rPr>
          <w:rFonts w:ascii="Verdana" w:hAnsi="Verdana"/>
          <w:b/>
        </w:rPr>
        <w:t xml:space="preserve">...................PLN (słownie:.........................), a cena </w:t>
      </w:r>
      <w:r w:rsidRPr="004D1013">
        <w:rPr>
          <w:rFonts w:ascii="Verdana" w:eastAsia="Arial Unicode MS" w:hAnsi="Verdana"/>
        </w:rPr>
        <w:t>brutto</w:t>
      </w:r>
      <w:r w:rsidRPr="004D1013">
        <w:rPr>
          <w:rFonts w:ascii="Verdana" w:hAnsi="Verdana"/>
          <w:b/>
        </w:rPr>
        <w:t xml:space="preserve"> za egzamin dla 1 osoby</w:t>
      </w:r>
      <w:r w:rsidRPr="004D1013">
        <w:rPr>
          <w:rFonts w:ascii="Verdana" w:hAnsi="Verdana"/>
        </w:rPr>
        <w:t xml:space="preserve"> wynosi </w:t>
      </w:r>
      <w:r w:rsidRPr="004D1013">
        <w:rPr>
          <w:rFonts w:ascii="Verdana" w:hAnsi="Verdana"/>
          <w:b/>
        </w:rPr>
        <w:t>...................PLN (słownie:.........................),</w:t>
      </w:r>
    </w:p>
    <w:p w14:paraId="3736D60F" w14:textId="77777777" w:rsidR="0009443C" w:rsidRPr="004D1013" w:rsidRDefault="0009443C" w:rsidP="0009443C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hAnsi="Verdana"/>
        </w:rPr>
        <w:t xml:space="preserve">3. </w:t>
      </w:r>
      <w:r w:rsidRPr="004D1013">
        <w:rPr>
          <w:rFonts w:ascii="Verdana" w:eastAsia="Arial Unicode MS" w:hAnsi="Verdana"/>
          <w:iCs/>
        </w:rPr>
        <w:t xml:space="preserve">Wynagrodzenie, o którym mowa w ust. 1 obejmuje wszystkie koszty jakie powstaną </w:t>
      </w:r>
      <w:r w:rsidRPr="004D1013">
        <w:rPr>
          <w:rFonts w:ascii="Verdana" w:eastAsia="Arial Unicode MS" w:hAnsi="Verdana"/>
          <w:iCs/>
        </w:rPr>
        <w:br/>
        <w:t>w związku z wykonaniem Umowy. Wykonawcy nie przysługuje zwrot od Zamawiającego jakichkolwiek dodatkowych kosztów, opłat i podatków poniesionych przez Wykonawcę w związku z realizacją przedmiotu umowy.</w:t>
      </w:r>
    </w:p>
    <w:p w14:paraId="4DBED317" w14:textId="77777777" w:rsidR="0009443C" w:rsidRDefault="0009443C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 w:cs="Verdana"/>
          <w:lang w:eastAsia="zh-CN"/>
        </w:rPr>
      </w:pPr>
      <w:r w:rsidRPr="004D1013">
        <w:rPr>
          <w:rFonts w:ascii="Verdana" w:hAnsi="Verdana" w:cs="Verdana"/>
          <w:lang w:eastAsia="zh-CN"/>
        </w:rPr>
        <w:t xml:space="preserve">4. </w:t>
      </w:r>
      <w:r w:rsidRPr="009465BC">
        <w:rPr>
          <w:rFonts w:ascii="Verdana" w:hAnsi="Verdana" w:cs="Verdana"/>
          <w:lang w:eastAsia="zh-CN"/>
        </w:rPr>
        <w:t xml:space="preserve">Płatność nastąpi po przeprowadzeniu </w:t>
      </w:r>
      <w:r w:rsidR="006152D9">
        <w:rPr>
          <w:rFonts w:ascii="Verdana" w:hAnsi="Verdana" w:cs="Verdana"/>
          <w:lang w:eastAsia="zh-CN"/>
        </w:rPr>
        <w:t xml:space="preserve">szkolenia i </w:t>
      </w:r>
      <w:r w:rsidRPr="009465BC">
        <w:rPr>
          <w:rFonts w:ascii="Verdana" w:hAnsi="Verdana" w:cs="Verdana"/>
          <w:lang w:eastAsia="zh-CN"/>
        </w:rPr>
        <w:t>egzaminu, za faktyczną ilość osób, w terminie do 21 dni od daty otrzymania przez Zamawiającego poprawnie wystawionej przez Wykonawcę faktury VAT.</w:t>
      </w:r>
    </w:p>
    <w:p w14:paraId="2CB50ACC" w14:textId="77777777" w:rsidR="0009443C" w:rsidRPr="004D1013" w:rsidRDefault="0009443C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iCs/>
        </w:rPr>
        <w:t>5. Na fakturze Wykonawca umieści numer niniejszej umowy.</w:t>
      </w:r>
    </w:p>
    <w:p w14:paraId="386C0E19" w14:textId="77777777" w:rsidR="0009443C" w:rsidRPr="004D1013" w:rsidRDefault="0009443C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iCs/>
        </w:rPr>
        <w:t xml:space="preserve">6. Zapłata wynagrodzenia zostanie dokonana przez Zamawiającego przelewem bankowym na rachunek bankowy Wykonawcy prowadzony przez </w:t>
      </w:r>
      <w:r w:rsidRPr="004D1013">
        <w:rPr>
          <w:rFonts w:ascii="Verdana" w:eastAsia="Arial Unicode MS" w:hAnsi="Verdana"/>
          <w:b/>
          <w:iCs/>
        </w:rPr>
        <w:t xml:space="preserve">…………… </w:t>
      </w:r>
      <w:r w:rsidRPr="004D1013">
        <w:rPr>
          <w:rFonts w:ascii="Verdana" w:eastAsia="Arial Unicode MS" w:hAnsi="Verdana"/>
          <w:iCs/>
        </w:rPr>
        <w:t xml:space="preserve">nr rachunku </w:t>
      </w:r>
      <w:r w:rsidRPr="004D1013">
        <w:rPr>
          <w:rFonts w:ascii="Verdana" w:eastAsia="Arial Unicode MS" w:hAnsi="Verdana"/>
          <w:b/>
          <w:iCs/>
        </w:rPr>
        <w:t>…………….</w:t>
      </w:r>
      <w:r w:rsidRPr="004D1013">
        <w:rPr>
          <w:rFonts w:ascii="Verdana" w:eastAsia="Arial Unicode MS" w:hAnsi="Verdana"/>
          <w:iCs/>
        </w:rPr>
        <w:t>.</w:t>
      </w:r>
    </w:p>
    <w:p w14:paraId="2465B4B1" w14:textId="77777777" w:rsidR="0009443C" w:rsidRPr="004D1013" w:rsidRDefault="0009443C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iCs/>
        </w:rPr>
        <w:lastRenderedPageBreak/>
        <w:t>7.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14:paraId="6CD1BB72" w14:textId="77777777" w:rsidR="0009443C" w:rsidRPr="004D1013" w:rsidRDefault="0009443C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iCs/>
        </w:rPr>
        <w:t>8. Za dzień zapłaty uważa się dzień obciążenia rachunku bankowego Zamawiającego poleceniem przelewu na rachunek bankowy Wykonawcy.</w:t>
      </w:r>
    </w:p>
    <w:p w14:paraId="4510F9C0" w14:textId="77777777" w:rsidR="0009443C" w:rsidRPr="004D1013" w:rsidRDefault="0009443C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iCs/>
        </w:rPr>
        <w:t xml:space="preserve">9. Za niedotrzymanie terminu płatności faktury Wykonawca może naliczyć odsetki </w:t>
      </w:r>
      <w:r w:rsidRPr="004D1013">
        <w:rPr>
          <w:rFonts w:ascii="Verdana" w:eastAsia="Arial Unicode MS" w:hAnsi="Verdana"/>
          <w:iCs/>
        </w:rPr>
        <w:br/>
        <w:t>w ustawowej wysokości.</w:t>
      </w:r>
    </w:p>
    <w:p w14:paraId="374A25F9" w14:textId="77777777" w:rsidR="0009443C" w:rsidRPr="004D1013" w:rsidRDefault="0009443C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iCs/>
        </w:rPr>
        <w:t>10. Zamawiający nie wyraża zgody na cesję wierzytelności wynikającą z realizacji niniejszej umowy.</w:t>
      </w:r>
    </w:p>
    <w:p w14:paraId="329F9886" w14:textId="77777777"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4" w:name="_Toc447696301"/>
      <w:bookmarkStart w:id="5" w:name="_Toc470857625"/>
    </w:p>
    <w:p w14:paraId="2FAB2911" w14:textId="77777777"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4D1013">
        <w:rPr>
          <w:rFonts w:ascii="Verdana" w:hAnsi="Verdana"/>
          <w:b/>
          <w:bCs/>
        </w:rPr>
        <w:t>§ 4 Oświadczenia stron</w:t>
      </w:r>
      <w:bookmarkEnd w:id="4"/>
      <w:bookmarkEnd w:id="5"/>
    </w:p>
    <w:p w14:paraId="54534997" w14:textId="77777777" w:rsidR="0009443C" w:rsidRPr="004D1013" w:rsidRDefault="0009443C" w:rsidP="0009443C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1. Wykonawca zobowiązuje się do wykonania przedmiotu Umowy ze szczególną starannością, przestrzegając wszelkich wymaganych prawem przepisów, stosownych norm.</w:t>
      </w:r>
    </w:p>
    <w:p w14:paraId="1A3B0C96" w14:textId="77777777" w:rsidR="0009443C" w:rsidRPr="004D1013" w:rsidRDefault="0009443C" w:rsidP="0009443C">
      <w:pPr>
        <w:pStyle w:val="Akapitzlist"/>
        <w:ind w:left="0"/>
        <w:jc w:val="both"/>
        <w:outlineLvl w:val="0"/>
        <w:rPr>
          <w:rFonts w:ascii="Verdana" w:hAnsi="Verdana"/>
          <w:color w:val="auto"/>
          <w:sz w:val="20"/>
          <w:szCs w:val="20"/>
        </w:rPr>
      </w:pPr>
      <w:r w:rsidRPr="004D1013">
        <w:rPr>
          <w:rFonts w:ascii="Verdana" w:hAnsi="Verdana"/>
          <w:color w:val="auto"/>
          <w:sz w:val="20"/>
          <w:szCs w:val="20"/>
        </w:rPr>
        <w:t>2. Wykonawca oświadcza, że posiada odpowiednią wiedzę, umiejętności i uprawnienia konieczne dla prawidłowego wykonywania Umowy.</w:t>
      </w:r>
    </w:p>
    <w:p w14:paraId="665E8B17" w14:textId="77777777" w:rsidR="0009443C" w:rsidRPr="004D1013" w:rsidRDefault="0009443C" w:rsidP="0009443C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hAnsi="Verdana"/>
        </w:rPr>
        <w:t>3. Wykonawca zapewni kadrę prowadzącą zajęcia, gwarantującą odpowiedni poziom merytoryczny szkolenia.</w:t>
      </w:r>
    </w:p>
    <w:p w14:paraId="540ADED3" w14:textId="77777777" w:rsidR="0009443C" w:rsidRPr="004D1013" w:rsidRDefault="0009443C" w:rsidP="0009443C">
      <w:pPr>
        <w:tabs>
          <w:tab w:val="left" w:pos="567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6" w:name="_§5_Dostawa_i"/>
      <w:bookmarkEnd w:id="6"/>
    </w:p>
    <w:p w14:paraId="40132CF4" w14:textId="77777777" w:rsidR="0009443C" w:rsidRPr="004D1013" w:rsidRDefault="0009443C" w:rsidP="0009443C">
      <w:pPr>
        <w:jc w:val="center"/>
        <w:rPr>
          <w:rFonts w:ascii="Verdana" w:hAnsi="Verdana"/>
          <w:b/>
          <w:bCs/>
        </w:rPr>
      </w:pPr>
      <w:bookmarkStart w:id="7" w:name="_§_7_Warunki"/>
      <w:bookmarkStart w:id="8" w:name="_§_8_Kary"/>
      <w:bookmarkStart w:id="9" w:name="_Toc447696305"/>
      <w:bookmarkStart w:id="10" w:name="_Toc470857628"/>
      <w:bookmarkEnd w:id="7"/>
      <w:bookmarkEnd w:id="8"/>
      <w:r w:rsidRPr="004D1013">
        <w:rPr>
          <w:rFonts w:ascii="Verdana" w:hAnsi="Verdana"/>
          <w:b/>
          <w:bCs/>
        </w:rPr>
        <w:t>§ 5 Dane osobowe</w:t>
      </w:r>
    </w:p>
    <w:p w14:paraId="3AB0607C" w14:textId="77777777" w:rsidR="0009443C" w:rsidRPr="004D1013" w:rsidRDefault="0009443C" w:rsidP="0009443C">
      <w:pPr>
        <w:shd w:val="clear" w:color="auto" w:fill="FFFFFF"/>
        <w:jc w:val="both"/>
        <w:rPr>
          <w:rFonts w:ascii="Verdana" w:hAnsi="Verdana"/>
        </w:rPr>
      </w:pPr>
      <w:r w:rsidRPr="004D1013">
        <w:rPr>
          <w:rFonts w:ascii="Verdana" w:hAnsi="Verdana"/>
        </w:rPr>
        <w:t>1. Warunki powierzenia przetwarzania danych osobowych  pracowników określa umowa  powierzenia przetwarzania danych osobowych stanowiąca załącznik nr 2 do niniejszej umowy.</w:t>
      </w:r>
    </w:p>
    <w:p w14:paraId="1B7258B4" w14:textId="77777777" w:rsidR="0009443C" w:rsidRPr="004D1013" w:rsidRDefault="0009443C" w:rsidP="0009443C">
      <w:pPr>
        <w:shd w:val="clear" w:color="auto" w:fill="FFFFFF"/>
        <w:jc w:val="both"/>
        <w:rPr>
          <w:rFonts w:ascii="Verdana" w:hAnsi="Verdana"/>
        </w:rPr>
      </w:pPr>
      <w:r w:rsidRPr="004D1013">
        <w:rPr>
          <w:rFonts w:ascii="Verdana" w:hAnsi="Verdana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14:paraId="0CC1BB33" w14:textId="77777777" w:rsidR="0009443C" w:rsidRPr="004D1013" w:rsidRDefault="0009443C" w:rsidP="0009443C">
      <w:pPr>
        <w:shd w:val="clear" w:color="auto" w:fill="FFFFFF"/>
        <w:jc w:val="both"/>
        <w:rPr>
          <w:rFonts w:ascii="Verdana" w:hAnsi="Verdana"/>
        </w:rPr>
      </w:pPr>
      <w:r w:rsidRPr="004D1013">
        <w:rPr>
          <w:rFonts w:ascii="Verdana" w:hAnsi="Verdana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14:paraId="7F3743C7" w14:textId="77777777"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0630289A" w14:textId="77777777" w:rsidR="0009443C" w:rsidRPr="004D1013" w:rsidRDefault="0009443C" w:rsidP="0009443C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b/>
          <w:bCs/>
          <w:sz w:val="20"/>
          <w:szCs w:val="20"/>
        </w:rPr>
        <w:t>§ 6 Klauzula poufności</w:t>
      </w:r>
    </w:p>
    <w:p w14:paraId="00924071" w14:textId="77777777" w:rsidR="0009443C" w:rsidRPr="004D1013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BECDC6" w14:textId="77777777" w:rsidR="0009443C" w:rsidRPr="004D1013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2. W razie wątpliwości, czy określona informacja stanowi tajemnicę, Wykonawca zobowiązany jest zwrócić się w formie pisemnej do Jednostki o wyjaśnienie takiej wątpliwości. </w:t>
      </w:r>
    </w:p>
    <w:p w14:paraId="03E8EA8B" w14:textId="77777777" w:rsidR="0009443C" w:rsidRPr="004D1013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3. Wykonawca zobowiązuje się do wykorzystania uzyskanych, powyższych informacji jedynie w celu wykonania przedmiotu umowy. </w:t>
      </w:r>
    </w:p>
    <w:p w14:paraId="197A8BA8" w14:textId="77777777" w:rsidR="0009443C" w:rsidRPr="004D1013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14:paraId="0D4C663B" w14:textId="77777777" w:rsidR="0009443C" w:rsidRPr="004D1013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5. Powyższe przepisy nie będą miały zastosowania wobec informacji powszechnie znanych lub opublikowanych oraz w przypadku żądania ich ujawnienia przez uprawniony organ. </w:t>
      </w:r>
    </w:p>
    <w:p w14:paraId="46FA9E4E" w14:textId="77777777" w:rsidR="0009443C" w:rsidRPr="004D1013" w:rsidRDefault="0009443C" w:rsidP="0009443C">
      <w:pPr>
        <w:keepNext/>
        <w:widowControl w:val="0"/>
        <w:autoSpaceDE w:val="0"/>
        <w:autoSpaceDN w:val="0"/>
        <w:outlineLvl w:val="0"/>
        <w:rPr>
          <w:rFonts w:ascii="Verdana" w:hAnsi="Verdana"/>
          <w:b/>
          <w:bCs/>
        </w:rPr>
      </w:pPr>
    </w:p>
    <w:p w14:paraId="1797EB02" w14:textId="77777777"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4D1013">
        <w:rPr>
          <w:rFonts w:ascii="Verdana" w:hAnsi="Verdana"/>
          <w:b/>
          <w:bCs/>
        </w:rPr>
        <w:t>§ 7 Kary umowne</w:t>
      </w:r>
      <w:bookmarkEnd w:id="9"/>
      <w:bookmarkEnd w:id="10"/>
    </w:p>
    <w:p w14:paraId="3A1F68F2" w14:textId="77777777" w:rsidR="0009443C" w:rsidRPr="004D1013" w:rsidRDefault="0009443C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1" w:name="_§_9_Odstąpienie"/>
      <w:bookmarkStart w:id="12" w:name="_Toc447696306"/>
      <w:bookmarkStart w:id="13" w:name="_Toc470857629"/>
      <w:bookmarkEnd w:id="11"/>
      <w:r w:rsidRPr="004D1013">
        <w:rPr>
          <w:rFonts w:ascii="Verdana" w:eastAsia="Arial Unicode MS" w:hAnsi="Verdana"/>
        </w:rPr>
        <w:t xml:space="preserve">1. Wykonawca zapłaci na rzecz Zamawiającego, karę umowną za niedotrzymanie uzgodnionego </w:t>
      </w:r>
      <w:r w:rsidRPr="004D1013">
        <w:rPr>
          <w:rFonts w:ascii="Verdana" w:hAnsi="Verdana"/>
          <w:iCs/>
        </w:rPr>
        <w:t>terminu realizacji szkolenia  w wysokości 1% wynagrodzenia umownego, za każdy rozpoczęty dzień kalendarzowy zwłoki.</w:t>
      </w:r>
    </w:p>
    <w:p w14:paraId="6209CEC0" w14:textId="689EB041" w:rsidR="0009443C" w:rsidRPr="004D1013" w:rsidRDefault="0009443C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 xml:space="preserve">2. Jeżeli </w:t>
      </w:r>
      <w:r w:rsidR="005C1FFE">
        <w:rPr>
          <w:rFonts w:ascii="Verdana" w:eastAsia="Arial Unicode MS" w:hAnsi="Verdana"/>
        </w:rPr>
        <w:t>zwłoka</w:t>
      </w:r>
      <w:r w:rsidRPr="004D1013">
        <w:rPr>
          <w:rFonts w:ascii="Verdana" w:eastAsia="Arial Unicode MS" w:hAnsi="Verdana"/>
        </w:rPr>
        <w:t xml:space="preserve">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Pr="004D1013">
        <w:rPr>
          <w:rFonts w:ascii="Verdana" w:hAnsi="Verdana"/>
          <w:iCs/>
        </w:rPr>
        <w:t>wynagrodzenia umownego.</w:t>
      </w:r>
    </w:p>
    <w:p w14:paraId="2D4D767D" w14:textId="77777777" w:rsidR="0009443C" w:rsidRPr="004D1013" w:rsidRDefault="0009443C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hAnsi="Verdana"/>
          <w:iCs/>
        </w:rPr>
        <w:t xml:space="preserve">3. Wykonawca zapłaci na rzecz Zamawiającego karę umowną w wysokości 10% całkowitego wynagrodzenia, w przypadku odstąpienia od umowy przez Wykonawcę lub  Zamawiającego, z przyczyn leżących po stronie Wykonawcy. </w:t>
      </w:r>
    </w:p>
    <w:p w14:paraId="0FC771FB" w14:textId="561A24B3" w:rsidR="0009443C" w:rsidRDefault="0009443C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hAnsi="Verdana"/>
          <w:iCs/>
        </w:rPr>
      </w:pPr>
      <w:r w:rsidRPr="004D1013">
        <w:rPr>
          <w:rFonts w:ascii="Verdana" w:hAnsi="Verdana"/>
          <w:iCs/>
        </w:rPr>
        <w:lastRenderedPageBreak/>
        <w:t xml:space="preserve">4. Zamawiający zapłaci na rzecz Wykonawcy karę umowną w wysokości 10% całkowitego wynagrodzenia, w przypadku odstąpienia od umowy przez Wykonawcę lub  Zamawiającego, z przyczyn leżących po stronie Zamawiającego. </w:t>
      </w:r>
    </w:p>
    <w:p w14:paraId="43FEBBFF" w14:textId="1B17FCF9" w:rsidR="00F5362E" w:rsidRPr="004D1013" w:rsidRDefault="00F5362E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5. </w:t>
      </w:r>
      <w:r w:rsidRPr="00F5362E">
        <w:rPr>
          <w:rFonts w:ascii="Verdana" w:hAnsi="Verdana"/>
          <w:iCs/>
        </w:rPr>
        <w:t>Łączna maksymalna wysokość kar umownych, których mogą dochodzić Strony nie może przekroczyć 20% wynagrodzenia netto o którym mowa w § 3ust. 1 umowy.</w:t>
      </w:r>
    </w:p>
    <w:p w14:paraId="716C521E" w14:textId="69D67CAA" w:rsidR="0009443C" w:rsidRPr="004D1013" w:rsidRDefault="00F5362E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6</w:t>
      </w:r>
      <w:r w:rsidR="0009443C" w:rsidRPr="004D1013">
        <w:rPr>
          <w:rFonts w:ascii="Verdana" w:eastAsia="Arial Unicode MS" w:hAnsi="Verdana"/>
        </w:rPr>
        <w:t xml:space="preserve">. Jeżeli kary umowne, o których mowa w </w:t>
      </w:r>
      <w:r w:rsidR="0009443C" w:rsidRPr="004D1013">
        <w:rPr>
          <w:rFonts w:ascii="Verdana" w:hAnsi="Verdana"/>
          <w:bCs/>
        </w:rPr>
        <w:t>§ 7</w:t>
      </w:r>
      <w:r w:rsidR="0009443C" w:rsidRPr="004D1013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639741FB" w14:textId="216C0134" w:rsidR="0009443C" w:rsidRPr="004D1013" w:rsidRDefault="00F5362E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7</w:t>
      </w:r>
      <w:r w:rsidR="0009443C" w:rsidRPr="004D1013">
        <w:rPr>
          <w:rFonts w:ascii="Verdana" w:eastAsia="Arial Unicode MS" w:hAnsi="Verdana"/>
        </w:rPr>
        <w:t xml:space="preserve">. Kary umowne są płatne w terminie 14 dni od daty otrzymania wezwania lub poprzez potrącenie z wynagrodzenia Wykonawcy. </w:t>
      </w:r>
    </w:p>
    <w:p w14:paraId="3CCB2867" w14:textId="77777777" w:rsidR="0009443C" w:rsidRPr="004D1013" w:rsidRDefault="0009443C" w:rsidP="0009443C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14:paraId="58D9D8AC" w14:textId="77777777" w:rsidR="0009443C" w:rsidRPr="004D1013" w:rsidRDefault="0009443C" w:rsidP="0009443C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4D1013">
        <w:rPr>
          <w:rFonts w:ascii="Verdana" w:eastAsia="Arial Unicode MS" w:hAnsi="Verdana"/>
          <w:b/>
        </w:rPr>
        <w:t>§ 8</w:t>
      </w:r>
      <w:r w:rsidRPr="004D1013">
        <w:rPr>
          <w:rFonts w:ascii="Verdana" w:eastAsia="Arial Unicode MS" w:hAnsi="Verdana"/>
        </w:rPr>
        <w:t xml:space="preserve"> </w:t>
      </w:r>
      <w:r w:rsidRPr="004D1013">
        <w:rPr>
          <w:rFonts w:ascii="Verdana" w:hAnsi="Verdana"/>
          <w:b/>
          <w:bCs/>
        </w:rPr>
        <w:t>Odstąpienie i wypowiedzenie Umowy</w:t>
      </w:r>
      <w:bookmarkEnd w:id="12"/>
      <w:bookmarkEnd w:id="13"/>
    </w:p>
    <w:p w14:paraId="385A35D9" w14:textId="557B36B2"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 xml:space="preserve">1. Zamawiający może odstąpić od Umowy w przypadku wystąpienia okoliczności, o których mowa w art. </w:t>
      </w:r>
      <w:r w:rsidR="005C1FFE">
        <w:rPr>
          <w:rFonts w:ascii="Verdana" w:eastAsia="Arial Unicode MS" w:hAnsi="Verdana"/>
        </w:rPr>
        <w:t xml:space="preserve">456 </w:t>
      </w:r>
      <w:r w:rsidR="005C1FFE" w:rsidRPr="005C1FFE">
        <w:rPr>
          <w:rFonts w:ascii="Verdana" w:eastAsia="Arial Unicode MS" w:hAnsi="Verdana"/>
        </w:rPr>
        <w:t>ustawy z dnia 11 września 2019 r. Prawo zamówień publicznych (Dz.U. 2019 poz. 2019 ze zm.)</w:t>
      </w:r>
      <w:r w:rsidRPr="004D1013">
        <w:rPr>
          <w:rFonts w:ascii="Verdana" w:eastAsia="Arial Unicode MS" w:hAnsi="Verdana"/>
        </w:rPr>
        <w:t>.</w:t>
      </w:r>
    </w:p>
    <w:p w14:paraId="77D086DE" w14:textId="77777777"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15D2E5F7" w14:textId="77777777"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56CCFD2F" w14:textId="77777777" w:rsidR="0009443C" w:rsidRPr="004D1013" w:rsidRDefault="0009443C" w:rsidP="0009443C">
      <w:pPr>
        <w:ind w:left="567"/>
        <w:jc w:val="center"/>
        <w:rPr>
          <w:rFonts w:ascii="Verdana" w:hAnsi="Verdana"/>
          <w:b/>
          <w:bCs/>
        </w:rPr>
      </w:pPr>
    </w:p>
    <w:p w14:paraId="1119E6B8" w14:textId="77777777" w:rsidR="0009443C" w:rsidRPr="004D1013" w:rsidRDefault="0009443C" w:rsidP="0009443C">
      <w:pPr>
        <w:ind w:left="567"/>
        <w:jc w:val="center"/>
        <w:rPr>
          <w:rFonts w:ascii="Verdana" w:hAnsi="Verdana"/>
          <w:b/>
          <w:bCs/>
        </w:rPr>
      </w:pPr>
      <w:r w:rsidRPr="004D1013">
        <w:rPr>
          <w:rFonts w:ascii="Verdana" w:hAnsi="Verdana"/>
          <w:b/>
          <w:bCs/>
        </w:rPr>
        <w:t>§ 9 Zmiany Umowy</w:t>
      </w:r>
    </w:p>
    <w:p w14:paraId="29B4D0E0" w14:textId="3A39E3BD" w:rsidR="0009443C" w:rsidRDefault="0009443C" w:rsidP="0009443C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1. Wszelkie zmiany umowy wymagają formy pisemnej (aneksu) pod rygorem nieważności.</w:t>
      </w:r>
    </w:p>
    <w:p w14:paraId="59E2927D" w14:textId="2D0CFDE5" w:rsidR="00F5362E" w:rsidRPr="004D1013" w:rsidRDefault="00F5362E" w:rsidP="0009443C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5362E">
        <w:rPr>
          <w:rFonts w:ascii="Verdana" w:eastAsia="Arial Unicode MS" w:hAnsi="Verdana"/>
        </w:rPr>
        <w:t xml:space="preserve">Zmiany Umowy, o których mowa w ust. 1 muszą być dokonywane z zachowaniem przepisu art. 454 oraz 455 ustawy Prawo zamówień publicznych.  </w:t>
      </w:r>
    </w:p>
    <w:p w14:paraId="18BDE56A" w14:textId="304439FB" w:rsidR="0009443C" w:rsidRPr="004D1013" w:rsidRDefault="00F5362E" w:rsidP="0009443C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3</w:t>
      </w:r>
      <w:r w:rsidR="0009443C" w:rsidRPr="004D1013">
        <w:rPr>
          <w:rFonts w:ascii="Verdana" w:eastAsia="Arial Unicode MS" w:hAnsi="Verdana"/>
        </w:rPr>
        <w:t xml:space="preserve">. Dopuszcza się następujące zmiany umowy w przypadku: </w:t>
      </w:r>
    </w:p>
    <w:p w14:paraId="4816C449" w14:textId="77777777" w:rsidR="0009443C" w:rsidRPr="004D1013" w:rsidRDefault="0009443C" w:rsidP="0009443C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4D1013">
        <w:rPr>
          <w:rFonts w:ascii="Verdana" w:hAnsi="Verdana"/>
          <w:iCs/>
        </w:rPr>
        <w:t xml:space="preserve">gdy nastąpiła zmiana przepisów prawa powszechnie obowiązującego, która ma wpływ na termin, sposób lub zakres realizacji przedmiotu umowy, </w:t>
      </w:r>
    </w:p>
    <w:p w14:paraId="2C7507E0" w14:textId="77777777" w:rsidR="0009443C" w:rsidRPr="004D1013" w:rsidRDefault="0009443C" w:rsidP="0009443C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4D1013">
        <w:rPr>
          <w:rFonts w:ascii="Verdana" w:hAnsi="Verdana"/>
          <w:iCs/>
        </w:rPr>
        <w:t xml:space="preserve">urzędowej zmiany wysokości stawki podatku VAT poprzez wprowadzenie nowej stawki VAT dla towarów, których ta zmiana będzie dotyczyć i zmiany wynagrodzenia brutto wynikającej ze zmiany stawki podatku. </w:t>
      </w:r>
    </w:p>
    <w:p w14:paraId="20BBF0AC" w14:textId="77777777" w:rsidR="0009443C" w:rsidRPr="004D1013" w:rsidRDefault="0009443C" w:rsidP="0009443C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4D1013">
        <w:rPr>
          <w:rFonts w:ascii="Verdana" w:hAnsi="Verdana"/>
          <w:iCs/>
        </w:rPr>
        <w:t>terminów realizacji z uwagi na okoliczności, których nie można było przewidzieć po stronie Zamawiającego lub z przyczyn niezależnych od Wykonawcy,</w:t>
      </w:r>
    </w:p>
    <w:p w14:paraId="650CB738" w14:textId="77777777" w:rsidR="0009443C" w:rsidRPr="00466092" w:rsidRDefault="0009443C" w:rsidP="0009443C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4D1013">
        <w:rPr>
          <w:rFonts w:ascii="Verdana" w:hAnsi="Verdana"/>
          <w:iCs/>
        </w:rPr>
        <w:t>ograniczenia zakresu prac objętych niniejszą umową w przypadku stwierdzenia braku konieczności wykonywania części zamówienia.</w:t>
      </w:r>
    </w:p>
    <w:p w14:paraId="33DDDD26" w14:textId="77777777" w:rsidR="0009443C" w:rsidRPr="004D1013" w:rsidRDefault="0009443C" w:rsidP="0009443C">
      <w:pPr>
        <w:ind w:left="567"/>
        <w:jc w:val="center"/>
        <w:rPr>
          <w:rFonts w:ascii="Verdana" w:hAnsi="Verdana"/>
          <w:b/>
          <w:bCs/>
        </w:rPr>
      </w:pPr>
    </w:p>
    <w:p w14:paraId="6179D3AB" w14:textId="77777777" w:rsidR="0009443C" w:rsidRPr="004D1013" w:rsidRDefault="0009443C" w:rsidP="0009443C">
      <w:pPr>
        <w:ind w:left="567"/>
        <w:jc w:val="center"/>
        <w:rPr>
          <w:rFonts w:ascii="Verdana" w:hAnsi="Verdana"/>
          <w:b/>
          <w:bCs/>
        </w:rPr>
      </w:pPr>
      <w:r w:rsidRPr="004D1013">
        <w:rPr>
          <w:rFonts w:ascii="Verdana" w:hAnsi="Verdana"/>
          <w:b/>
          <w:bCs/>
        </w:rPr>
        <w:t>§ 1</w:t>
      </w:r>
      <w:r w:rsidR="00466092">
        <w:rPr>
          <w:rFonts w:ascii="Verdana" w:hAnsi="Verdana"/>
          <w:b/>
          <w:bCs/>
        </w:rPr>
        <w:t>0</w:t>
      </w:r>
      <w:r w:rsidRPr="004D1013">
        <w:rPr>
          <w:rFonts w:ascii="Verdana" w:hAnsi="Verdana"/>
          <w:b/>
          <w:bCs/>
        </w:rPr>
        <w:t xml:space="preserve"> Postanowienia końcowe</w:t>
      </w:r>
    </w:p>
    <w:p w14:paraId="19BA314C" w14:textId="77777777"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1. W sprawach nieuregulowanych niniejszą umową stosuje się przepisy Kodeksu cywilnego.</w:t>
      </w:r>
    </w:p>
    <w:p w14:paraId="1701F2D9" w14:textId="77777777"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2. Ewentualne spory powstałe w trakcie realizacji umowy podlegają rozpoznaniu przez sąd właściwy dla siedziby Zamawiającego.</w:t>
      </w:r>
    </w:p>
    <w:p w14:paraId="40CE3830" w14:textId="77777777"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4D1013">
        <w:rPr>
          <w:rFonts w:ascii="Verdana" w:eastAsia="Arial Unicode MS" w:hAnsi="Verdana"/>
        </w:rPr>
        <w:t>3. Umowę sporządzono w 2 jednobrzmiących egzemplarzach, po 1 egzemplarzu dla każdej ze Stron.</w:t>
      </w:r>
    </w:p>
    <w:p w14:paraId="424E5C9C" w14:textId="77777777" w:rsidR="0009443C" w:rsidRPr="004D1013" w:rsidRDefault="0009443C" w:rsidP="0009443C">
      <w:pPr>
        <w:rPr>
          <w:rFonts w:ascii="Verdana" w:hAnsi="Verdana"/>
        </w:rPr>
      </w:pPr>
    </w:p>
    <w:p w14:paraId="534397F9" w14:textId="77777777" w:rsidR="0009443C" w:rsidRPr="004D1013" w:rsidRDefault="0009443C" w:rsidP="0009443C">
      <w:pPr>
        <w:rPr>
          <w:rFonts w:ascii="Verdana" w:hAnsi="Verdana"/>
        </w:rPr>
      </w:pPr>
    </w:p>
    <w:p w14:paraId="632A1A59" w14:textId="77777777" w:rsidR="0009443C" w:rsidRPr="004D1013" w:rsidRDefault="0009443C" w:rsidP="0009443C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4D1013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4D1013">
        <w:rPr>
          <w:rFonts w:ascii="Bookman Old Style" w:hAnsi="Bookman Old Style"/>
          <w:b/>
          <w:bCs/>
          <w:sz w:val="22"/>
          <w:szCs w:val="22"/>
          <w:lang w:eastAsia="zh-CN"/>
        </w:rPr>
        <w:tab/>
        <w:t xml:space="preserve">          ZAMAWIAJĄCY</w:t>
      </w:r>
    </w:p>
    <w:p w14:paraId="6141C1F0" w14:textId="77777777" w:rsidR="0009443C" w:rsidRPr="004D1013" w:rsidRDefault="0009443C" w:rsidP="0009443C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32BA0CD3" w14:textId="77777777" w:rsidR="0009443C" w:rsidRPr="004D1013" w:rsidRDefault="0009443C" w:rsidP="0009443C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268ABF10" w14:textId="77777777" w:rsidR="0009443C" w:rsidRPr="004D1013" w:rsidRDefault="0009443C" w:rsidP="0009443C">
      <w:pPr>
        <w:rPr>
          <w:rFonts w:ascii="Bookman Old Style" w:hAnsi="Bookman Old Style"/>
          <w:sz w:val="22"/>
          <w:szCs w:val="22"/>
        </w:rPr>
      </w:pPr>
      <w:r w:rsidRPr="004D1013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4D1013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14:paraId="33D09C6F" w14:textId="77777777" w:rsidR="0009443C" w:rsidRPr="004D1013" w:rsidRDefault="0009443C" w:rsidP="0009443C">
      <w:pPr>
        <w:rPr>
          <w:rFonts w:ascii="Bookman Old Style" w:hAnsi="Bookman Old Style"/>
          <w:i/>
        </w:rPr>
      </w:pPr>
      <w:r w:rsidRPr="004D1013">
        <w:rPr>
          <w:rFonts w:ascii="Bookman Old Style" w:hAnsi="Bookman Old Style"/>
          <w:i/>
        </w:rPr>
        <w:t xml:space="preserve">          Data i podpis                                                                             Data i podpis</w:t>
      </w:r>
    </w:p>
    <w:p w14:paraId="650E1D12" w14:textId="77777777" w:rsidR="0009443C" w:rsidRPr="004D1013" w:rsidRDefault="0009443C" w:rsidP="0009443C"/>
    <w:p w14:paraId="697E3811" w14:textId="77777777" w:rsidR="0009443C" w:rsidRPr="004D1013" w:rsidRDefault="0009443C" w:rsidP="0009443C">
      <w:pPr>
        <w:pStyle w:val="Zwykytekst"/>
        <w:rPr>
          <w:rFonts w:ascii="Bookman Old Style" w:hAnsi="Bookman Old Style"/>
          <w:sz w:val="22"/>
          <w:szCs w:val="22"/>
        </w:rPr>
      </w:pPr>
    </w:p>
    <w:p w14:paraId="2A39E009" w14:textId="77777777" w:rsidR="0009443C" w:rsidRPr="004D1013" w:rsidRDefault="0009443C" w:rsidP="0009443C">
      <w:pPr>
        <w:tabs>
          <w:tab w:val="left" w:pos="1395"/>
        </w:tabs>
        <w:rPr>
          <w:rFonts w:ascii="Verdana" w:hAnsi="Verdana"/>
        </w:rPr>
      </w:pPr>
    </w:p>
    <w:p w14:paraId="0954766A" w14:textId="77777777" w:rsidR="0009443C" w:rsidRPr="004D1013" w:rsidRDefault="0009443C" w:rsidP="0009443C">
      <w:pPr>
        <w:pStyle w:val="Zwykytekst"/>
        <w:rPr>
          <w:rFonts w:ascii="Verdana" w:hAnsi="Verdana"/>
        </w:rPr>
      </w:pPr>
    </w:p>
    <w:p w14:paraId="64BD7CA1" w14:textId="44712CEC" w:rsidR="0009443C" w:rsidRDefault="0009443C" w:rsidP="0009443C">
      <w:pPr>
        <w:pStyle w:val="Zwykytekst"/>
        <w:rPr>
          <w:rFonts w:ascii="Verdana" w:hAnsi="Verdana"/>
        </w:rPr>
      </w:pPr>
    </w:p>
    <w:p w14:paraId="44D5324D" w14:textId="77777777" w:rsidR="00F5362E" w:rsidRDefault="00F5362E" w:rsidP="0009443C">
      <w:pPr>
        <w:pStyle w:val="Zwykytekst"/>
        <w:rPr>
          <w:rFonts w:ascii="Verdana" w:hAnsi="Verdana"/>
        </w:rPr>
      </w:pPr>
    </w:p>
    <w:p w14:paraId="546314B6" w14:textId="77777777" w:rsidR="0009443C" w:rsidRPr="004D1013" w:rsidRDefault="0009443C" w:rsidP="00466092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14:paraId="781E7D5B" w14:textId="77777777" w:rsidR="0009443C" w:rsidRPr="004D1013" w:rsidRDefault="0009443C" w:rsidP="0009443C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</w:rPr>
      </w:pPr>
      <w:r w:rsidRPr="004D1013">
        <w:rPr>
          <w:rFonts w:ascii="Verdana" w:hAnsi="Verdana" w:cs="TimesNewRomanPS-BoldMT"/>
          <w:b/>
          <w:bCs/>
        </w:rPr>
        <w:lastRenderedPageBreak/>
        <w:t xml:space="preserve">                                                                                                               </w:t>
      </w:r>
      <w:r w:rsidRPr="004D1013">
        <w:rPr>
          <w:rFonts w:ascii="Verdana" w:hAnsi="Verdana" w:cs="TimesNewRomanPS-BoldMT"/>
          <w:bCs/>
        </w:rPr>
        <w:t>Zał. Nr 2 do umowy</w:t>
      </w:r>
    </w:p>
    <w:p w14:paraId="44BBF3D6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14:paraId="7986223E" w14:textId="77777777" w:rsidR="0009443C" w:rsidRPr="004D1013" w:rsidRDefault="0009443C" w:rsidP="0009443C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</w:rPr>
      </w:pPr>
      <w:r w:rsidRPr="004D1013">
        <w:rPr>
          <w:rFonts w:ascii="Verdana" w:hAnsi="Verdana" w:cs="TimesNewRomanPS-BoldMT"/>
          <w:b/>
          <w:bCs/>
        </w:rPr>
        <w:t>Umowa powierzenia przetwarzania danych osobowych</w:t>
      </w:r>
    </w:p>
    <w:p w14:paraId="29DCABFF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14:paraId="11BF18B3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 xml:space="preserve">zawarta w dniu ...................................... w ......................................  </w:t>
      </w:r>
    </w:p>
    <w:p w14:paraId="6B23544E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pomiędzy:</w:t>
      </w:r>
    </w:p>
    <w:p w14:paraId="456626E7" w14:textId="77777777" w:rsidR="0009443C" w:rsidRPr="004D1013" w:rsidRDefault="0009443C" w:rsidP="0009443C">
      <w:pPr>
        <w:rPr>
          <w:rFonts w:ascii="Verdana" w:hAnsi="Verdana"/>
        </w:rPr>
      </w:pPr>
      <w:r w:rsidRPr="004D1013">
        <w:rPr>
          <w:rFonts w:ascii="Verdana" w:hAnsi="Verdana"/>
          <w:b/>
        </w:rPr>
        <w:t xml:space="preserve">Akademią Górniczo-Hutniczą im. Stanisława Staszica w Krakowie </w:t>
      </w:r>
      <w:r w:rsidRPr="004D1013">
        <w:rPr>
          <w:rFonts w:ascii="Verdana" w:hAnsi="Verdana"/>
          <w:b/>
        </w:rPr>
        <w:br/>
      </w:r>
      <w:r w:rsidRPr="004D1013">
        <w:rPr>
          <w:rFonts w:ascii="Verdana" w:hAnsi="Verdana"/>
        </w:rPr>
        <w:t xml:space="preserve">Al. Mickiewicza 30, 30-059 Kraków </w:t>
      </w:r>
    </w:p>
    <w:p w14:paraId="7AEF3B6A" w14:textId="77777777" w:rsidR="0009443C" w:rsidRPr="004D1013" w:rsidRDefault="0009443C" w:rsidP="0009443C">
      <w:pPr>
        <w:rPr>
          <w:rFonts w:ascii="Verdana" w:hAnsi="Verdana"/>
        </w:rPr>
      </w:pPr>
      <w:r w:rsidRPr="004D1013">
        <w:rPr>
          <w:rFonts w:ascii="Verdana" w:hAnsi="Verdana"/>
        </w:rPr>
        <w:t>reprezentowaną przez:</w:t>
      </w:r>
    </w:p>
    <w:p w14:paraId="46C746FF" w14:textId="77777777" w:rsidR="0009443C" w:rsidRPr="004D1013" w:rsidRDefault="0009443C" w:rsidP="0009443C">
      <w:pPr>
        <w:rPr>
          <w:rFonts w:ascii="Verdana" w:hAnsi="Verdana"/>
        </w:rPr>
      </w:pPr>
      <w:r w:rsidRPr="004D1013">
        <w:rPr>
          <w:rFonts w:ascii="Verdana" w:hAnsi="Verdana"/>
        </w:rPr>
        <w:t>……………………………………………………………………………………………</w:t>
      </w:r>
    </w:p>
    <w:p w14:paraId="65FB7748" w14:textId="77777777" w:rsidR="0009443C" w:rsidRPr="004D1013" w:rsidRDefault="0009443C" w:rsidP="0009443C">
      <w:pPr>
        <w:rPr>
          <w:rFonts w:ascii="Verdana" w:hAnsi="Verdana"/>
        </w:rPr>
      </w:pPr>
      <w:r w:rsidRPr="004D1013">
        <w:rPr>
          <w:rFonts w:ascii="Verdana" w:hAnsi="Verdana" w:cs="TimesNewRomanPSMT"/>
        </w:rPr>
        <w:t>zwaną dalej również „AGH”</w:t>
      </w:r>
    </w:p>
    <w:p w14:paraId="7B1BEC67" w14:textId="77777777" w:rsidR="0009443C" w:rsidRPr="004D1013" w:rsidRDefault="0009443C" w:rsidP="0009443C">
      <w:pPr>
        <w:rPr>
          <w:rFonts w:ascii="Verdana" w:hAnsi="Verdana"/>
        </w:rPr>
      </w:pPr>
      <w:r w:rsidRPr="004D1013">
        <w:rPr>
          <w:rFonts w:ascii="Verdana" w:hAnsi="Verdana"/>
        </w:rPr>
        <w:t>a</w:t>
      </w:r>
    </w:p>
    <w:p w14:paraId="79493728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08D5F099" w14:textId="77777777"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 xml:space="preserve">* </w:t>
      </w:r>
      <w:r w:rsidRPr="004D1013"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14:paraId="127BC2D3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reprezentowaną przez: ....</w:t>
      </w:r>
    </w:p>
    <w:p w14:paraId="30EDD6B2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 xml:space="preserve">lub </w:t>
      </w:r>
    </w:p>
    <w:p w14:paraId="2F522D6D" w14:textId="77777777"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 w:rsidRPr="004D1013">
        <w:rPr>
          <w:rFonts w:ascii="Verdana" w:hAnsi="Verdana" w:cs="TimesNewRomanPSMT"/>
        </w:rPr>
        <w:br/>
        <w:t>i Informacji o Działalności Gospodarczej, NIP …………., REGON ……….,</w:t>
      </w:r>
    </w:p>
    <w:p w14:paraId="7EA5825D" w14:textId="77777777"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 w:rsidRPr="004D1013">
        <w:rPr>
          <w:rFonts w:ascii="Verdana" w:hAnsi="Verdana" w:cs="TimesNewRomanPSMT"/>
          <w:i/>
        </w:rPr>
        <w:t xml:space="preserve">** dotyczy przedsiębiorców będący osobami fizycznymi </w:t>
      </w:r>
    </w:p>
    <w:p w14:paraId="2E872CD6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zwaną(ym) dalej również „Podmiotem przetwarzającym”.</w:t>
      </w:r>
    </w:p>
    <w:p w14:paraId="12CFDBBF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</w:p>
    <w:p w14:paraId="4B2DE53C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łącznie zwanymi „</w:t>
      </w:r>
      <w:r w:rsidRPr="004D1013">
        <w:rPr>
          <w:rFonts w:ascii="Verdana" w:hAnsi="Verdana" w:cs="TimesNewRomanPSMT"/>
          <w:b/>
        </w:rPr>
        <w:t>Stronami</w:t>
      </w:r>
      <w:r w:rsidRPr="004D1013">
        <w:rPr>
          <w:rFonts w:ascii="Verdana" w:hAnsi="Verdana" w:cs="TimesNewRomanPSMT"/>
        </w:rPr>
        <w:t>”.</w:t>
      </w:r>
    </w:p>
    <w:p w14:paraId="3AC00723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</w:p>
    <w:p w14:paraId="73DEA978" w14:textId="77777777"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W związku z:</w:t>
      </w:r>
    </w:p>
    <w:p w14:paraId="4018660B" w14:textId="77777777" w:rsidR="0009443C" w:rsidRPr="004D1013" w:rsidRDefault="0009443C" w:rsidP="0009443C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auto"/>
          <w:sz w:val="20"/>
          <w:szCs w:val="20"/>
        </w:rPr>
      </w:pPr>
      <w:r w:rsidRPr="004D1013">
        <w:rPr>
          <w:rFonts w:ascii="Verdana" w:hAnsi="Verdana" w:cs="TimesNewRomanPSMT"/>
          <w:color w:val="auto"/>
          <w:sz w:val="20"/>
          <w:szCs w:val="20"/>
        </w:rPr>
        <w:t xml:space="preserve">I. realizacją projektu pn. „Zintegrowany Program Rozwoju Akademii Górniczo-Hutniczej w Krakowie" na podstawie umowy o dofinansowanie projektu </w:t>
      </w:r>
      <w:r w:rsidRPr="004D1013">
        <w:rPr>
          <w:rFonts w:ascii="Verdana" w:hAnsi="Verdana" w:cs="TimesNewRomanPSMT"/>
          <w:color w:val="auto"/>
          <w:sz w:val="20"/>
          <w:szCs w:val="20"/>
        </w:rPr>
        <w:br/>
        <w:t xml:space="preserve">w ramach Programu Operacyjnego Wiedza Edukacja Rozwój 2014-2020, </w:t>
      </w:r>
      <w:r w:rsidRPr="004D1013">
        <w:rPr>
          <w:rFonts w:ascii="Verdana" w:hAnsi="Verdana" w:cs="TimesNewRomanPSMT"/>
          <w:color w:val="auto"/>
          <w:sz w:val="20"/>
          <w:szCs w:val="20"/>
        </w:rPr>
        <w:br/>
        <w:t xml:space="preserve">nr POWR.03.05.00-00-Z307/17-00, zawartej pomiędzy Narodowym Centrum Badań i Rozwoju a AGH, w ramach której NCBR powierzyło przetwarzanie danych osobowych AGH, </w:t>
      </w:r>
    </w:p>
    <w:p w14:paraId="030F7ACF" w14:textId="77777777" w:rsidR="0009443C" w:rsidRPr="004D1013" w:rsidRDefault="0009443C" w:rsidP="0009443C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auto"/>
          <w:sz w:val="20"/>
          <w:szCs w:val="20"/>
        </w:rPr>
      </w:pPr>
      <w:r w:rsidRPr="004D1013">
        <w:rPr>
          <w:rFonts w:ascii="Verdana" w:hAnsi="Verdana" w:cs="TimesNewRomanPSMT"/>
          <w:color w:val="auto"/>
          <w:sz w:val="20"/>
          <w:szCs w:val="20"/>
        </w:rPr>
        <w:t>II. zawarciem przez Strony umowy nr ……………………..</w:t>
      </w:r>
    </w:p>
    <w:p w14:paraId="03E6FD44" w14:textId="77777777"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</w:p>
    <w:p w14:paraId="4F8ED7AC" w14:textId="77777777"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Strony zawierają niniejszą umowę powierzenia przetwarzania danych.</w:t>
      </w:r>
    </w:p>
    <w:p w14:paraId="35F4B446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1.</w:t>
      </w:r>
    </w:p>
    <w:p w14:paraId="07B4A0F9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1. AGH powierza Podmiotowi przetwarzającemu, w trybie art. 28 </w:t>
      </w:r>
      <w:r w:rsidRPr="004D1013"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4D1013"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14:paraId="37902522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2FED576E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3. Podmiot przetwarzający oświadcza, iż stosuje środki bezpieczeństwa spełniające wymogi zawarte w RODO. </w:t>
      </w:r>
    </w:p>
    <w:p w14:paraId="3F3FD4C7" w14:textId="77777777" w:rsidR="0009443C" w:rsidRPr="004D1013" w:rsidRDefault="0009443C" w:rsidP="0009443C">
      <w:pPr>
        <w:jc w:val="both"/>
        <w:rPr>
          <w:rFonts w:ascii="Verdana" w:hAnsi="Verdana"/>
        </w:rPr>
      </w:pPr>
    </w:p>
    <w:p w14:paraId="0ED2AA84" w14:textId="77777777" w:rsidR="0009443C" w:rsidRPr="004D1013" w:rsidRDefault="0009443C" w:rsidP="0009443C">
      <w:pPr>
        <w:jc w:val="both"/>
        <w:rPr>
          <w:rFonts w:ascii="Verdana" w:hAnsi="Verdana"/>
        </w:rPr>
      </w:pPr>
    </w:p>
    <w:p w14:paraId="42E443B9" w14:textId="77777777" w:rsidR="0009443C" w:rsidRPr="004D1013" w:rsidRDefault="0009443C" w:rsidP="0009443C">
      <w:pPr>
        <w:jc w:val="both"/>
        <w:rPr>
          <w:rFonts w:ascii="Verdana" w:hAnsi="Verdana"/>
        </w:rPr>
      </w:pPr>
    </w:p>
    <w:p w14:paraId="4A06EBC5" w14:textId="77777777" w:rsidR="0009443C" w:rsidRPr="004D1013" w:rsidRDefault="0009443C" w:rsidP="0009443C">
      <w:pPr>
        <w:jc w:val="both"/>
        <w:rPr>
          <w:rFonts w:ascii="Verdana" w:hAnsi="Verdana"/>
        </w:rPr>
      </w:pPr>
    </w:p>
    <w:p w14:paraId="068FBD10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lastRenderedPageBreak/>
        <w:t>§ 2.</w:t>
      </w:r>
    </w:p>
    <w:p w14:paraId="5354AFC8" w14:textId="77777777" w:rsidR="0009443C" w:rsidRPr="004D1013" w:rsidRDefault="0009443C" w:rsidP="0009443C">
      <w:pPr>
        <w:pStyle w:val="Bezodstpw"/>
        <w:ind w:left="0" w:firstLine="0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>1. Podmiot przetwarzający będzie przetwarzał, powierzone na podstawie niniejszej umowy następujące dane osobowe pracowników/studentów AGH: imię i nazwisko, PESEL, nr dowodu osobistego.</w:t>
      </w:r>
    </w:p>
    <w:p w14:paraId="72E8627F" w14:textId="77777777" w:rsidR="0009443C" w:rsidRPr="004D1013" w:rsidRDefault="0009443C" w:rsidP="0009443C">
      <w:pPr>
        <w:pStyle w:val="Bezodstpw"/>
        <w:ind w:left="0" w:firstLine="0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>2. Odbiorcą danych będą wyłącznie upoważnieni pracownicy/współpracownicy  Podmiotu przetwarzającego.</w:t>
      </w:r>
    </w:p>
    <w:p w14:paraId="58178FFB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3.</w:t>
      </w:r>
    </w:p>
    <w:p w14:paraId="1AFB751D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3BC8A6B6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2. Podmiot przetwarzający zobowiązuje się dołożyć należytej staranności przy przetwarzaniu powierzonych danych osobowych.</w:t>
      </w:r>
    </w:p>
    <w:p w14:paraId="1BB07168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5AFB5BBA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77FACA34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5. Podmiot przetwarzający po zakończeniu świadczenia usług związanych </w:t>
      </w:r>
      <w:r w:rsidRPr="004D1013">
        <w:rPr>
          <w:rFonts w:ascii="Verdana" w:hAnsi="Verdana"/>
        </w:rPr>
        <w:br/>
        <w:t>z przetwarzaniem usuwa wszelkie dane osobowe oraz usuwa wszelkie ich istniejące kopie, chyba że prawo Unii lub prawo krajowe nakazuje przechowywanie danych osobowych.</w:t>
      </w:r>
    </w:p>
    <w:p w14:paraId="6B2C32B6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19A259D8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7. Podmiot przetwarzający po stwierdzeniu naruszenia ochrony danych osobowych bez zbędnej zwłoki zgłasza je AGH - najpóźniej w ciągu 24h.</w:t>
      </w:r>
    </w:p>
    <w:p w14:paraId="045D7256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4.</w:t>
      </w:r>
    </w:p>
    <w:p w14:paraId="0FF80FEE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3A87EA43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2. AGH realizować będzie prawo kontroli w godzinach pracy Podmiotu przetwarzającego i z minimum 3 dniowym jego uprzedzeniem.</w:t>
      </w:r>
    </w:p>
    <w:p w14:paraId="0B32ED27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3. Podmiot przetwarzający zobowiązuje się do usunięcia uchybień stwierdzonych podczas kontroli w terminie wskazanym przez AGH nie dłuższym niż 7 dni.</w:t>
      </w:r>
    </w:p>
    <w:p w14:paraId="3BC0985B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4. Podmiot przetwarzający udostępnia AGH wszelkie informacje niezbędne do wykazania spełnienia obowiązków określonych w art. 28 RODO. </w:t>
      </w:r>
    </w:p>
    <w:p w14:paraId="66A1B4D2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5.</w:t>
      </w:r>
    </w:p>
    <w:p w14:paraId="64A2CD5B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Podmiot przetwarzający nie może powierzyć danych osobowych objętych niniejszą umową do dalszego przetwarzania.  </w:t>
      </w:r>
    </w:p>
    <w:p w14:paraId="54ACF991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6.</w:t>
      </w:r>
    </w:p>
    <w:p w14:paraId="0AEF23E5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340B11B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</w:t>
      </w:r>
      <w:r w:rsidRPr="004D1013">
        <w:rPr>
          <w:rFonts w:ascii="Verdana" w:hAnsi="Verdana"/>
        </w:rPr>
        <w:lastRenderedPageBreak/>
        <w:t>upoważnionych przez organ nadzorczy. Niniejszy ustęp dotyczy wyłącznie danych osobowych powierzonych przez AGH.</w:t>
      </w:r>
    </w:p>
    <w:p w14:paraId="33D71307" w14:textId="77777777" w:rsidR="0009443C" w:rsidRPr="004D1013" w:rsidRDefault="0009443C" w:rsidP="0009443C">
      <w:pPr>
        <w:jc w:val="both"/>
        <w:rPr>
          <w:rFonts w:ascii="Verdana" w:hAnsi="Verdana"/>
          <w:b/>
        </w:rPr>
      </w:pPr>
      <w:r w:rsidRPr="004D1013">
        <w:rPr>
          <w:rFonts w:ascii="Verdana" w:hAnsi="Verdana"/>
        </w:rPr>
        <w:t xml:space="preserve">3. W przypadku wystąpienia przez osobę trzecią do AGH z roszczeniem </w:t>
      </w:r>
      <w:r w:rsidRPr="004D1013">
        <w:rPr>
          <w:rFonts w:ascii="Verdana" w:hAnsi="Verdana"/>
        </w:rPr>
        <w:br/>
        <w:t xml:space="preserve">z tytułu naruszenia ochrony danych osobowych powierzonych do przetwarzania na podstawie niniejszej umowy, Podmiot przetwarzający </w:t>
      </w:r>
      <w:r w:rsidRPr="004D1013">
        <w:rPr>
          <w:rFonts w:ascii="Verdana" w:hAnsi="Verdana" w:cs="Verdana"/>
          <w:lang w:eastAsia="zh-CN"/>
        </w:rPr>
        <w:t>zobowiązuje się do całkowitego zaspokojenia tego roszczenia oraz zwolnienia AGH od obowiązku świadczenia z powyższego tytułu.</w:t>
      </w:r>
    </w:p>
    <w:p w14:paraId="5D01D28D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7.</w:t>
      </w:r>
    </w:p>
    <w:p w14:paraId="29F7515A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AGH może rozwiązać niniejszą umowę ze skutkiem natychmiastowym, gdy Podmiot przetwarzający:</w:t>
      </w:r>
    </w:p>
    <w:p w14:paraId="0FF8B347" w14:textId="77777777" w:rsidR="0009443C" w:rsidRPr="004D1013" w:rsidRDefault="0009443C" w:rsidP="0009443C">
      <w:pPr>
        <w:pStyle w:val="Akapitzlist"/>
        <w:contextualSpacing w:val="0"/>
        <w:jc w:val="both"/>
        <w:rPr>
          <w:rFonts w:ascii="Verdana" w:hAnsi="Verdana"/>
          <w:color w:val="auto"/>
          <w:sz w:val="20"/>
          <w:szCs w:val="20"/>
        </w:rPr>
      </w:pPr>
      <w:r w:rsidRPr="004D1013">
        <w:rPr>
          <w:rFonts w:ascii="Verdana" w:hAnsi="Verdana"/>
          <w:color w:val="auto"/>
          <w:sz w:val="20"/>
          <w:szCs w:val="20"/>
        </w:rPr>
        <w:t>1) pomimo zobowiązania go do usunięcia uchybień stwierdzonych podczas kontroli nie usunie ich w wyznaczonym terminie;</w:t>
      </w:r>
    </w:p>
    <w:p w14:paraId="53026C81" w14:textId="77777777" w:rsidR="0009443C" w:rsidRPr="004D1013" w:rsidRDefault="0009443C" w:rsidP="0009443C">
      <w:pPr>
        <w:pStyle w:val="Akapitzlist"/>
        <w:ind w:left="709"/>
        <w:contextualSpacing w:val="0"/>
        <w:jc w:val="both"/>
        <w:rPr>
          <w:rFonts w:ascii="Verdana" w:hAnsi="Verdana"/>
          <w:color w:val="auto"/>
          <w:sz w:val="20"/>
          <w:szCs w:val="20"/>
        </w:rPr>
      </w:pPr>
      <w:r w:rsidRPr="004D1013">
        <w:rPr>
          <w:rFonts w:ascii="Verdana" w:hAnsi="Verdana"/>
          <w:color w:val="auto"/>
          <w:sz w:val="20"/>
          <w:szCs w:val="20"/>
        </w:rPr>
        <w:t>2) przetwarza dane osobowe w sposób niezgodny z umową lub przepisami prawa;</w:t>
      </w:r>
    </w:p>
    <w:p w14:paraId="1F09762B" w14:textId="77777777" w:rsidR="0009443C" w:rsidRPr="004D1013" w:rsidRDefault="0009443C" w:rsidP="0009443C">
      <w:pPr>
        <w:pStyle w:val="Akapitzlist"/>
        <w:ind w:left="709"/>
        <w:contextualSpacing w:val="0"/>
        <w:jc w:val="both"/>
        <w:rPr>
          <w:rFonts w:ascii="Verdana" w:hAnsi="Verdana"/>
          <w:color w:val="auto"/>
          <w:sz w:val="20"/>
          <w:szCs w:val="20"/>
        </w:rPr>
      </w:pPr>
      <w:r w:rsidRPr="004D1013">
        <w:rPr>
          <w:rFonts w:ascii="Verdana" w:hAnsi="Verdana"/>
          <w:color w:val="auto"/>
          <w:sz w:val="20"/>
          <w:szCs w:val="20"/>
        </w:rPr>
        <w:t>3) powierzył przetwarzanie danych osobowych innemu podmiotowi bez zgody AGH.</w:t>
      </w:r>
    </w:p>
    <w:p w14:paraId="49071946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8.</w:t>
      </w:r>
    </w:p>
    <w:p w14:paraId="3061817A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27B0E024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2. Podmiot przetwarzający oświadcza, że w związku ze zobowiązaniem do zachowania </w:t>
      </w:r>
      <w:r w:rsidRPr="004D1013">
        <w:rPr>
          <w:rFonts w:ascii="Verdana" w:hAnsi="Verdana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14:paraId="47938F1B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3. Obowiązek zachowania w tajemnicy danych osobowych powierzonych do przetwarzania obowiązuje bezterminowo.</w:t>
      </w:r>
    </w:p>
    <w:p w14:paraId="02E5EA56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9.</w:t>
      </w:r>
    </w:p>
    <w:p w14:paraId="495B8B75" w14:textId="77777777" w:rsidR="0009443C" w:rsidRPr="004D1013" w:rsidRDefault="0009443C" w:rsidP="0009443C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4D1013">
        <w:rPr>
          <w:rFonts w:ascii="Verdana" w:hAnsi="Verdana"/>
        </w:rPr>
        <w:t>1. Niniejsza umowa zostaje zawarta na czas realizacji umowy …………………</w:t>
      </w:r>
    </w:p>
    <w:p w14:paraId="5801D368" w14:textId="77777777" w:rsidR="0009443C" w:rsidRPr="004D1013" w:rsidRDefault="0009443C" w:rsidP="0009443C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2. Umowa została sporządzona w dwóch jednobrzmiących egzemplarzach po jednym </w:t>
      </w:r>
      <w:r w:rsidRPr="004D1013">
        <w:rPr>
          <w:rFonts w:ascii="Verdana" w:hAnsi="Verdana"/>
        </w:rPr>
        <w:tab/>
        <w:t xml:space="preserve">dla każdej ze stron. </w:t>
      </w:r>
    </w:p>
    <w:p w14:paraId="59182DB2" w14:textId="77777777" w:rsidR="0009443C" w:rsidRPr="004D1013" w:rsidRDefault="0009443C" w:rsidP="0009443C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3. W sprawach nieuregulowanych zastosowanie będą miały przepisy Kodeksu </w:t>
      </w:r>
      <w:r w:rsidRPr="004D1013">
        <w:rPr>
          <w:rFonts w:ascii="Verdana" w:hAnsi="Verdana"/>
        </w:rPr>
        <w:tab/>
        <w:t>cywilnego oraz RODO.</w:t>
      </w:r>
    </w:p>
    <w:p w14:paraId="0F9DFB9B" w14:textId="77777777" w:rsidR="0009443C" w:rsidRPr="004D1013" w:rsidRDefault="0009443C" w:rsidP="0009443C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4. Sądem właściwym dla rozpatrzenia sporów wynikających z niniejszej umowy będzie </w:t>
      </w:r>
      <w:r w:rsidRPr="004D1013">
        <w:rPr>
          <w:rFonts w:ascii="Verdana" w:hAnsi="Verdana"/>
        </w:rPr>
        <w:tab/>
        <w:t>sąd właściwy dla siedziby AGH.</w:t>
      </w:r>
    </w:p>
    <w:p w14:paraId="3ACA190A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762F6328" w14:textId="77777777" w:rsidR="0009443C" w:rsidRPr="004D1013" w:rsidRDefault="0009443C" w:rsidP="0009443C">
      <w:pPr>
        <w:jc w:val="center"/>
        <w:rPr>
          <w:rFonts w:ascii="Verdana" w:hAnsi="Verdana"/>
        </w:rPr>
      </w:pPr>
      <w:r w:rsidRPr="004D1013">
        <w:rPr>
          <w:rFonts w:ascii="Verdana" w:hAnsi="Verdana"/>
        </w:rPr>
        <w:t xml:space="preserve"> </w:t>
      </w:r>
    </w:p>
    <w:p w14:paraId="12FBDD29" w14:textId="77777777" w:rsidR="0009443C" w:rsidRPr="004D1013" w:rsidRDefault="0009443C" w:rsidP="0009443C">
      <w:pPr>
        <w:ind w:firstLine="360"/>
        <w:rPr>
          <w:rFonts w:ascii="Verdana" w:hAnsi="Verdana"/>
        </w:rPr>
      </w:pPr>
      <w:r w:rsidRPr="004D1013">
        <w:rPr>
          <w:rFonts w:ascii="Verdana" w:hAnsi="Verdana"/>
        </w:rPr>
        <w:t xml:space="preserve">…………………………………                                         </w:t>
      </w:r>
      <w:r w:rsidRPr="004D1013">
        <w:rPr>
          <w:rFonts w:ascii="Verdana" w:hAnsi="Verdana"/>
        </w:rPr>
        <w:tab/>
        <w:t>…………………………………………………</w:t>
      </w:r>
    </w:p>
    <w:p w14:paraId="63602976" w14:textId="77777777" w:rsidR="0009443C" w:rsidRPr="004D1013" w:rsidRDefault="0009443C" w:rsidP="0009443C">
      <w:pPr>
        <w:jc w:val="center"/>
        <w:rPr>
          <w:rFonts w:ascii="Verdana" w:hAnsi="Verdana"/>
        </w:rPr>
      </w:pPr>
      <w:r w:rsidRPr="004D1013">
        <w:rPr>
          <w:rFonts w:ascii="Verdana" w:hAnsi="Verdana"/>
        </w:rPr>
        <w:t>AGH                                                            Podmiot przetwarzający</w:t>
      </w:r>
    </w:p>
    <w:p w14:paraId="7B237D37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1B878FA8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3A9EF06E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7E7A81FA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3CD941BE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75BBDB7B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42DFE622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228C8849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04551B82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500D0C8A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1FA6DA75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5F17898D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2504D844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45E96DB6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2722C41F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7BCAAD67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296B47F3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13B3EEC0" w14:textId="77777777" w:rsidR="0009443C" w:rsidRPr="004D1013" w:rsidRDefault="0009443C" w:rsidP="0009443C">
      <w:pPr>
        <w:pStyle w:val="Nagwek"/>
        <w:jc w:val="right"/>
      </w:pPr>
      <w:r w:rsidRPr="004D1013">
        <w:t>Załącznik nr 1 do umowy powierzenia przetwarzania danych osobowych</w:t>
      </w:r>
    </w:p>
    <w:p w14:paraId="78DAFB70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03ECE0AB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31739FAB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3BC128A8" w14:textId="77777777" w:rsidR="0009443C" w:rsidRPr="004D1013" w:rsidRDefault="0009443C" w:rsidP="0009443C">
      <w:pPr>
        <w:jc w:val="center"/>
        <w:rPr>
          <w:rFonts w:ascii="Calibri" w:eastAsia="Calibri" w:hAnsi="Calibri"/>
          <w:b/>
          <w:bCs/>
        </w:rPr>
      </w:pPr>
      <w:r w:rsidRPr="004D1013">
        <w:rPr>
          <w:rFonts w:ascii="Calibri" w:eastAsia="Calibri" w:hAnsi="Calibri"/>
          <w:b/>
          <w:bCs/>
        </w:rPr>
        <w:t>UPOWAŻNIENIE Nr______</w:t>
      </w:r>
      <w:r w:rsidRPr="004D1013">
        <w:rPr>
          <w:rFonts w:ascii="Calibri" w:eastAsia="Calibri" w:hAnsi="Calibri"/>
          <w:b/>
          <w:bCs/>
        </w:rPr>
        <w:br/>
        <w:t xml:space="preserve">DO PRZETWARZANIA DANYCH OSOBOWYCH </w:t>
      </w:r>
    </w:p>
    <w:p w14:paraId="7C417E15" w14:textId="77777777" w:rsidR="0009443C" w:rsidRPr="004D1013" w:rsidRDefault="0009443C" w:rsidP="0009443C">
      <w:pPr>
        <w:rPr>
          <w:rFonts w:ascii="Verdana" w:hAnsi="Verdana" w:cs="Arial"/>
          <w:spacing w:val="-6"/>
        </w:rPr>
      </w:pPr>
    </w:p>
    <w:p w14:paraId="778EEFA6" w14:textId="77777777" w:rsidR="0009443C" w:rsidRPr="004D1013" w:rsidRDefault="0009443C" w:rsidP="0009443C">
      <w:pPr>
        <w:pStyle w:val="Tekstpodstawowy"/>
        <w:rPr>
          <w:rFonts w:ascii="Verdana" w:hAnsi="Verdana" w:cs="Arial"/>
          <w:spacing w:val="-6"/>
          <w:sz w:val="20"/>
        </w:rPr>
      </w:pPr>
    </w:p>
    <w:p w14:paraId="418CB59B" w14:textId="77777777" w:rsidR="0009443C" w:rsidRPr="004D1013" w:rsidRDefault="0009443C" w:rsidP="0009443C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D1013"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4E1FD05A" w14:textId="77777777" w:rsidR="0009443C" w:rsidRPr="004D1013" w:rsidRDefault="0009443C" w:rsidP="0009443C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 w:rsidRPr="004D1013"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14:paraId="3588ECC1" w14:textId="77777777" w:rsidR="0009443C" w:rsidRPr="004D1013" w:rsidRDefault="0009443C" w:rsidP="0009443C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14:paraId="60EF7CB5" w14:textId="77777777" w:rsidR="0009443C" w:rsidRPr="004D1013" w:rsidRDefault="0009443C" w:rsidP="0009443C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D1013"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5E90085D" w14:textId="77777777" w:rsidR="0009443C" w:rsidRPr="004D1013" w:rsidRDefault="0009443C" w:rsidP="0009443C">
      <w:pPr>
        <w:pStyle w:val="Tekstpodstawowy"/>
        <w:rPr>
          <w:rFonts w:ascii="Verdana" w:hAnsi="Verdana" w:cs="Arial"/>
          <w:spacing w:val="-6"/>
          <w:sz w:val="20"/>
        </w:rPr>
      </w:pPr>
    </w:p>
    <w:p w14:paraId="569DC51B" w14:textId="77777777" w:rsidR="0009443C" w:rsidRPr="004D1013" w:rsidRDefault="0009443C" w:rsidP="0009443C">
      <w:pPr>
        <w:pStyle w:val="Tekstpodstawowy"/>
        <w:rPr>
          <w:rFonts w:ascii="Verdana" w:hAnsi="Verdana" w:cs="Arial"/>
          <w:spacing w:val="-6"/>
          <w:sz w:val="20"/>
        </w:rPr>
      </w:pPr>
    </w:p>
    <w:p w14:paraId="7D9F772B" w14:textId="77777777" w:rsidR="0009443C" w:rsidRPr="004D1013" w:rsidRDefault="0009443C" w:rsidP="0009443C">
      <w:pPr>
        <w:jc w:val="both"/>
        <w:rPr>
          <w:rFonts w:ascii="Calibri" w:eastAsia="Calibri" w:hAnsi="Calibri" w:cs="Calibri"/>
        </w:rPr>
      </w:pPr>
      <w:r w:rsidRPr="004D1013">
        <w:rPr>
          <w:rFonts w:ascii="Calibri" w:eastAsia="Calibri" w:hAnsi="Calibri" w:cs="Calibri"/>
        </w:rPr>
        <w:t>________________________________</w:t>
      </w:r>
      <w:r w:rsidRPr="004D1013">
        <w:rPr>
          <w:rFonts w:ascii="Calibri" w:eastAsia="Calibri" w:hAnsi="Calibri" w:cs="Calibri"/>
        </w:rPr>
        <w:br/>
        <w:t>Czytelny podpis osoby upoważnionej do wydawania i odwoływania upoważnień.</w:t>
      </w:r>
    </w:p>
    <w:p w14:paraId="69ABAF12" w14:textId="77777777" w:rsidR="0009443C" w:rsidRPr="004D1013" w:rsidRDefault="0009443C" w:rsidP="0009443C">
      <w:pPr>
        <w:jc w:val="both"/>
        <w:rPr>
          <w:rFonts w:ascii="Calibri" w:eastAsia="Calibri" w:hAnsi="Calibri" w:cs="Calibri"/>
        </w:rPr>
      </w:pPr>
    </w:p>
    <w:p w14:paraId="7A682884" w14:textId="77777777" w:rsidR="0009443C" w:rsidRPr="004D1013" w:rsidRDefault="0009443C" w:rsidP="0009443C">
      <w:pPr>
        <w:jc w:val="both"/>
        <w:rPr>
          <w:rFonts w:ascii="Calibri" w:eastAsia="Calibri" w:hAnsi="Calibri" w:cs="Calibri"/>
        </w:rPr>
      </w:pPr>
    </w:p>
    <w:p w14:paraId="08E74E23" w14:textId="77777777" w:rsidR="0009443C" w:rsidRPr="004D1013" w:rsidRDefault="0009443C" w:rsidP="0009443C">
      <w:pPr>
        <w:suppressAutoHyphens/>
        <w:ind w:left="5664" w:firstLine="708"/>
        <w:jc w:val="both"/>
        <w:rPr>
          <w:rFonts w:ascii="Calibri" w:hAnsi="Calibri" w:cs="Calibri"/>
          <w:spacing w:val="-1"/>
          <w:lang w:eastAsia="ar-SA"/>
        </w:rPr>
      </w:pPr>
      <w:r w:rsidRPr="004D1013">
        <w:rPr>
          <w:rFonts w:ascii="Calibri" w:hAnsi="Calibri" w:cs="Calibri"/>
          <w:spacing w:val="-1"/>
          <w:lang w:eastAsia="ar-SA"/>
        </w:rPr>
        <w:t>Upoważnienie otrzymałem</w:t>
      </w:r>
    </w:p>
    <w:p w14:paraId="2CAD43B2" w14:textId="77777777" w:rsidR="0009443C" w:rsidRPr="004D1013" w:rsidRDefault="0009443C" w:rsidP="0009443C">
      <w:pPr>
        <w:suppressAutoHyphens/>
        <w:jc w:val="both"/>
        <w:rPr>
          <w:rFonts w:ascii="Calibri" w:hAnsi="Calibri" w:cs="Calibri"/>
          <w:spacing w:val="-1"/>
          <w:lang w:eastAsia="ar-SA"/>
        </w:rPr>
      </w:pPr>
    </w:p>
    <w:p w14:paraId="0E0AD93C" w14:textId="77777777" w:rsidR="0009443C" w:rsidRPr="004D1013" w:rsidRDefault="0009443C" w:rsidP="0009443C">
      <w:pPr>
        <w:suppressAutoHyphens/>
        <w:ind w:left="15"/>
        <w:jc w:val="both"/>
        <w:rPr>
          <w:rFonts w:ascii="Calibri" w:hAnsi="Calibri" w:cs="Calibri"/>
          <w:lang w:eastAsia="ar-SA"/>
        </w:rPr>
      </w:pPr>
      <w:r w:rsidRPr="004D101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14:paraId="513C96E8" w14:textId="77777777" w:rsidR="0009443C" w:rsidRPr="004D1013" w:rsidRDefault="0009443C" w:rsidP="0009443C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 w:rsidRPr="004D101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14:paraId="1C762065" w14:textId="77777777" w:rsidR="0009443C" w:rsidRPr="004D1013" w:rsidRDefault="0009443C" w:rsidP="0009443C">
      <w:pPr>
        <w:suppressAutoHyphens/>
        <w:jc w:val="both"/>
        <w:rPr>
          <w:rFonts w:ascii="Calibri" w:hAnsi="Calibri" w:cs="Calibri"/>
          <w:spacing w:val="-1"/>
          <w:lang w:eastAsia="ar-SA"/>
        </w:rPr>
      </w:pPr>
      <w:r w:rsidRPr="004D1013">
        <w:rPr>
          <w:rFonts w:ascii="Calibri" w:hAnsi="Calibri" w:cs="Calibri"/>
          <w:lang w:eastAsia="ar-SA"/>
        </w:rPr>
        <w:br/>
      </w:r>
      <w:r w:rsidRPr="004D1013">
        <w:rPr>
          <w:rFonts w:ascii="Calibri" w:hAnsi="Calibri" w:cs="Calibri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 w:rsidRPr="004D1013">
        <w:rPr>
          <w:rFonts w:ascii="Calibri" w:hAnsi="Calibri" w:cs="Calibri"/>
          <w:spacing w:val="-1"/>
          <w:lang w:eastAsia="ar-SA"/>
        </w:rPr>
        <w:tab/>
        <w:t xml:space="preserve">    (miejscowość, data, podpis)</w:t>
      </w:r>
    </w:p>
    <w:p w14:paraId="7AC57B8F" w14:textId="77777777" w:rsidR="0009443C" w:rsidRPr="004D1013" w:rsidRDefault="0009443C" w:rsidP="0009443C">
      <w:pPr>
        <w:pStyle w:val="Tekstpodstawowy"/>
        <w:rPr>
          <w:rFonts w:ascii="Verdana" w:hAnsi="Verdana" w:cs="Arial"/>
          <w:spacing w:val="-6"/>
          <w:sz w:val="20"/>
        </w:rPr>
      </w:pPr>
    </w:p>
    <w:p w14:paraId="052217FC" w14:textId="77777777" w:rsidR="0009443C" w:rsidRPr="004D1013" w:rsidRDefault="0009443C" w:rsidP="0009443C">
      <w:pPr>
        <w:pStyle w:val="Tekstpodstawowy"/>
        <w:rPr>
          <w:rFonts w:ascii="Verdana" w:hAnsi="Verdana" w:cs="Arial"/>
          <w:spacing w:val="-6"/>
          <w:sz w:val="20"/>
        </w:rPr>
      </w:pPr>
    </w:p>
    <w:p w14:paraId="07FEDBEB" w14:textId="77777777" w:rsidR="0009443C" w:rsidRPr="004D1013" w:rsidRDefault="0009443C" w:rsidP="0009443C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  <w:r w:rsidRPr="004D1013">
        <w:rPr>
          <w:rFonts w:ascii="Calibri" w:hAnsi="Calibri" w:cs="Calibri"/>
          <w:sz w:val="22"/>
          <w:szCs w:val="22"/>
          <w:lang w:eastAsia="ar-SA"/>
        </w:rPr>
        <w:t xml:space="preserve">Oświadczam, że zapoznałem/am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4D1013">
        <w:rPr>
          <w:rFonts w:ascii="Calibri" w:hAnsi="Calibri" w:cs="Calibri"/>
          <w:noProof/>
          <w:sz w:val="22"/>
          <w:szCs w:val="22"/>
          <w:lang w:eastAsia="ar-SA"/>
        </w:rPr>
        <w:t>służącym</w:t>
      </w:r>
      <w:r w:rsidRPr="004D1013">
        <w:rPr>
          <w:rFonts w:ascii="Calibri" w:hAnsi="Calibri" w:cs="Calibri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574770C8" w14:textId="77777777" w:rsidR="0009443C" w:rsidRPr="004D1013" w:rsidRDefault="0009443C" w:rsidP="0009443C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6ABE7B26" w14:textId="77777777" w:rsidR="0009443C" w:rsidRPr="004D1013" w:rsidRDefault="0009443C" w:rsidP="0009443C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  <w:r w:rsidRPr="004D1013">
        <w:rPr>
          <w:rFonts w:ascii="Calibri" w:hAnsi="Calibri" w:cs="Calibri"/>
          <w:sz w:val="22"/>
          <w:szCs w:val="22"/>
          <w:lang w:eastAsia="ar-SA"/>
        </w:rPr>
        <w:t xml:space="preserve">Zobowiązuję się do zachowania w tajemnicy przetwarzanych danych osobowych, z którymi zapoznałem/am się oraz sposobów ich zabezpieczania, zarówno w okresie trwania stosunku prawnego łączącego mnie z ……………………………………… jak również po jego ustaniu. </w:t>
      </w:r>
    </w:p>
    <w:p w14:paraId="2887607C" w14:textId="77777777" w:rsidR="0009443C" w:rsidRPr="004D1013" w:rsidRDefault="0009443C" w:rsidP="0009443C">
      <w:pPr>
        <w:suppressAutoHyphens/>
        <w:spacing w:line="360" w:lineRule="auto"/>
        <w:ind w:firstLine="1440"/>
        <w:jc w:val="both"/>
        <w:rPr>
          <w:rFonts w:ascii="Calibri" w:hAnsi="Calibri" w:cs="Calibri"/>
          <w:spacing w:val="-1"/>
          <w:sz w:val="22"/>
          <w:szCs w:val="22"/>
          <w:lang w:eastAsia="ar-SA"/>
        </w:rPr>
      </w:pPr>
    </w:p>
    <w:p w14:paraId="6C8D3C4D" w14:textId="77777777" w:rsidR="0009443C" w:rsidRPr="004D1013" w:rsidRDefault="0009443C" w:rsidP="0009443C">
      <w:pPr>
        <w:suppressAutoHyphens/>
        <w:spacing w:line="360" w:lineRule="auto"/>
        <w:ind w:firstLine="1440"/>
        <w:jc w:val="both"/>
        <w:rPr>
          <w:rFonts w:ascii="Calibri" w:hAnsi="Calibri" w:cs="Calibri"/>
          <w:spacing w:val="-1"/>
          <w:sz w:val="22"/>
          <w:szCs w:val="22"/>
          <w:lang w:eastAsia="ar-SA"/>
        </w:rPr>
      </w:pPr>
    </w:p>
    <w:p w14:paraId="014F4C37" w14:textId="77777777" w:rsidR="0009443C" w:rsidRPr="004D1013" w:rsidRDefault="0009443C" w:rsidP="0009443C">
      <w:pPr>
        <w:suppressAutoHyphens/>
        <w:spacing w:line="360" w:lineRule="auto"/>
        <w:ind w:firstLine="1440"/>
        <w:jc w:val="right"/>
        <w:rPr>
          <w:rFonts w:ascii="Calibri" w:hAnsi="Calibri" w:cs="Calibri"/>
          <w:spacing w:val="-1"/>
          <w:sz w:val="22"/>
          <w:szCs w:val="22"/>
          <w:lang w:eastAsia="ar-SA"/>
        </w:rPr>
      </w:pPr>
      <w:r w:rsidRPr="004D1013">
        <w:rPr>
          <w:rFonts w:ascii="Calibri" w:hAnsi="Calibri" w:cs="Calibri"/>
          <w:spacing w:val="-1"/>
          <w:sz w:val="22"/>
          <w:szCs w:val="22"/>
          <w:lang w:eastAsia="ar-SA"/>
        </w:rPr>
        <w:t>_______________________________</w:t>
      </w:r>
    </w:p>
    <w:p w14:paraId="5A2B7F5E" w14:textId="77777777" w:rsidR="0009443C" w:rsidRPr="004D1013" w:rsidRDefault="0009443C" w:rsidP="0009443C">
      <w:pPr>
        <w:suppressAutoHyphens/>
        <w:spacing w:line="360" w:lineRule="auto"/>
        <w:ind w:firstLine="1440"/>
        <w:jc w:val="right"/>
        <w:rPr>
          <w:rFonts w:ascii="Calibri" w:hAnsi="Calibri" w:cs="Calibri"/>
          <w:spacing w:val="-1"/>
          <w:lang w:eastAsia="ar-SA"/>
        </w:rPr>
      </w:pPr>
      <w:r w:rsidRPr="004D1013">
        <w:rPr>
          <w:rFonts w:ascii="Calibri" w:hAnsi="Calibri" w:cs="Calibri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14:paraId="51C22B7D" w14:textId="77777777" w:rsidR="0009443C" w:rsidRPr="004D1013" w:rsidRDefault="0009443C" w:rsidP="0009443C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 w:rsidRPr="004D1013">
        <w:rPr>
          <w:rFonts w:ascii="Calibri" w:eastAsia="Calibri" w:hAnsi="Calibri" w:cs="Calibri"/>
          <w:b/>
          <w:lang w:eastAsia="en-US"/>
        </w:rPr>
        <w:t>*</w:t>
      </w:r>
      <w:r w:rsidRPr="004D1013">
        <w:rPr>
          <w:rFonts w:ascii="Calibri" w:eastAsia="Calibri" w:hAnsi="Calibri" w:cs="Calibri"/>
          <w:lang w:eastAsia="en-US"/>
        </w:rPr>
        <w:t>niepotrzebne skreślić</w:t>
      </w:r>
    </w:p>
    <w:p w14:paraId="210B46C2" w14:textId="77777777" w:rsidR="0009443C" w:rsidRPr="004D1013" w:rsidRDefault="0009443C" w:rsidP="0009443C">
      <w:pPr>
        <w:pStyle w:val="Zwykytekst"/>
        <w:rPr>
          <w:rFonts w:ascii="Verdana" w:hAnsi="Verdana"/>
        </w:rPr>
      </w:pPr>
    </w:p>
    <w:p w14:paraId="48A64CFA" w14:textId="77777777" w:rsidR="0009443C" w:rsidRPr="004D1013" w:rsidRDefault="0009443C" w:rsidP="0009443C">
      <w:pPr>
        <w:pStyle w:val="Zwykytekst"/>
        <w:rPr>
          <w:rFonts w:ascii="Verdana" w:hAnsi="Verdana"/>
        </w:rPr>
      </w:pPr>
    </w:p>
    <w:p w14:paraId="2EE3FE1E" w14:textId="77777777" w:rsidR="0009443C" w:rsidRPr="004D1013" w:rsidRDefault="0009443C" w:rsidP="0009443C">
      <w:pPr>
        <w:pStyle w:val="Zwykytekst"/>
        <w:rPr>
          <w:rFonts w:ascii="Verdana" w:hAnsi="Verdana"/>
        </w:rPr>
      </w:pPr>
    </w:p>
    <w:p w14:paraId="7B98A2EE" w14:textId="77777777" w:rsidR="0009443C" w:rsidRPr="004D1013" w:rsidRDefault="0009443C" w:rsidP="0009443C">
      <w:pPr>
        <w:pStyle w:val="Zwykytekst"/>
        <w:rPr>
          <w:rFonts w:ascii="Verdana" w:hAnsi="Verdana"/>
        </w:rPr>
      </w:pPr>
    </w:p>
    <w:p w14:paraId="29AF8317" w14:textId="77777777" w:rsidR="0009443C" w:rsidRPr="004D1013" w:rsidRDefault="0009443C" w:rsidP="0009443C">
      <w:pPr>
        <w:pStyle w:val="Zwykytekst"/>
        <w:rPr>
          <w:rFonts w:ascii="Verdana" w:hAnsi="Verdana"/>
        </w:rPr>
      </w:pPr>
    </w:p>
    <w:p w14:paraId="4D44E24B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CCCBB8" w14:textId="77777777" w:rsidR="003E26BC" w:rsidRDefault="003E26BC">
      <w:r>
        <w:separator/>
      </w:r>
    </w:p>
  </w:endnote>
  <w:endnote w:type="continuationSeparator" w:id="0">
    <w:p w14:paraId="34C869EF" w14:textId="77777777" w:rsidR="003E26BC" w:rsidRDefault="003E2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175917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5455D6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C03F3A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8F1F71" w14:textId="77777777" w:rsidR="003E26BC" w:rsidRDefault="003E26BC">
      <w:r>
        <w:separator/>
      </w:r>
    </w:p>
  </w:footnote>
  <w:footnote w:type="continuationSeparator" w:id="0">
    <w:p w14:paraId="27351887" w14:textId="77777777" w:rsidR="003E26BC" w:rsidRDefault="003E26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94DBFA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23D952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0359A6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19"/>
  </w:num>
  <w:num w:numId="3">
    <w:abstractNumId w:val="3"/>
  </w:num>
  <w:num w:numId="4">
    <w:abstractNumId w:val="12"/>
  </w:num>
  <w:num w:numId="5">
    <w:abstractNumId w:val="15"/>
  </w:num>
  <w:num w:numId="6">
    <w:abstractNumId w:val="11"/>
  </w:num>
  <w:num w:numId="7">
    <w:abstractNumId w:val="18"/>
  </w:num>
  <w:num w:numId="8">
    <w:abstractNumId w:val="13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0"/>
  </w:num>
  <w:num w:numId="16">
    <w:abstractNumId w:val="17"/>
  </w:num>
  <w:num w:numId="17">
    <w:abstractNumId w:val="0"/>
  </w:num>
  <w:num w:numId="18">
    <w:abstractNumId w:val="5"/>
  </w:num>
  <w:num w:numId="19">
    <w:abstractNumId w:val="9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524"/>
    <w:rsid w:val="00026344"/>
    <w:rsid w:val="0009443C"/>
    <w:rsid w:val="000E6EAF"/>
    <w:rsid w:val="00106134"/>
    <w:rsid w:val="001836C1"/>
    <w:rsid w:val="002D5E0A"/>
    <w:rsid w:val="003047FB"/>
    <w:rsid w:val="003E26BC"/>
    <w:rsid w:val="00446B8D"/>
    <w:rsid w:val="00466092"/>
    <w:rsid w:val="004973AF"/>
    <w:rsid w:val="004A0F0D"/>
    <w:rsid w:val="004C0A0E"/>
    <w:rsid w:val="004C1054"/>
    <w:rsid w:val="004E27A7"/>
    <w:rsid w:val="0050385D"/>
    <w:rsid w:val="005C1FFE"/>
    <w:rsid w:val="005D69AA"/>
    <w:rsid w:val="006152D9"/>
    <w:rsid w:val="00691104"/>
    <w:rsid w:val="006D0F7E"/>
    <w:rsid w:val="007007FD"/>
    <w:rsid w:val="00724077"/>
    <w:rsid w:val="00774622"/>
    <w:rsid w:val="007858A8"/>
    <w:rsid w:val="00892E0C"/>
    <w:rsid w:val="008C634A"/>
    <w:rsid w:val="00961F94"/>
    <w:rsid w:val="00976B68"/>
    <w:rsid w:val="009D554D"/>
    <w:rsid w:val="00A14C52"/>
    <w:rsid w:val="00A82F98"/>
    <w:rsid w:val="00AE506E"/>
    <w:rsid w:val="00AF42D3"/>
    <w:rsid w:val="00B00524"/>
    <w:rsid w:val="00B46AF2"/>
    <w:rsid w:val="00B75500"/>
    <w:rsid w:val="00B8264E"/>
    <w:rsid w:val="00BB618F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362E"/>
    <w:rsid w:val="00F54208"/>
    <w:rsid w:val="00FD5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76990E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443C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09443C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09443C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link w:val="Zwykytekst"/>
    <w:rsid w:val="0009443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09443C"/>
    <w:rPr>
      <w:sz w:val="24"/>
    </w:rPr>
  </w:style>
  <w:style w:type="character" w:customStyle="1" w:styleId="AkapitzlistZnak">
    <w:name w:val="Akapit z listą Znak"/>
    <w:link w:val="Akapitzlist"/>
    <w:uiPriority w:val="34"/>
    <w:rsid w:val="0009443C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09443C"/>
  </w:style>
  <w:style w:type="paragraph" w:styleId="Bezodstpw">
    <w:name w:val="No Spacing"/>
    <w:uiPriority w:val="1"/>
    <w:qFormat/>
    <w:rsid w:val="0009443C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09443C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47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47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97D04A-EAB0-415C-8ECF-86C6E9667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7</Pages>
  <Words>2832</Words>
  <Characters>16995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19788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5</cp:revision>
  <cp:lastPrinted>1900-12-31T23:00:00Z</cp:lastPrinted>
  <dcterms:created xsi:type="dcterms:W3CDTF">2021-02-26T11:03:00Z</dcterms:created>
  <dcterms:modified xsi:type="dcterms:W3CDTF">2021-03-16T11:46:00Z</dcterms:modified>
</cp:coreProperties>
</file>