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77777777" w:rsidR="00C86F3D" w:rsidRPr="00540289" w:rsidRDefault="00AE2A9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2223B257" wp14:editId="4E7D8281">
            <wp:extent cx="1314450" cy="352425"/>
            <wp:effectExtent l="0" t="0" r="0" b="9525"/>
            <wp:docPr id="1" name="Obraz 1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6F3D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400472F8" wp14:editId="05BB6159">
            <wp:extent cx="209550" cy="371475"/>
            <wp:effectExtent l="0" t="0" r="0" b="9525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6F3D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0092513A" wp14:editId="0842D2E6">
            <wp:extent cx="1571625" cy="419100"/>
            <wp:effectExtent l="0" t="0" r="9525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281D0" w14:textId="77777777" w:rsidR="00C86F3D" w:rsidRDefault="00AE2A9D" w:rsidP="00C86F3D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17735" wp14:editId="7B66ED53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2057400" cy="793115"/>
                <wp:effectExtent l="0" t="0" r="19050" b="2603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93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43E1A05D" id="AutoShape 2" o:spid="_x0000_s1026" style="position:absolute;margin-left:0;margin-top:.55pt;width:162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"/>
            </w:pict>
          </mc:Fallback>
        </mc:AlternateContent>
      </w:r>
      <w:r w:rsidR="00C86F3D"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6B29103" w14:textId="77777777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13D6CA14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bookmarkStart w:id="0" w:name="_GoBack"/>
      <w:bookmarkEnd w:id="0"/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4C03CA" w:rsidRPr="004C03CA">
        <w:rPr>
          <w:b/>
        </w:rPr>
        <w:t>Usługę zorganizowania i przeprowadzenia szkolenia zawodowego przygotowującego do egzaminu kwalifikacyjnego oraz zorganizowania egzaminu kwalifikacyjnego z eksploatacji urządzeń elektroenergetycznych (grupa G1), podnoszącego kompetencje zawodowe studentów wydziału IET w ramach projektu POWR.03.05.00-00-Z307/17-00 - Kc-zp.272-</w:t>
      </w:r>
      <w:r w:rsidR="00094658">
        <w:rPr>
          <w:b/>
        </w:rPr>
        <w:t>004/21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611"/>
        <w:gridCol w:w="1560"/>
        <w:gridCol w:w="2268"/>
      </w:tblGrid>
      <w:tr w:rsidR="00C86F3D" w:rsidRPr="005A10E2" w14:paraId="6C0D05E3" w14:textId="77777777" w:rsidTr="00D97C6D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D97C6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D97C6D">
        <w:trPr>
          <w:cantSplit/>
          <w:trHeight w:val="921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1569AF0E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przygotowującego do egzaminu uzyskania świadectwa kwalifikacyjnego SEP </w:t>
            </w:r>
            <w:r w:rsidR="00D97C6D">
              <w:rPr>
                <w:b/>
                <w:color w:val="000000"/>
              </w:rPr>
              <w:t xml:space="preserve">wraz z egzaminem, </w:t>
            </w:r>
            <w:r w:rsidRPr="005A10E2">
              <w:rPr>
                <w:b/>
                <w:color w:val="000000"/>
              </w:rPr>
              <w:t>dla grupy osób …… (należy wpisać ilość osób egzaminowanych)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D97C6D">
        <w:trPr>
          <w:cantSplit/>
          <w:trHeight w:val="906"/>
        </w:trPr>
        <w:tc>
          <w:tcPr>
            <w:tcW w:w="633" w:type="dxa"/>
          </w:tcPr>
          <w:p w14:paraId="75A6543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08F92CEE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przygotowującego do egzaminu uzyskania świadectwa kwalifikacyjnego SEP </w:t>
            </w:r>
            <w:r w:rsidR="00D97C6D" w:rsidRPr="00D97C6D">
              <w:rPr>
                <w:b/>
                <w:color w:val="000000"/>
              </w:rPr>
              <w:t xml:space="preserve">wraz z egzaminem, </w:t>
            </w:r>
            <w:r w:rsidRPr="005A10E2">
              <w:rPr>
                <w:b/>
                <w:color w:val="000000"/>
              </w:rPr>
              <w:t>dla grupy osób …… (należy wpisać ilość osób egzaminowanych)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D97C6D">
        <w:trPr>
          <w:cantSplit/>
          <w:trHeight w:val="906"/>
        </w:trPr>
        <w:tc>
          <w:tcPr>
            <w:tcW w:w="633" w:type="dxa"/>
          </w:tcPr>
          <w:p w14:paraId="2D0C582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4D9DA7F4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przygotowującego do egzaminu uzyskania świadectwa kwalifikacyjnego SEP </w:t>
            </w:r>
            <w:r w:rsidR="00D97C6D" w:rsidRPr="00D97C6D">
              <w:rPr>
                <w:b/>
                <w:color w:val="000000"/>
              </w:rPr>
              <w:t xml:space="preserve">wraz z egzaminem, </w:t>
            </w:r>
            <w:r w:rsidRPr="005A10E2">
              <w:rPr>
                <w:b/>
                <w:color w:val="000000"/>
              </w:rPr>
              <w:t>dla grupy osób …… (należy wpisać ilość osób egzaminowanych)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0BA0AE3" w14:textId="77777777" w:rsidR="00FD38FE" w:rsidRPr="00FD38FE" w:rsidRDefault="00FD38FE" w:rsidP="00FD38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p w14:paraId="3533DFF6" w14:textId="77777777" w:rsidR="00F213FB" w:rsidRPr="00C86F3D" w:rsidRDefault="00F213FB" w:rsidP="00C86F3D"/>
    <w:sectPr w:rsidR="00F213FB" w:rsidRPr="00C86F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10BA0" w14:textId="77777777" w:rsidR="00551DBC" w:rsidRDefault="00551DBC">
      <w:r>
        <w:separator/>
      </w:r>
    </w:p>
  </w:endnote>
  <w:endnote w:type="continuationSeparator" w:id="0">
    <w:p w14:paraId="5F3C43BA" w14:textId="77777777" w:rsidR="00551DBC" w:rsidRDefault="00551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CDBB2" w14:textId="77777777" w:rsidR="00551DBC" w:rsidRDefault="00551DBC">
      <w:r>
        <w:separator/>
      </w:r>
    </w:p>
  </w:footnote>
  <w:footnote w:type="continuationSeparator" w:id="0">
    <w:p w14:paraId="1293E197" w14:textId="77777777" w:rsidR="00551DBC" w:rsidRDefault="00551DBC">
      <w:r>
        <w:continuationSeparator/>
      </w:r>
    </w:p>
  </w:footnote>
  <w:footnote w:id="1">
    <w:p w14:paraId="010C7529" w14:textId="0870359E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094658">
        <w:t>7.2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94658"/>
    <w:rsid w:val="00210E8E"/>
    <w:rsid w:val="00276C10"/>
    <w:rsid w:val="002F7E2B"/>
    <w:rsid w:val="004C03CA"/>
    <w:rsid w:val="00540289"/>
    <w:rsid w:val="00551DBC"/>
    <w:rsid w:val="00702A72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7C6D"/>
    <w:rsid w:val="00DD5BF2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2021-03-16T14:46:00Z</cp:lastPrinted>
  <dcterms:created xsi:type="dcterms:W3CDTF">2021-03-16T14:46:00Z</dcterms:created>
  <dcterms:modified xsi:type="dcterms:W3CDTF">2021-03-16T14:46:00Z</dcterms:modified>
</cp:coreProperties>
</file>