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CC506" w14:textId="77777777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259F3718" wp14:editId="68116B3C">
            <wp:extent cx="1314450" cy="352425"/>
            <wp:effectExtent l="0" t="0" r="0" b="9525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7F4BBCA0" wp14:editId="1790528B">
            <wp:extent cx="209550" cy="371475"/>
            <wp:effectExtent l="0" t="0" r="0" b="9525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drawing>
          <wp:inline distT="0" distB="0" distL="0" distR="0" wp14:anchorId="16BB6143" wp14:editId="2D8EF4BF">
            <wp:extent cx="1571625" cy="419100"/>
            <wp:effectExtent l="0" t="0" r="9525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5C571B85" w:rsidR="00486653" w:rsidRPr="00F454F8" w:rsidRDefault="008D2AB8" w:rsidP="00F454F8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5F23FD" w:rsidRPr="005F23FD">
        <w:rPr>
          <w:b/>
          <w:bCs/>
          <w:sz w:val="20"/>
          <w:szCs w:val="20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Kc-zp.272-004/21.– znak sprawy: KC-zp.272-004/21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72B2B2F9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</w:rPr>
        <w:t xml:space="preserve"> tj. szkolenie i egzamin 45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3B4C6482" w14:textId="77777777" w:rsidR="005F23FD" w:rsidRPr="009E3682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7CB89F19" w14:textId="77777777" w:rsidR="005F23FD" w:rsidRPr="009E3682" w:rsidRDefault="005F23FD" w:rsidP="005F23FD">
      <w:pPr>
        <w:widowControl w:val="0"/>
        <w:rPr>
          <w:b/>
          <w:sz w:val="22"/>
          <w:szCs w:val="22"/>
        </w:rPr>
      </w:pPr>
      <w:r w:rsidRPr="009E3682">
        <w:rPr>
          <w:b/>
          <w:sz w:val="22"/>
          <w:szCs w:val="22"/>
        </w:rPr>
        <w:t>Cena brutto za jedną osobę: …………………………PLN</w:t>
      </w:r>
    </w:p>
    <w:p w14:paraId="51BC740C" w14:textId="77777777" w:rsidR="005F23FD" w:rsidRPr="003E3635" w:rsidRDefault="005F23FD" w:rsidP="005F23FD">
      <w:pPr>
        <w:widowControl w:val="0"/>
        <w:rPr>
          <w:b/>
          <w:sz w:val="22"/>
          <w:szCs w:val="22"/>
          <w:u w:val="single"/>
        </w:rPr>
      </w:pPr>
      <w:r w:rsidRPr="003E3635">
        <w:rPr>
          <w:b/>
          <w:sz w:val="22"/>
          <w:szCs w:val="22"/>
          <w:u w:val="single"/>
        </w:rPr>
        <w:t>w tym:</w:t>
      </w:r>
    </w:p>
    <w:p w14:paraId="45BCD4D7" w14:textId="77777777" w:rsidR="005F23FD" w:rsidRPr="003E3635" w:rsidRDefault="005F23FD" w:rsidP="005F23FD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Cena brutto za szkolenie</w:t>
      </w:r>
      <w:r w:rsidRPr="003E3635">
        <w:rPr>
          <w:b/>
          <w:sz w:val="22"/>
          <w:szCs w:val="22"/>
        </w:rPr>
        <w:t xml:space="preserve"> dla 1 osoby …………………………PLN</w:t>
      </w:r>
    </w:p>
    <w:p w14:paraId="783E05D5" w14:textId="77777777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Cena brutto za egzamin dla 1 osoby …………………………PLN</w:t>
      </w:r>
    </w:p>
    <w:p w14:paraId="11328378" w14:textId="3BC33136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14:paraId="0A4D00B3" w14:textId="4AB71447" w:rsidR="005F23FD" w:rsidRDefault="005F23FD" w:rsidP="005F23FD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3E3635">
        <w:rPr>
          <w:b/>
          <w:sz w:val="22"/>
          <w:szCs w:val="22"/>
        </w:rPr>
        <w:t>Możliwość organizacji egzaminów zamkniętych wyłącznie dla grupy Zamawiającego</w:t>
      </w:r>
      <w:r w:rsidRPr="003E3635">
        <w:rPr>
          <w:rFonts w:eastAsia="Andale Sans UI"/>
          <w:b/>
          <w:sz w:val="22"/>
          <w:szCs w:val="22"/>
        </w:rPr>
        <w:t xml:space="preserve"> </w:t>
      </w:r>
      <w:r w:rsidRPr="005F23FD">
        <w:rPr>
          <w:rFonts w:eastAsia="Andale Sans UI"/>
          <w:b/>
          <w:color w:val="FF0000"/>
          <w:sz w:val="22"/>
          <w:szCs w:val="22"/>
        </w:rPr>
        <w:t>(Kryterium oceny ofert)</w:t>
      </w:r>
      <w:r w:rsidRPr="003E3635">
        <w:rPr>
          <w:rFonts w:eastAsia="Andale Sans UI"/>
          <w:b/>
          <w:sz w:val="22"/>
          <w:szCs w:val="22"/>
        </w:rPr>
        <w:t xml:space="preserve">: </w:t>
      </w:r>
      <w:r w:rsidRPr="003E3635">
        <w:rPr>
          <w:rFonts w:eastAsia="Andale Sans UI"/>
          <w:sz w:val="22"/>
          <w:szCs w:val="22"/>
        </w:rPr>
        <w:t xml:space="preserve">TAK / NIE </w:t>
      </w:r>
      <w:r w:rsidRPr="003E3635">
        <w:rPr>
          <w:sz w:val="22"/>
          <w:szCs w:val="22"/>
        </w:rPr>
        <w:t>*</w:t>
      </w:r>
      <w:r w:rsidRPr="003E3635">
        <w:rPr>
          <w:sz w:val="22"/>
          <w:szCs w:val="22"/>
        </w:rPr>
        <w:tab/>
      </w:r>
    </w:p>
    <w:p w14:paraId="6C91C347" w14:textId="31A1332D" w:rsidR="00F454F8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Miejsce szkolenia i egzaminu: </w:t>
      </w:r>
      <w:r w:rsidRPr="00F454F8">
        <w:rPr>
          <w:rFonts w:eastAsia="Andale Sans UI"/>
          <w:sz w:val="22"/>
          <w:szCs w:val="22"/>
        </w:rPr>
        <w:t>……………….  (należy podać adres miejsca szkolenia i egzaminu).</w:t>
      </w:r>
    </w:p>
    <w:p w14:paraId="6A2C0D1A" w14:textId="51E0A184" w:rsidR="00F454F8" w:rsidRPr="005F23FD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Nazwa platformy edukacyjnej: </w:t>
      </w:r>
      <w:r w:rsidRPr="00F454F8">
        <w:rPr>
          <w:rFonts w:eastAsia="Andale Sans UI"/>
          <w:sz w:val="22"/>
          <w:szCs w:val="22"/>
        </w:rPr>
        <w:t>…………………………..</w:t>
      </w:r>
    </w:p>
    <w:p w14:paraId="47208741" w14:textId="582ADEEA" w:rsidR="005F23FD" w:rsidRPr="003E3635" w:rsidRDefault="005F23FD" w:rsidP="005F23FD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>do 8 miesięcy od daty podpisania umowy.</w:t>
      </w:r>
    </w:p>
    <w:p w14:paraId="5F21F5D4" w14:textId="4A43BC48" w:rsidR="008D2AB8" w:rsidRPr="005F23FD" w:rsidRDefault="005F23FD" w:rsidP="005F23FD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D154601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442B7984" w14:textId="0DBD34B9" w:rsidR="005F23FD" w:rsidRDefault="005F23FD" w:rsidP="005F23FD">
      <w:pPr>
        <w:pStyle w:val="Akapitzlist"/>
        <w:numPr>
          <w:ilvl w:val="0"/>
          <w:numId w:val="1"/>
        </w:numPr>
        <w:jc w:val="both"/>
        <w:rPr>
          <w:color w:val="000000"/>
          <w:sz w:val="20"/>
          <w:szCs w:val="20"/>
        </w:rPr>
      </w:pPr>
      <w:r w:rsidRPr="005F23FD">
        <w:rPr>
          <w:color w:val="000000"/>
          <w:sz w:val="20"/>
          <w:szCs w:val="20"/>
        </w:rPr>
        <w:t xml:space="preserve">Oświadczamy, że </w:t>
      </w:r>
      <w:r w:rsidRPr="005F23FD">
        <w:rPr>
          <w:b/>
          <w:bCs/>
          <w:color w:val="000000"/>
          <w:sz w:val="20"/>
          <w:szCs w:val="20"/>
        </w:rPr>
        <w:t>egzamin będzie przeprowadzany przez komisję kwalifikacyjną</w:t>
      </w:r>
      <w:r w:rsidRPr="005F23FD">
        <w:rPr>
          <w:color w:val="000000"/>
          <w:sz w:val="20"/>
          <w:szCs w:val="20"/>
        </w:rPr>
        <w:t xml:space="preserve"> spełniającą warunki rozporządzenia Ministra Gospodarki, Pracy i Polityki Społecznej z dnia 28 kwietnia 2003 r. w sprawie szczegółowych zasad stwierdzania posiadania kwalifikacji przez osoby zajmujące się eksploatacją urządzeń, instalacji i sieci (Dz. U. Nr 89, poz. 828 i Nr 129 z późn. zm.).</w:t>
      </w:r>
    </w:p>
    <w:p w14:paraId="2F9F68F8" w14:textId="04291E34" w:rsidR="008663EB" w:rsidRPr="008663EB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ppkt </w:t>
      </w:r>
      <w:r w:rsidR="00A9710D">
        <w:rPr>
          <w:b/>
          <w:bCs/>
          <w:sz w:val="22"/>
          <w:szCs w:val="22"/>
        </w:rPr>
        <w:t>3</w:t>
      </w:r>
      <w:r w:rsidRPr="00821836">
        <w:rPr>
          <w:b/>
          <w:bCs/>
          <w:sz w:val="22"/>
          <w:szCs w:val="22"/>
        </w:rPr>
        <w:t xml:space="preserve"> SWZ spełniamy osobiście/ powołujemy się na zasoby podmiotu trzeciego w następującym zakresie</w:t>
      </w:r>
      <w:r>
        <w:rPr>
          <w:b/>
          <w:bCs/>
          <w:sz w:val="22"/>
          <w:szCs w:val="22"/>
        </w:rPr>
        <w:t>**</w:t>
      </w:r>
      <w:r w:rsidRPr="00821836">
        <w:rPr>
          <w:bCs/>
          <w:sz w:val="22"/>
          <w:szCs w:val="22"/>
        </w:rPr>
        <w:t xml:space="preserve"> </w:t>
      </w:r>
    </w:p>
    <w:p w14:paraId="2491F79D" w14:textId="3C2697EE" w:rsidR="008663EB" w:rsidRPr="00821836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58670" w14:textId="77777777" w:rsidR="001155A1" w:rsidRDefault="001155A1">
      <w:r>
        <w:separator/>
      </w:r>
    </w:p>
  </w:endnote>
  <w:endnote w:type="continuationSeparator" w:id="0">
    <w:p w14:paraId="387E3CF5" w14:textId="77777777" w:rsidR="001155A1" w:rsidRDefault="0011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DCDCB1" w14:textId="77777777" w:rsidR="001155A1" w:rsidRDefault="001155A1">
      <w:r>
        <w:separator/>
      </w:r>
    </w:p>
  </w:footnote>
  <w:footnote w:type="continuationSeparator" w:id="0">
    <w:p w14:paraId="3594C859" w14:textId="77777777" w:rsidR="001155A1" w:rsidRDefault="00115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6A5F0-8FDC-4080-97D3-5C9EF3E8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796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3</cp:revision>
  <cp:lastPrinted>2021-02-05T11:31:00Z</cp:lastPrinted>
  <dcterms:created xsi:type="dcterms:W3CDTF">2021-03-16T11:35:00Z</dcterms:created>
  <dcterms:modified xsi:type="dcterms:W3CDTF">2021-03-16T11:42:00Z</dcterms:modified>
</cp:coreProperties>
</file>