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B9F22B6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E51E4" w:rsidRPr="00AE51E4">
        <w:rPr>
          <w:rFonts w:ascii="Arial" w:eastAsia="Times New Roman" w:hAnsi="Arial" w:cs="Arial"/>
          <w:b/>
          <w:sz w:val="20"/>
          <w:szCs w:val="20"/>
          <w:lang w:eastAsia="pl-PL"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Kc-zp.272-004/21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E67B83" w14:textId="77777777" w:rsidR="00275AC6" w:rsidRDefault="00275AC6" w:rsidP="0038231F">
      <w:pPr>
        <w:spacing w:after="0" w:line="240" w:lineRule="auto"/>
      </w:pPr>
      <w:r>
        <w:separator/>
      </w:r>
    </w:p>
  </w:endnote>
  <w:endnote w:type="continuationSeparator" w:id="0">
    <w:p w14:paraId="5F8AC254" w14:textId="77777777" w:rsidR="00275AC6" w:rsidRDefault="00275A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F8C7D" w14:textId="77777777" w:rsidR="00275AC6" w:rsidRDefault="00275AC6" w:rsidP="0038231F">
      <w:pPr>
        <w:spacing w:after="0" w:line="240" w:lineRule="auto"/>
      </w:pPr>
      <w:r>
        <w:separator/>
      </w:r>
    </w:p>
  </w:footnote>
  <w:footnote w:type="continuationSeparator" w:id="0">
    <w:p w14:paraId="69DC1894" w14:textId="77777777" w:rsidR="00275AC6" w:rsidRDefault="00275A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CD3B3" w14:textId="77777777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0B927D9B" wp14:editId="0DE9554A">
          <wp:extent cx="1638300" cy="771525"/>
          <wp:effectExtent l="0" t="0" r="0" b="0"/>
          <wp:docPr id="5" name="Obraz 1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4B79B147" wp14:editId="1692CFE1">
          <wp:extent cx="352425" cy="695325"/>
          <wp:effectExtent l="0" t="0" r="0" b="0"/>
          <wp:docPr id="4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193DB179" wp14:editId="6ECE346A">
          <wp:extent cx="2124075" cy="695325"/>
          <wp:effectExtent l="0" t="0" r="0" b="0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D7BC8-9C10-456B-9F05-352E1937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2021-02-26T11:01:00Z</dcterms:created>
  <dcterms:modified xsi:type="dcterms:W3CDTF">2021-02-26T11:01:00Z</dcterms:modified>
</cp:coreProperties>
</file>