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024469" w:rsidRPr="0002446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24469" w:rsidRPr="00024469">
        <w:rPr>
          <w:rFonts w:ascii="Times New Roman" w:hAnsi="Times New Roman"/>
          <w:b/>
        </w:rPr>
        <w:t>ZP/D-05/A/21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4469" w:rsidRPr="0002446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4469" w:rsidRPr="0002446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24469" w:rsidRPr="0002446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24469" w:rsidRPr="0002446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24469" w:rsidRPr="0002446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24469" w:rsidRPr="00110593" w:rsidTr="0091119C">
        <w:tc>
          <w:tcPr>
            <w:tcW w:w="9212" w:type="dxa"/>
            <w:shd w:val="clear" w:color="auto" w:fill="D9D9D9"/>
          </w:tcPr>
          <w:p w:rsidR="00024469" w:rsidRPr="00110593" w:rsidRDefault="00024469" w:rsidP="0091119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24469" w:rsidRPr="00110593" w:rsidRDefault="00024469" w:rsidP="0091119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24469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024469" w:rsidRPr="00110593" w:rsidRDefault="00024469" w:rsidP="0091119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24469" w:rsidRPr="00110593" w:rsidRDefault="00024469" w:rsidP="0091119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24469" w:rsidRPr="00024469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2446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24469">
        <w:rPr>
          <w:rFonts w:ascii="Times New Roman" w:hAnsi="Times New Roman"/>
          <w:b/>
        </w:rPr>
        <w:t>Dostawa układu pomiarowego do badania odporności ekranowania pola elektromagnetycznego dla Wydziału Inżynierii Produkcji i Technologii Materiałów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</w:t>
      </w:r>
      <w:r w:rsidRPr="00023477">
        <w:rPr>
          <w:rFonts w:ascii="Times New Roman" w:hAnsi="Times New Roman"/>
        </w:rPr>
        <w:lastRenderedPageBreak/>
        <w:t xml:space="preserve">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760607" w:rsidRDefault="00760607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FA1" w:rsidRDefault="000F0FA1" w:rsidP="0038231F">
      <w:pPr>
        <w:spacing w:after="0" w:line="240" w:lineRule="auto"/>
      </w:pPr>
      <w:r>
        <w:separator/>
      </w:r>
    </w:p>
  </w:endnote>
  <w:endnote w:type="continuationSeparator" w:id="0">
    <w:p w:rsidR="000F0FA1" w:rsidRDefault="000F0F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69" w:rsidRDefault="000244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06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060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69" w:rsidRDefault="000244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FA1" w:rsidRDefault="000F0FA1" w:rsidP="0038231F">
      <w:pPr>
        <w:spacing w:after="0" w:line="240" w:lineRule="auto"/>
      </w:pPr>
      <w:r>
        <w:separator/>
      </w:r>
    </w:p>
  </w:footnote>
  <w:footnote w:type="continuationSeparator" w:id="0">
    <w:p w:rsidR="000F0FA1" w:rsidRDefault="000F0F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69" w:rsidRDefault="000244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69" w:rsidRDefault="000244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469" w:rsidRDefault="000244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FA1"/>
    <w:rsid w:val="00023477"/>
    <w:rsid w:val="00024469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0FA1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60607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15240"/>
  <w15:docId w15:val="{56AFC12E-B330-4CBF-B8A4-E0EF48895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3E4A7-9CD9-415A-B944-C89A6666D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2021-03-16T13:02:00Z</cp:lastPrinted>
  <dcterms:created xsi:type="dcterms:W3CDTF">2021-03-16T13:02:00Z</dcterms:created>
  <dcterms:modified xsi:type="dcterms:W3CDTF">2021-03-16T13:02:00Z</dcterms:modified>
</cp:coreProperties>
</file>