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09612" w14:textId="1B55EAFB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>Załączn</w:t>
      </w:r>
      <w:r w:rsidRPr="00473398">
        <w:rPr>
          <w:rFonts w:ascii="Times New Roman" w:hAnsi="Times New Roman"/>
          <w:b w:val="0"/>
          <w:sz w:val="22"/>
          <w:szCs w:val="22"/>
        </w:rPr>
        <w:t xml:space="preserve">ik </w:t>
      </w:r>
      <w:r w:rsidR="004F4927" w:rsidRPr="00473398">
        <w:rPr>
          <w:rFonts w:ascii="Times New Roman" w:hAnsi="Times New Roman"/>
          <w:b w:val="0"/>
          <w:sz w:val="22"/>
          <w:szCs w:val="22"/>
        </w:rPr>
        <w:t>N</w:t>
      </w:r>
      <w:r w:rsidRPr="00473398">
        <w:rPr>
          <w:rFonts w:ascii="Times New Roman" w:hAnsi="Times New Roman"/>
          <w:b w:val="0"/>
          <w:sz w:val="22"/>
          <w:szCs w:val="22"/>
        </w:rPr>
        <w:t xml:space="preserve">r </w:t>
      </w:r>
      <w:r w:rsidR="004F4927" w:rsidRPr="00473398">
        <w:rPr>
          <w:rFonts w:ascii="Times New Roman" w:hAnsi="Times New Roman"/>
          <w:b w:val="0"/>
          <w:sz w:val="22"/>
          <w:szCs w:val="22"/>
        </w:rPr>
        <w:t>4</w:t>
      </w:r>
      <w:r w:rsidRPr="00473398">
        <w:rPr>
          <w:rFonts w:ascii="Times New Roman" w:hAnsi="Times New Roman"/>
          <w:b w:val="0"/>
          <w:sz w:val="22"/>
          <w:szCs w:val="22"/>
        </w:rPr>
        <w:t xml:space="preserve"> do</w:t>
      </w:r>
      <w:r w:rsidRPr="00525EFF">
        <w:rPr>
          <w:rFonts w:ascii="Times New Roman" w:hAnsi="Times New Roman"/>
          <w:b w:val="0"/>
          <w:sz w:val="22"/>
          <w:szCs w:val="22"/>
        </w:rPr>
        <w:t xml:space="preserve"> SWZ</w:t>
      </w:r>
    </w:p>
    <w:p w14:paraId="144A0A1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7E5A878" w14:textId="77777777" w:rsidTr="005844F6">
        <w:tc>
          <w:tcPr>
            <w:tcW w:w="9104" w:type="dxa"/>
            <w:shd w:val="clear" w:color="auto" w:fill="F2F2F2"/>
          </w:tcPr>
          <w:p w14:paraId="77717D6D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7CF6C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5135148" w14:textId="1ACFBA60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F492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E72FC9" w:rsidRPr="00E72FC9">
        <w:rPr>
          <w:sz w:val="22"/>
          <w:szCs w:val="22"/>
        </w:rPr>
        <w:t>podstawowy</w:t>
      </w:r>
      <w:r w:rsidR="004F4927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1222B13" w14:textId="2B523755" w:rsidR="002E612D" w:rsidRPr="004F4927" w:rsidRDefault="004F4927" w:rsidP="00F31EAC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4F4927">
        <w:rPr>
          <w:b/>
          <w:bCs/>
          <w:sz w:val="22"/>
          <w:szCs w:val="22"/>
        </w:rPr>
        <w:t>„</w:t>
      </w:r>
      <w:r w:rsidR="00E72FC9" w:rsidRPr="004F4927">
        <w:rPr>
          <w:b/>
          <w:bCs/>
          <w:sz w:val="22"/>
          <w:szCs w:val="22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="00E72FC9" w:rsidRPr="004F4927">
        <w:rPr>
          <w:b/>
          <w:bCs/>
          <w:sz w:val="22"/>
          <w:szCs w:val="22"/>
        </w:rPr>
        <w:t>remontera</w:t>
      </w:r>
      <w:proofErr w:type="spellEnd"/>
      <w:r w:rsidR="00AA39D6" w:rsidRPr="004F4927">
        <w:rPr>
          <w:b/>
          <w:bCs/>
          <w:sz w:val="22"/>
          <w:szCs w:val="22"/>
        </w:rPr>
        <w:t>”</w:t>
      </w:r>
      <w:r w:rsidRPr="004F4927">
        <w:rPr>
          <w:b/>
          <w:bCs/>
          <w:sz w:val="22"/>
          <w:szCs w:val="22"/>
        </w:rPr>
        <w:t>.</w:t>
      </w:r>
    </w:p>
    <w:p w14:paraId="16DB2B62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11BF9E9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94F4489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10518C1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0E41B02B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B938DE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6B80FC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EE13EB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9100CB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7C4403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3FE93A1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31166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0345DC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70197CA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872566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568F81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F7F976D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32904A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17A3BC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CE132E6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66A7699" w14:textId="19BC156E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5F8EE1AB" w14:textId="77777777" w:rsidR="00473398" w:rsidRPr="0097776D" w:rsidRDefault="00473398" w:rsidP="00473398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D54ABA3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63D5B768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3449872C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3D37FAD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72FC9" w:rsidRPr="007F3E87" w14:paraId="57836971" w14:textId="77777777" w:rsidTr="00D33815">
        <w:tc>
          <w:tcPr>
            <w:tcW w:w="1559" w:type="dxa"/>
            <w:shd w:val="clear" w:color="auto" w:fill="auto"/>
            <w:vAlign w:val="center"/>
          </w:tcPr>
          <w:p w14:paraId="18EA0D64" w14:textId="77777777" w:rsidR="00E72FC9" w:rsidRPr="007F3E87" w:rsidRDefault="00E72FC9" w:rsidP="00D3381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72FC9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66106B6D" w14:textId="77777777" w:rsidR="00E72FC9" w:rsidRPr="007F3E87" w:rsidRDefault="00E72FC9" w:rsidP="00D33815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E72FC9">
              <w:rPr>
                <w:sz w:val="22"/>
                <w:szCs w:val="22"/>
              </w:rPr>
              <w:t>Część I zadania obejmuje remont cząstkowy nawierzchni bitumicznej dróg powiatowych na terenie powiatu rawickiego przy użyciu masy asfaltowej na gorąco.</w:t>
            </w:r>
          </w:p>
          <w:p w14:paraId="1DB3136A" w14:textId="77777777" w:rsidR="004F4927" w:rsidRDefault="00E72FC9" w:rsidP="00D338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zdania </w:t>
            </w:r>
            <w:r w:rsidR="004F4927">
              <w:rPr>
                <w:sz w:val="22"/>
                <w:szCs w:val="22"/>
              </w:rPr>
              <w:t>N</w:t>
            </w:r>
            <w:r w:rsidRPr="007F3E87">
              <w:rPr>
                <w:sz w:val="22"/>
                <w:szCs w:val="22"/>
              </w:rPr>
              <w:t xml:space="preserve">r </w:t>
            </w:r>
            <w:r w:rsidRPr="00E72FC9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</w:t>
            </w:r>
            <w:r w:rsidR="004F4927">
              <w:rPr>
                <w:sz w:val="22"/>
                <w:szCs w:val="22"/>
              </w:rPr>
              <w:t>:</w:t>
            </w:r>
          </w:p>
          <w:p w14:paraId="44BEFAC5" w14:textId="7C13FBEC" w:rsidR="004F4927" w:rsidRDefault="00E72FC9" w:rsidP="00D338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kwotę nett</w:t>
            </w:r>
            <w:r w:rsidR="004F4927">
              <w:rPr>
                <w:sz w:val="22"/>
                <w:szCs w:val="22"/>
              </w:rPr>
              <w:t>o ……….</w:t>
            </w:r>
            <w:r w:rsidRPr="007F3E87">
              <w:rPr>
                <w:sz w:val="22"/>
                <w:szCs w:val="22"/>
              </w:rPr>
              <w:t xml:space="preserve">....................... zł </w:t>
            </w:r>
          </w:p>
          <w:p w14:paraId="616966CA" w14:textId="682DEBE1" w:rsidR="00E72FC9" w:rsidRPr="007F3E87" w:rsidRDefault="00E72FC9" w:rsidP="00D3381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3992EB9" w14:textId="25B48C90" w:rsidR="00E72FC9" w:rsidRPr="007F3E87" w:rsidRDefault="00E72FC9" w:rsidP="00D3381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6C5A1399" w14:textId="77777777" w:rsidR="004F4927" w:rsidRDefault="00E72FC9" w:rsidP="00D33815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E9B4A3A" w14:textId="23B307A1" w:rsidR="00E72FC9" w:rsidRDefault="00E72FC9" w:rsidP="00D33815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</w:t>
            </w:r>
            <w:r w:rsidR="004F4927">
              <w:rPr>
                <w:sz w:val="22"/>
                <w:szCs w:val="22"/>
              </w:rPr>
              <w:t>.................................</w:t>
            </w:r>
            <w:r w:rsidRPr="007F3E87">
              <w:rPr>
                <w:sz w:val="22"/>
                <w:szCs w:val="22"/>
              </w:rPr>
              <w:t>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4F4927">
              <w:rPr>
                <w:sz w:val="22"/>
                <w:szCs w:val="22"/>
              </w:rPr>
              <w:t>,</w:t>
            </w:r>
          </w:p>
          <w:p w14:paraId="46A232CB" w14:textId="00D31949" w:rsidR="004F4927" w:rsidRPr="007F3E87" w:rsidRDefault="004F4927" w:rsidP="00D3381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termin rękojmi i gwarancji …………. lat.</w:t>
            </w:r>
          </w:p>
        </w:tc>
      </w:tr>
      <w:tr w:rsidR="00E72FC9" w:rsidRPr="007F3E87" w14:paraId="63BADB6B" w14:textId="77777777" w:rsidTr="00D33815">
        <w:tc>
          <w:tcPr>
            <w:tcW w:w="1559" w:type="dxa"/>
            <w:shd w:val="clear" w:color="auto" w:fill="auto"/>
            <w:vAlign w:val="center"/>
          </w:tcPr>
          <w:p w14:paraId="6770E9C4" w14:textId="77777777" w:rsidR="00E72FC9" w:rsidRPr="007F3E87" w:rsidRDefault="00E72FC9" w:rsidP="00D3381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72FC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71C4FC9C" w14:textId="77777777" w:rsidR="00E72FC9" w:rsidRPr="007F3E87" w:rsidRDefault="00E72FC9" w:rsidP="00D33815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E72FC9">
              <w:rPr>
                <w:sz w:val="22"/>
                <w:szCs w:val="22"/>
              </w:rPr>
              <w:t xml:space="preserve">Cześć II zadania obejmuje remont cząstkowy nawierzchni bitumicznej dróg powiatowych na terenie powiatu rawickiego emulsją i grysami przy użyciu </w:t>
            </w:r>
            <w:proofErr w:type="spellStart"/>
            <w:r w:rsidRPr="00E72FC9">
              <w:rPr>
                <w:sz w:val="22"/>
                <w:szCs w:val="22"/>
              </w:rPr>
              <w:t>remontera</w:t>
            </w:r>
            <w:proofErr w:type="spellEnd"/>
            <w:r w:rsidRPr="00E72FC9">
              <w:rPr>
                <w:sz w:val="22"/>
                <w:szCs w:val="22"/>
              </w:rPr>
              <w:t>.</w:t>
            </w:r>
          </w:p>
          <w:p w14:paraId="1BAAA0E8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>cena (C) za wykonanie zdania Nr 1 wynosi:</w:t>
            </w:r>
          </w:p>
          <w:p w14:paraId="7BEBA098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 xml:space="preserve">kwotę netto ………........................ zł </w:t>
            </w:r>
          </w:p>
          <w:p w14:paraId="197CEFE4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690BBD4A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>natomiast wraz z należnym podatkiem VAT w wysokości ......%,</w:t>
            </w:r>
          </w:p>
          <w:p w14:paraId="0269BA52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 xml:space="preserve">wynosi kwotę brutto ……….......... zł </w:t>
            </w:r>
          </w:p>
          <w:p w14:paraId="2D1D87A0" w14:textId="77777777" w:rsidR="004F4927" w:rsidRPr="004F4927" w:rsidRDefault="004F4927" w:rsidP="004F492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>(słownie: ............................................................................. zł),</w:t>
            </w:r>
          </w:p>
          <w:p w14:paraId="73281502" w14:textId="60E8C291" w:rsidR="00E72FC9" w:rsidRPr="007F3E87" w:rsidRDefault="004F4927" w:rsidP="004F4927">
            <w:pPr>
              <w:spacing w:after="60" w:line="360" w:lineRule="auto"/>
              <w:rPr>
                <w:sz w:val="22"/>
                <w:szCs w:val="22"/>
              </w:rPr>
            </w:pPr>
            <w:r w:rsidRPr="004F4927">
              <w:rPr>
                <w:sz w:val="22"/>
                <w:szCs w:val="22"/>
              </w:rPr>
              <w:t>Oferowany termin rękojmi i gwarancji …………. lat.</w:t>
            </w:r>
          </w:p>
        </w:tc>
      </w:tr>
    </w:tbl>
    <w:p w14:paraId="1280951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9E3E7BF" w14:textId="2156E3D8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</w:t>
      </w:r>
      <w:r w:rsidR="004F4927">
        <w:rPr>
          <w:sz w:val="22"/>
        </w:rPr>
        <w:t>,</w:t>
      </w:r>
    </w:p>
    <w:p w14:paraId="673E6F2A" w14:textId="5E63755D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</w:t>
      </w:r>
      <w:r w:rsidR="004F4927">
        <w:rPr>
          <w:sz w:val="22"/>
        </w:rPr>
        <w:t>,</w:t>
      </w:r>
    </w:p>
    <w:p w14:paraId="613B83DC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33E7473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8ECEAF0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063E5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0924B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7777F0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5188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FF57E8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DCB8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6122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30B4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8E2F10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4276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7BDB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694B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45E2F3" w14:textId="1F16268C" w:rsidR="00FF57EE" w:rsidRPr="0097776D" w:rsidRDefault="00FF57EE" w:rsidP="004F4927">
      <w:pPr>
        <w:pStyle w:val="Akapitzlist"/>
        <w:spacing w:before="120" w:line="276" w:lineRule="auto"/>
        <w:ind w:left="0"/>
        <w:jc w:val="both"/>
        <w:rPr>
          <w:sz w:val="22"/>
        </w:rPr>
      </w:pPr>
    </w:p>
    <w:p w14:paraId="752067B4" w14:textId="14144FFA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4F4927">
        <w:rPr>
          <w:sz w:val="22"/>
        </w:rPr>
        <w:t>,</w:t>
      </w:r>
    </w:p>
    <w:p w14:paraId="77376603" w14:textId="5D221E06" w:rsidR="00FF57EE" w:rsidRPr="004F4927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4F4927">
        <w:rPr>
          <w:sz w:val="22"/>
        </w:rPr>
        <w:t>,</w:t>
      </w:r>
    </w:p>
    <w:p w14:paraId="00E6BCF3" w14:textId="6B669ED5" w:rsidR="004F4927" w:rsidRDefault="004F4927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 xml:space="preserve">osoby wykonujące </w:t>
      </w:r>
      <w:r w:rsidR="00473398" w:rsidRPr="00473398">
        <w:rPr>
          <w:sz w:val="22"/>
        </w:rPr>
        <w:t xml:space="preserve">wszelkie roboty budowlane związane z realizacją przedmiotu zamówienia </w:t>
      </w:r>
      <w:r w:rsidR="00473398">
        <w:rPr>
          <w:sz w:val="22"/>
        </w:rPr>
        <w:t>będą</w:t>
      </w:r>
      <w:r w:rsidR="00473398" w:rsidRPr="00473398">
        <w:rPr>
          <w:sz w:val="22"/>
        </w:rPr>
        <w:t xml:space="preserve"> wykonywane przez osoby zatrudnione przez Wykonawcę na podstawie stosunku pracy.</w:t>
      </w:r>
    </w:p>
    <w:p w14:paraId="23518A9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A3E5BF6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155A9A14" w14:textId="5AE82F3A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F4927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4F4927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73398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FD59D19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0F8ABE3" w14:textId="18689E36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F4927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4F4927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73398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5E88C2D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E6FB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3FEEA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B2705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8C183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03D504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70D3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CF4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A2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8407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C0BB1E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494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0DB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194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0B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80AFFD3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9053125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5AC1BFA9" w14:textId="77777777" w:rsidTr="00DC336F">
        <w:tc>
          <w:tcPr>
            <w:tcW w:w="2551" w:type="dxa"/>
            <w:shd w:val="clear" w:color="auto" w:fill="auto"/>
            <w:vAlign w:val="center"/>
          </w:tcPr>
          <w:p w14:paraId="373B3D1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6A2B33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4D26E15" w14:textId="77777777" w:rsidTr="00DC336F">
        <w:tc>
          <w:tcPr>
            <w:tcW w:w="2551" w:type="dxa"/>
            <w:shd w:val="clear" w:color="auto" w:fill="auto"/>
            <w:vAlign w:val="center"/>
          </w:tcPr>
          <w:p w14:paraId="55E2944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05F587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AA81364" w14:textId="77777777" w:rsidTr="00DC336F">
        <w:tc>
          <w:tcPr>
            <w:tcW w:w="2551" w:type="dxa"/>
            <w:shd w:val="clear" w:color="auto" w:fill="auto"/>
            <w:vAlign w:val="center"/>
          </w:tcPr>
          <w:p w14:paraId="67D5D7C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1C481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014D625" w14:textId="77777777" w:rsidTr="00DC336F">
        <w:tc>
          <w:tcPr>
            <w:tcW w:w="2551" w:type="dxa"/>
            <w:shd w:val="clear" w:color="auto" w:fill="auto"/>
            <w:vAlign w:val="center"/>
          </w:tcPr>
          <w:p w14:paraId="5CFCB6A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5F7D7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A6843CC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CFDDAC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1BECCD2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3FC48DE6" w14:textId="11753079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D15CE2" w14:textId="15E53C85" w:rsidR="00473398" w:rsidRDefault="0047339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64F7BCE" w14:textId="024D5E3D" w:rsidR="00473398" w:rsidRDefault="0047339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D24F9D0" w14:textId="3E908E7C" w:rsidR="00473398" w:rsidRDefault="0047339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AB7076F" w14:textId="77777777" w:rsidR="00473398" w:rsidRPr="007D475B" w:rsidRDefault="00473398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728482E6" w14:textId="7E021E0F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09EA34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40EB6A42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95CAA" w14:textId="77777777" w:rsidR="005101D6" w:rsidRDefault="005101D6" w:rsidP="00FF57EE">
      <w:r>
        <w:separator/>
      </w:r>
    </w:p>
  </w:endnote>
  <w:endnote w:type="continuationSeparator" w:id="0">
    <w:p w14:paraId="5463050F" w14:textId="77777777" w:rsidR="005101D6" w:rsidRDefault="005101D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6F0AA" w14:textId="77777777" w:rsidR="00E72FC9" w:rsidRDefault="00E72F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9BEFB" w14:textId="77777777" w:rsidR="00E72FC9" w:rsidRDefault="00E72F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6D137" w14:textId="77777777" w:rsidR="00E72FC9" w:rsidRDefault="00E72F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FEE2C" w14:textId="77777777" w:rsidR="005101D6" w:rsidRDefault="005101D6" w:rsidP="00FF57EE">
      <w:r>
        <w:separator/>
      </w:r>
    </w:p>
  </w:footnote>
  <w:footnote w:type="continuationSeparator" w:id="0">
    <w:p w14:paraId="3D84E834" w14:textId="77777777" w:rsidR="005101D6" w:rsidRDefault="005101D6" w:rsidP="00FF57EE">
      <w:r>
        <w:continuationSeparator/>
      </w:r>
    </w:p>
  </w:footnote>
  <w:footnote w:id="1">
    <w:p w14:paraId="16057FC8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C03D712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A5ECF5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24420F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AB20CC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5E66B" w14:textId="77777777" w:rsidR="00E72FC9" w:rsidRDefault="00E72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26547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72FC9">
      <w:rPr>
        <w:sz w:val="20"/>
        <w:szCs w:val="20"/>
      </w:rPr>
      <w:t>PCUW.261.3.3.2021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F79D5" w14:textId="77777777" w:rsidR="00E72FC9" w:rsidRDefault="00E72F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A8E880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1D6"/>
    <w:rsid w:val="001063D3"/>
    <w:rsid w:val="001C7D84"/>
    <w:rsid w:val="002214DB"/>
    <w:rsid w:val="00267D1F"/>
    <w:rsid w:val="002E612D"/>
    <w:rsid w:val="003B769C"/>
    <w:rsid w:val="00473398"/>
    <w:rsid w:val="004D5A42"/>
    <w:rsid w:val="004F4927"/>
    <w:rsid w:val="005101D6"/>
    <w:rsid w:val="00525EFF"/>
    <w:rsid w:val="005844F6"/>
    <w:rsid w:val="005F6F5F"/>
    <w:rsid w:val="006B63D6"/>
    <w:rsid w:val="006C641D"/>
    <w:rsid w:val="006D09E0"/>
    <w:rsid w:val="007D475B"/>
    <w:rsid w:val="007E331F"/>
    <w:rsid w:val="007F3E87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1735C"/>
    <w:rsid w:val="00E72FC9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59925C"/>
  <w15:chartTrackingRefBased/>
  <w15:docId w15:val="{C284311F-2AB1-4F09-AE2F-F844D466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4</cp:revision>
  <cp:lastPrinted>2021-03-12T06:31:00Z</cp:lastPrinted>
  <dcterms:created xsi:type="dcterms:W3CDTF">2021-03-10T10:38:00Z</dcterms:created>
  <dcterms:modified xsi:type="dcterms:W3CDTF">2021-03-12T06:31:00Z</dcterms:modified>
</cp:coreProperties>
</file>