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76AAA" w14:textId="74AA678D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="00BC3158">
        <w:rPr>
          <w:bCs/>
          <w:i w:val="0"/>
          <w:sz w:val="22"/>
          <w:szCs w:val="22"/>
        </w:rPr>
        <w:t>N</w:t>
      </w:r>
      <w:r w:rsidRPr="007666D6">
        <w:rPr>
          <w:bCs/>
          <w:i w:val="0"/>
          <w:sz w:val="22"/>
          <w:szCs w:val="22"/>
        </w:rPr>
        <w:t xml:space="preserve">r </w:t>
      </w:r>
      <w:r w:rsidR="00915B5F" w:rsidRPr="00915B5F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4A718AEE" w14:textId="77777777" w:rsidTr="00AF7375">
        <w:tc>
          <w:tcPr>
            <w:tcW w:w="9104" w:type="dxa"/>
            <w:shd w:val="clear" w:color="auto" w:fill="auto"/>
          </w:tcPr>
          <w:p w14:paraId="2003BCDF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EBB717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15B5F" w:rsidRPr="00915B5F">
        <w:rPr>
          <w:rFonts w:ascii="Times New Roman" w:eastAsia="Times New Roman" w:hAnsi="Times New Roman"/>
          <w:b/>
          <w:lang w:eastAsia="pl-PL"/>
        </w:rPr>
        <w:t>PCUW.261.3.3.2021</w:t>
      </w:r>
    </w:p>
    <w:p w14:paraId="6DDB8CA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AB09FD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4F0DC2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3A0D2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9181E62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5287C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23049B1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187E8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5DE82B4" w14:textId="63FB8130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r w:rsidR="00607F66"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podmiotu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4492BDF" w14:textId="494AA1EA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15B5F" w:rsidRPr="00915B5F">
        <w:rPr>
          <w:rFonts w:ascii="Times New Roman" w:hAnsi="Times New Roman"/>
        </w:rPr>
        <w:t>(Dz.</w:t>
      </w:r>
      <w:r w:rsidR="00BC3158">
        <w:rPr>
          <w:rFonts w:ascii="Times New Roman" w:hAnsi="Times New Roman"/>
        </w:rPr>
        <w:t xml:space="preserve"> </w:t>
      </w:r>
      <w:r w:rsidR="00915B5F" w:rsidRPr="00915B5F">
        <w:rPr>
          <w:rFonts w:ascii="Times New Roman" w:hAnsi="Times New Roman"/>
        </w:rPr>
        <w:t>U.</w:t>
      </w:r>
      <w:r w:rsidR="00BC3158">
        <w:rPr>
          <w:rFonts w:ascii="Times New Roman" w:hAnsi="Times New Roman"/>
        </w:rPr>
        <w:t xml:space="preserve"> z 2019 r.,</w:t>
      </w:r>
      <w:r w:rsidR="00915B5F" w:rsidRPr="00915B5F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36250D36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678AC8E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E80988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66958AD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27BBD9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024198C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F500B4" w14:textId="77777777" w:rsidR="00E27ABB" w:rsidRDefault="00915B5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15B5F">
        <w:rPr>
          <w:rFonts w:ascii="Times New Roman" w:eastAsia="Times New Roman" w:hAnsi="Times New Roman"/>
          <w:b/>
          <w:lang w:eastAsia="pl-PL"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Pr="00915B5F">
        <w:rPr>
          <w:rFonts w:ascii="Times New Roman" w:eastAsia="Times New Roman" w:hAnsi="Times New Roman"/>
          <w:b/>
          <w:lang w:eastAsia="pl-PL"/>
        </w:rPr>
        <w:t>remontera</w:t>
      </w:r>
      <w:proofErr w:type="spellEnd"/>
      <w:r w:rsidRPr="00915B5F">
        <w:rPr>
          <w:rFonts w:ascii="Times New Roman" w:eastAsia="Times New Roman" w:hAnsi="Times New Roman"/>
          <w:b/>
          <w:lang w:eastAsia="pl-PL"/>
        </w:rPr>
        <w:t>.</w:t>
      </w:r>
    </w:p>
    <w:p w14:paraId="5928C225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CED9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423A621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6A90585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D45AEBB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54D3FF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F9B75F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A087397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1476E47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C5E6E8A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DC3685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C85D08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9CC00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C808EC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AF37E1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A39A2A9" w14:textId="4F327BC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D5DBE8" w14:textId="77777777" w:rsidR="00B379F8" w:rsidRDefault="00B379F8" w:rsidP="00025386">
      <w:pPr>
        <w:spacing w:after="0" w:line="240" w:lineRule="auto"/>
      </w:pPr>
      <w:r>
        <w:separator/>
      </w:r>
    </w:p>
  </w:endnote>
  <w:endnote w:type="continuationSeparator" w:id="0">
    <w:p w14:paraId="29A426E6" w14:textId="77777777" w:rsidR="00B379F8" w:rsidRDefault="00B379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24BD3" w14:textId="77777777" w:rsidR="00915B5F" w:rsidRDefault="00915B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81ADE" w14:textId="77777777" w:rsidR="00025386" w:rsidRDefault="00607F66" w:rsidP="00025386">
    <w:pPr>
      <w:pStyle w:val="Stopka"/>
      <w:tabs>
        <w:tab w:val="clear" w:pos="4536"/>
      </w:tabs>
      <w:jc w:val="center"/>
    </w:pPr>
    <w:r>
      <w:rPr>
        <w:noProof/>
      </w:rPr>
      <w:pict w14:anchorId="6A5536D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9B64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5A49C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18935" w14:textId="77777777" w:rsidR="00915B5F" w:rsidRDefault="00915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11D34" w14:textId="77777777" w:rsidR="00B379F8" w:rsidRDefault="00B379F8" w:rsidP="00025386">
      <w:pPr>
        <w:spacing w:after="0" w:line="240" w:lineRule="auto"/>
      </w:pPr>
      <w:r>
        <w:separator/>
      </w:r>
    </w:p>
  </w:footnote>
  <w:footnote w:type="continuationSeparator" w:id="0">
    <w:p w14:paraId="7D209724" w14:textId="77777777" w:rsidR="00B379F8" w:rsidRDefault="00B379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43A88" w14:textId="77777777" w:rsidR="00915B5F" w:rsidRDefault="00915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7E9A6" w14:textId="77777777" w:rsidR="00915B5F" w:rsidRDefault="00915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59EDCD" w14:textId="77777777" w:rsidR="00915B5F" w:rsidRDefault="00915B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9F8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07F66"/>
    <w:rsid w:val="00620476"/>
    <w:rsid w:val="00657A47"/>
    <w:rsid w:val="00745A44"/>
    <w:rsid w:val="007666D6"/>
    <w:rsid w:val="00824D73"/>
    <w:rsid w:val="00830970"/>
    <w:rsid w:val="008B797E"/>
    <w:rsid w:val="008F2498"/>
    <w:rsid w:val="00915B5F"/>
    <w:rsid w:val="0093388F"/>
    <w:rsid w:val="00A56A6F"/>
    <w:rsid w:val="00A87380"/>
    <w:rsid w:val="00AF7375"/>
    <w:rsid w:val="00B379F8"/>
    <w:rsid w:val="00B77707"/>
    <w:rsid w:val="00BC3158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7FDFD5"/>
  <w15:chartTrackingRefBased/>
  <w15:docId w15:val="{9BFBA4FD-659A-46B0-9BDD-743F7807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4</cp:revision>
  <cp:lastPrinted>2021-03-12T06:27:00Z</cp:lastPrinted>
  <dcterms:created xsi:type="dcterms:W3CDTF">2021-03-10T10:31:00Z</dcterms:created>
  <dcterms:modified xsi:type="dcterms:W3CDTF">2021-03-12T06:27:00Z</dcterms:modified>
</cp:coreProperties>
</file>