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4C4D1D" w14:textId="41CC58E9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="00B45F00">
        <w:rPr>
          <w:bCs/>
          <w:i w:val="0"/>
          <w:sz w:val="22"/>
          <w:szCs w:val="22"/>
        </w:rPr>
        <w:t>N</w:t>
      </w:r>
      <w:r w:rsidRPr="00B36ABD">
        <w:rPr>
          <w:bCs/>
          <w:i w:val="0"/>
          <w:sz w:val="22"/>
          <w:szCs w:val="22"/>
        </w:rPr>
        <w:t xml:space="preserve">r </w:t>
      </w:r>
      <w:r w:rsidR="00F438E2" w:rsidRPr="00F438E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5C3740CD" w14:textId="77777777" w:rsidR="005103B9" w:rsidRDefault="005103B9" w:rsidP="005103B9">
      <w:pPr>
        <w:spacing w:after="0" w:line="480" w:lineRule="auto"/>
        <w:rPr>
          <w:b/>
        </w:rPr>
      </w:pPr>
    </w:p>
    <w:p w14:paraId="4EBDEEA2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438E2" w:rsidRPr="00F438E2">
        <w:rPr>
          <w:rFonts w:ascii="Times New Roman" w:hAnsi="Times New Roman"/>
          <w:b/>
        </w:rPr>
        <w:t>PCUW.261.3.3.2021</w:t>
      </w:r>
    </w:p>
    <w:p w14:paraId="6778A7D9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ACC185C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38E2" w:rsidRPr="00F438E2">
        <w:rPr>
          <w:sz w:val="22"/>
          <w:szCs w:val="22"/>
        </w:rPr>
        <w:t>Powiatowe Centrum Usług Wspólnych w Rawiczu</w:t>
      </w:r>
    </w:p>
    <w:p w14:paraId="22CF43CF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38E2" w:rsidRPr="00F438E2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F438E2" w:rsidRPr="00F438E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0469337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38E2" w:rsidRPr="00F438E2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F438E2" w:rsidRPr="00F438E2">
        <w:rPr>
          <w:sz w:val="22"/>
          <w:szCs w:val="22"/>
        </w:rPr>
        <w:t>Rawicz</w:t>
      </w:r>
    </w:p>
    <w:p w14:paraId="52E933B3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7714C7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8E72E7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3DAD850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DA97171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871E9F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529BAD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CF1AB96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E507F66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13420B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438E2" w:rsidRPr="00110593" w14:paraId="267F7EDF" w14:textId="77777777" w:rsidTr="0048639E">
        <w:tc>
          <w:tcPr>
            <w:tcW w:w="9212" w:type="dxa"/>
            <w:shd w:val="clear" w:color="auto" w:fill="D9D9D9"/>
          </w:tcPr>
          <w:p w14:paraId="17D87403" w14:textId="77777777" w:rsidR="00F438E2" w:rsidRPr="00110593" w:rsidRDefault="00F438E2" w:rsidP="0048639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65E754E7" w14:textId="600E4A65" w:rsidR="00F438E2" w:rsidRPr="00110593" w:rsidRDefault="00F438E2" w:rsidP="0048639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438E2">
              <w:rPr>
                <w:rFonts w:ascii="Times New Roman" w:hAnsi="Times New Roman"/>
              </w:rPr>
              <w:t>(Dz.</w:t>
            </w:r>
            <w:r w:rsidR="00B45F00">
              <w:rPr>
                <w:rFonts w:ascii="Times New Roman" w:hAnsi="Times New Roman"/>
              </w:rPr>
              <w:t xml:space="preserve"> </w:t>
            </w:r>
            <w:r w:rsidRPr="00F438E2">
              <w:rPr>
                <w:rFonts w:ascii="Times New Roman" w:hAnsi="Times New Roman"/>
              </w:rPr>
              <w:t xml:space="preserve">U. </w:t>
            </w:r>
            <w:r w:rsidR="00B45F00">
              <w:rPr>
                <w:rFonts w:ascii="Times New Roman" w:hAnsi="Times New Roman"/>
              </w:rPr>
              <w:t xml:space="preserve">z 2019 r., </w:t>
            </w:r>
            <w:r w:rsidRPr="00F438E2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</w:t>
            </w:r>
            <w:r w:rsidR="00B45F00">
              <w:rPr>
                <w:rFonts w:ascii="Times New Roman" w:hAnsi="Times New Roman"/>
              </w:rPr>
              <w:t xml:space="preserve">zwanej </w:t>
            </w:r>
            <w:r w:rsidRPr="00110593">
              <w:rPr>
                <w:rFonts w:ascii="Times New Roman" w:hAnsi="Times New Roman"/>
              </w:rPr>
              <w:t>ustaw</w:t>
            </w:r>
            <w:r w:rsidR="00B45F00">
              <w:rPr>
                <w:rFonts w:ascii="Times New Roman" w:hAnsi="Times New Roman"/>
              </w:rPr>
              <w:t>ą</w:t>
            </w:r>
            <w:r w:rsidRPr="00110593">
              <w:rPr>
                <w:rFonts w:ascii="Times New Roman" w:hAnsi="Times New Roman"/>
              </w:rPr>
              <w:t xml:space="preserve">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76B11C7F" w14:textId="77777777" w:rsidR="00F438E2" w:rsidRPr="00110593" w:rsidRDefault="00F438E2" w:rsidP="0048639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39F3AA3" w14:textId="77777777" w:rsidR="00F438E2" w:rsidRPr="00110593" w:rsidRDefault="00F438E2" w:rsidP="0048639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E99347E" w14:textId="77777777" w:rsidR="00F438E2" w:rsidRPr="00110593" w:rsidRDefault="00F438E2" w:rsidP="0048639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432F43A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D005E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801910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438E2" w:rsidRPr="00F438E2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14E24A0" w14:textId="77777777" w:rsidR="005434B3" w:rsidRDefault="00F438E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438E2">
        <w:rPr>
          <w:rFonts w:ascii="Times New Roman" w:hAnsi="Times New Roman"/>
          <w:b/>
        </w:rPr>
        <w:t xml:space="preserve">Remont cząstkowy nawierzchni bitumicznej dróg powiatowych na terenie powiatu rawickiego przy użyciu masy asfaltowej na gorąco oraz emulsją i grysami przy użyciu </w:t>
      </w:r>
      <w:proofErr w:type="spellStart"/>
      <w:r w:rsidRPr="00F438E2">
        <w:rPr>
          <w:rFonts w:ascii="Times New Roman" w:hAnsi="Times New Roman"/>
          <w:b/>
        </w:rPr>
        <w:t>remontera</w:t>
      </w:r>
      <w:proofErr w:type="spellEnd"/>
      <w:r w:rsidRPr="00F438E2">
        <w:rPr>
          <w:rFonts w:ascii="Times New Roman" w:hAnsi="Times New Roman"/>
          <w:b/>
        </w:rPr>
        <w:t>.</w:t>
      </w:r>
    </w:p>
    <w:p w14:paraId="7DDFCF3C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E1E2B15" w14:textId="3AE48AA9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66788E4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CFB5883" w14:textId="77777777" w:rsidR="00710937" w:rsidRPr="00292198" w:rsidRDefault="00710937" w:rsidP="005E24AA">
      <w:pPr>
        <w:rPr>
          <w:rFonts w:ascii="Times New Roman" w:hAnsi="Times New Roman"/>
        </w:rPr>
      </w:pPr>
    </w:p>
    <w:p w14:paraId="117F7096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10ED98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1BCAC6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E2E850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9B2D57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CB4AB65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F310B44" w14:textId="77777777" w:rsidR="00913E01" w:rsidRDefault="00913E01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319219BA" w14:textId="77777777" w:rsidR="00913E01" w:rsidRDefault="00913E01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71943A51" w14:textId="77777777" w:rsidR="00913E01" w:rsidRDefault="00913E01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0ED4C873" w14:textId="77777777" w:rsidR="00913E01" w:rsidRDefault="00913E01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59F01861" w14:textId="77777777" w:rsidR="00913E01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4A20281E" w14:textId="141A8F1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EAFEC5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E0B104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97CA75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E2BD6B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2D93A3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63FC158" w14:textId="77777777" w:rsidR="00B45F00" w:rsidRDefault="00B45F00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56804788" w14:textId="77777777" w:rsidR="00B45F00" w:rsidRDefault="00B45F00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7BC5BF4C" w14:textId="77777777" w:rsidR="00B45F00" w:rsidRDefault="00B45F00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729A5279" w14:textId="1244FDB5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153AB5F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E2A5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A2FE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F9714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316A7" w14:textId="6AE435D3" w:rsidR="00D2702A" w:rsidRPr="00D2702A" w:rsidRDefault="00913E01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2F713" w14:textId="72EFC9CF" w:rsidR="00023FBC" w:rsidRPr="00023FBC" w:rsidRDefault="00023FBC" w:rsidP="00023FB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23FBC">
              <w:rPr>
                <w:rFonts w:ascii="Times New Roman" w:hAnsi="Times New Roman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3A1981D8" w14:textId="3860335B" w:rsidR="00D2702A" w:rsidRPr="00D2702A" w:rsidRDefault="00D760A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760AA">
              <w:rPr>
                <w:rFonts w:ascii="Times New Roman" w:hAnsi="Times New Roman"/>
              </w:rPr>
              <w:t xml:space="preserve">Zamawiający uzna warunek za spełniony, jeżeli Wykonawca wykaże się, na podstawie złożonych dokumentów, wykonaną nie wcześniej niż w okresie ostatnich 5 lat przed upływem terminu składania ofert, a jeżeli, okres prowadzenia działalności jest krótszy - </w:t>
            </w:r>
            <w:r>
              <w:rPr>
                <w:rFonts w:ascii="Times New Roman" w:hAnsi="Times New Roman"/>
              </w:rPr>
              <w:br/>
            </w:r>
            <w:r w:rsidRPr="00D760AA">
              <w:rPr>
                <w:rFonts w:ascii="Times New Roman" w:hAnsi="Times New Roman"/>
              </w:rPr>
              <w:t xml:space="preserve">w tym okresie, minimum jedną robotą budowlaną obejmującą swym zakresem przedmiot zamówienia, o wartości minimum 100.000,00 zł (dla każdej części). Co oznacza, że Wykonawca, który składa ofertę na Część I musi wykazać się robotą budowlaną obejmującą swym zakresem remont dróg masą asfaltową na gorąco o wartości minimum 100.000,00 zł, natomiast Wykonawca, który składa ofertę na Część II musi wykazać się robotą budowlaną obejmującą swym zakresem remont drogi przy użyciu </w:t>
            </w:r>
            <w:proofErr w:type="spellStart"/>
            <w:r w:rsidRPr="00D760AA">
              <w:rPr>
                <w:rFonts w:ascii="Times New Roman" w:hAnsi="Times New Roman"/>
              </w:rPr>
              <w:t>remontera</w:t>
            </w:r>
            <w:proofErr w:type="spellEnd"/>
            <w:r w:rsidRPr="00D760A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r w:rsidRPr="00D760AA">
              <w:rPr>
                <w:rFonts w:ascii="Times New Roman" w:hAnsi="Times New Roman"/>
              </w:rPr>
              <w:t>o wartości minimum 100.000,00 zł.</w:t>
            </w:r>
          </w:p>
        </w:tc>
      </w:tr>
    </w:tbl>
    <w:p w14:paraId="61FF6A89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1EA6E1F6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3376C31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03E54C5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E6424FE" w14:textId="77777777" w:rsidR="00023FBC" w:rsidRDefault="00023FBC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7246A930" w14:textId="4EFB6BD2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BD579F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B3BE3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595D9A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CC2EBF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83406A" w14:textId="77777777" w:rsidR="001503CF" w:rsidRDefault="001503CF" w:rsidP="0038231F">
      <w:pPr>
        <w:spacing w:after="0" w:line="240" w:lineRule="auto"/>
      </w:pPr>
      <w:r>
        <w:separator/>
      </w:r>
    </w:p>
  </w:endnote>
  <w:endnote w:type="continuationSeparator" w:id="0">
    <w:p w14:paraId="3DDF7E17" w14:textId="77777777" w:rsidR="001503CF" w:rsidRDefault="001503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61199" w14:textId="77777777" w:rsidR="00F438E2" w:rsidRDefault="00F438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CBF9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3FA7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11667" w14:textId="77777777" w:rsidR="00F438E2" w:rsidRDefault="00F438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525C7F" w14:textId="77777777" w:rsidR="001503CF" w:rsidRDefault="001503CF" w:rsidP="0038231F">
      <w:pPr>
        <w:spacing w:after="0" w:line="240" w:lineRule="auto"/>
      </w:pPr>
      <w:r>
        <w:separator/>
      </w:r>
    </w:p>
  </w:footnote>
  <w:footnote w:type="continuationSeparator" w:id="0">
    <w:p w14:paraId="3B0BA0CA" w14:textId="77777777" w:rsidR="001503CF" w:rsidRDefault="001503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E44185" w14:textId="77777777" w:rsidR="00F438E2" w:rsidRDefault="00F438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6E8CC5" w14:textId="77777777" w:rsidR="00F438E2" w:rsidRDefault="00F438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DF763" w14:textId="77777777" w:rsidR="00F438E2" w:rsidRDefault="00F438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3CF"/>
    <w:rsid w:val="00023477"/>
    <w:rsid w:val="00023FBC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03C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3E0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5F0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760A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8E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0F2E7D5"/>
  <w15:docId w15:val="{70778887-A851-4F7C-A8E4-921486EC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6</cp:revision>
  <cp:lastPrinted>2021-03-12T06:27:00Z</cp:lastPrinted>
  <dcterms:created xsi:type="dcterms:W3CDTF">2021-03-10T10:29:00Z</dcterms:created>
  <dcterms:modified xsi:type="dcterms:W3CDTF">2021-03-17T11:48:00Z</dcterms:modified>
</cp:coreProperties>
</file>