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038D9" w:rsidRPr="00D038D9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038D9" w:rsidRPr="00D038D9">
        <w:rPr>
          <w:b/>
          <w:sz w:val="22"/>
          <w:szCs w:val="22"/>
        </w:rPr>
        <w:t>FER.271.3.2021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038D9" w:rsidRPr="00110593" w:rsidTr="00A75961">
        <w:tc>
          <w:tcPr>
            <w:tcW w:w="9104" w:type="dxa"/>
            <w:shd w:val="clear" w:color="auto" w:fill="D9D9D9"/>
          </w:tcPr>
          <w:p w:rsidR="00D038D9" w:rsidRPr="00110593" w:rsidRDefault="00D038D9" w:rsidP="00A7596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D038D9" w:rsidRPr="00110593" w:rsidRDefault="00D038D9" w:rsidP="00A7596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D038D9">
              <w:t>(Dz.U. poz. 2019 ze zm.)</w:t>
            </w:r>
            <w:r w:rsidRPr="00110593">
              <w:t xml:space="preserve"> (dalej jako: ustawa Pzp), dotyczące:</w:t>
            </w:r>
          </w:p>
          <w:p w:rsidR="00D038D9" w:rsidRPr="0043102D" w:rsidRDefault="00D038D9" w:rsidP="00A7596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D038D9" w:rsidRPr="00110593" w:rsidRDefault="00D038D9" w:rsidP="00A75961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D038D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038D9">
        <w:rPr>
          <w:b/>
          <w:sz w:val="22"/>
          <w:szCs w:val="22"/>
        </w:rPr>
        <w:t>Udzielenie Gminie Szerzyny kredytu długoterminowego w 2021 r.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2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7AF9" w:rsidRDefault="00977AF9">
      <w:r>
        <w:separator/>
      </w:r>
    </w:p>
  </w:endnote>
  <w:endnote w:type="continuationSeparator" w:id="1">
    <w:p w:rsidR="00977AF9" w:rsidRDefault="00977A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4A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4A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8D9" w:rsidRDefault="00D038D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7AF9" w:rsidRDefault="00977AF9">
      <w:r>
        <w:separator/>
      </w:r>
    </w:p>
  </w:footnote>
  <w:footnote w:type="continuationSeparator" w:id="1">
    <w:p w:rsidR="00977AF9" w:rsidRDefault="00977AF9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8D9" w:rsidRDefault="00D038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8D9" w:rsidRDefault="00D038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8D9" w:rsidRDefault="00D038D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038D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77AF9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14F9"/>
    <w:rsid w:val="00B54FB4"/>
    <w:rsid w:val="00BE6092"/>
    <w:rsid w:val="00C33407"/>
    <w:rsid w:val="00C37CD2"/>
    <w:rsid w:val="00C527C7"/>
    <w:rsid w:val="00C606B9"/>
    <w:rsid w:val="00CB6204"/>
    <w:rsid w:val="00CC527A"/>
    <w:rsid w:val="00D038D9"/>
    <w:rsid w:val="00D50EE9"/>
    <w:rsid w:val="00D74F94"/>
    <w:rsid w:val="00DD482A"/>
    <w:rsid w:val="00DE0396"/>
    <w:rsid w:val="00DE0405"/>
    <w:rsid w:val="00DE252B"/>
    <w:rsid w:val="00E37A20"/>
    <w:rsid w:val="00E44A4B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50EE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50E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2021-03-10T12:06:00Z</cp:lastPrinted>
  <dcterms:created xsi:type="dcterms:W3CDTF">2021-03-10T12:07:00Z</dcterms:created>
  <dcterms:modified xsi:type="dcterms:W3CDTF">2021-03-10T12:07:00Z</dcterms:modified>
</cp:coreProperties>
</file>