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A1AEF" w:rsidRPr="00EA1AE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A1AEF" w:rsidRPr="00EA1AEF">
        <w:rPr>
          <w:rFonts w:ascii="Times New Roman" w:hAnsi="Times New Roman"/>
          <w:b/>
        </w:rPr>
        <w:t>FER.271.3.2021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1AEF" w:rsidRPr="00EA1AEF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1AEF" w:rsidRPr="00EA1AEF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EA1AEF" w:rsidRPr="00EA1AEF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A1AEF" w:rsidRPr="00EA1AEF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EA1AEF" w:rsidRPr="00EA1AEF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A1AEF" w:rsidRPr="00110593" w:rsidTr="00A75961">
        <w:tc>
          <w:tcPr>
            <w:tcW w:w="9212" w:type="dxa"/>
            <w:shd w:val="clear" w:color="auto" w:fill="D9D9D9"/>
          </w:tcPr>
          <w:p w:rsidR="00EA1AEF" w:rsidRPr="00110593" w:rsidRDefault="00EA1AEF" w:rsidP="00A7596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A1AEF" w:rsidRPr="00110593" w:rsidRDefault="00EA1AEF" w:rsidP="00A7596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A1AEF">
              <w:rPr>
                <w:rFonts w:ascii="Times New Roman" w:hAnsi="Times New Roman"/>
              </w:rPr>
              <w:t>(</w:t>
            </w:r>
            <w:proofErr w:type="spellStart"/>
            <w:r w:rsidRPr="00EA1AEF">
              <w:rPr>
                <w:rFonts w:ascii="Times New Roman" w:hAnsi="Times New Roman"/>
              </w:rPr>
              <w:t>Dz.U</w:t>
            </w:r>
            <w:proofErr w:type="spellEnd"/>
            <w:r w:rsidRPr="00EA1AEF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A1AEF" w:rsidRPr="00110593" w:rsidRDefault="00EA1AEF" w:rsidP="00A7596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A1AEF" w:rsidRPr="00110593" w:rsidRDefault="00EA1AEF" w:rsidP="00A7596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F95AF5" w:rsidP="00F95AF5">
      <w:pPr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1F027E"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A1AEF" w:rsidRPr="00EA1AEF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A1AEF" w:rsidRPr="00EA1AEF">
        <w:rPr>
          <w:rFonts w:ascii="Times New Roman" w:hAnsi="Times New Roman"/>
          <w:b/>
        </w:rPr>
        <w:t>Udzielenie Gminie Szerzyny kredytu długoterminowego w 2021 r.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F55" w:rsidRDefault="002E5F55" w:rsidP="0038231F">
      <w:pPr>
        <w:spacing w:after="0" w:line="240" w:lineRule="auto"/>
      </w:pPr>
      <w:r>
        <w:separator/>
      </w:r>
    </w:p>
  </w:endnote>
  <w:endnote w:type="continuationSeparator" w:id="1">
    <w:p w:rsidR="002E5F55" w:rsidRDefault="002E5F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F" w:rsidRDefault="00EA1A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2C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2CA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F" w:rsidRDefault="00EA1A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F55" w:rsidRDefault="002E5F55" w:rsidP="0038231F">
      <w:pPr>
        <w:spacing w:after="0" w:line="240" w:lineRule="auto"/>
      </w:pPr>
      <w:r>
        <w:separator/>
      </w:r>
    </w:p>
  </w:footnote>
  <w:footnote w:type="continuationSeparator" w:id="1">
    <w:p w:rsidR="002E5F55" w:rsidRDefault="002E5F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F" w:rsidRDefault="00EA1A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F" w:rsidRDefault="00EA1A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AEF" w:rsidRDefault="00EA1A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EA1AE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5F55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2CAC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4993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AEF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5AF5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2021-03-10T12:04:00Z</cp:lastPrinted>
  <dcterms:created xsi:type="dcterms:W3CDTF">2021-03-10T12:06:00Z</dcterms:created>
  <dcterms:modified xsi:type="dcterms:W3CDTF">2021-03-10T12:06:00Z</dcterms:modified>
</cp:coreProperties>
</file>