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2E1F39">
        <w:rPr>
          <w:rFonts w:ascii="Tahoma" w:hAnsi="Tahoma" w:cs="Tahoma"/>
          <w:b/>
        </w:rPr>
        <w:t>ZP/D-0</w:t>
      </w:r>
      <w:r w:rsidR="009D6471">
        <w:rPr>
          <w:rFonts w:ascii="Tahoma" w:hAnsi="Tahoma" w:cs="Tahoma"/>
          <w:b/>
        </w:rPr>
        <w:t>4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2E1F39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6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2"/>
      <w:gridCol w:w="6340"/>
      <w:gridCol w:w="2152"/>
    </w:tblGrid>
    <w:tr w:rsidR="00AA6DED" w:rsidRPr="005E4E76" w:rsidTr="00024603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  <w:tc>
        <w:tcPr>
          <w:tcW w:w="634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AA6DED" w:rsidRPr="00435612" w:rsidRDefault="00AA6DED" w:rsidP="00AA6DED">
          <w:pPr>
            <w:pStyle w:val="Bezodstpw"/>
            <w:jc w:val="center"/>
            <w:rPr>
              <w:sz w:val="14"/>
              <w:szCs w:val="14"/>
              <w:lang w:val="en-US"/>
            </w:rPr>
          </w:pPr>
        </w:p>
      </w:tc>
      <w:tc>
        <w:tcPr>
          <w:tcW w:w="215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</w:tr>
    <w:tr w:rsidR="00AA6DED" w:rsidRPr="005E4E76" w:rsidTr="00024603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</w:tr>
    <w:tr w:rsidR="00AA6DED" w:rsidRPr="005E4E76" w:rsidTr="00024603">
      <w:trPr>
        <w:cantSplit/>
        <w:trHeight w:val="306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</w:tr>
  </w:tbl>
  <w:p w:rsidR="00B97771" w:rsidRDefault="00B97771" w:rsidP="002E1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2E1F39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9D6471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994D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2020-06-03T11:28:00Z</cp:lastPrinted>
  <dcterms:created xsi:type="dcterms:W3CDTF">2021-03-03T11:15:00Z</dcterms:created>
  <dcterms:modified xsi:type="dcterms:W3CDTF">2021-03-03T11:15:00Z</dcterms:modified>
</cp:coreProperties>
</file>