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595142" w:rsidRPr="0059514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95142" w:rsidRPr="00595142">
        <w:rPr>
          <w:rFonts w:ascii="Times New Roman" w:hAnsi="Times New Roman"/>
          <w:b/>
        </w:rPr>
        <w:t>ZP/D-0</w:t>
      </w:r>
      <w:r w:rsidR="00924EF4">
        <w:rPr>
          <w:rFonts w:ascii="Times New Roman" w:hAnsi="Times New Roman"/>
          <w:b/>
        </w:rPr>
        <w:t>4</w:t>
      </w:r>
      <w:r w:rsidR="00595142" w:rsidRPr="00595142">
        <w:rPr>
          <w:rFonts w:ascii="Times New Roman" w:hAnsi="Times New Roman"/>
          <w:b/>
        </w:rPr>
        <w:t>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5142" w:rsidRPr="0059514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5142" w:rsidRPr="0059514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95142" w:rsidRPr="0059514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5142" w:rsidRPr="0059514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95142" w:rsidRPr="0059514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95142" w:rsidRPr="00110593" w:rsidTr="00006CA2">
        <w:tc>
          <w:tcPr>
            <w:tcW w:w="9212" w:type="dxa"/>
            <w:shd w:val="clear" w:color="auto" w:fill="D9D9D9"/>
          </w:tcPr>
          <w:p w:rsidR="00595142" w:rsidRPr="00110593" w:rsidRDefault="00595142" w:rsidP="00006CA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595142" w:rsidRPr="00110593" w:rsidRDefault="00595142" w:rsidP="00006CA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59514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595142" w:rsidRPr="00110593" w:rsidRDefault="00595142" w:rsidP="00006CA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95142" w:rsidRPr="00110593" w:rsidRDefault="00595142" w:rsidP="00006CA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64631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595142" w:rsidRPr="00595142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</w:t>
      </w:r>
      <w:r w:rsidR="002168A8" w:rsidRPr="00432A8F">
        <w:rPr>
          <w:rFonts w:ascii="Times New Roman" w:hAnsi="Times New Roman"/>
          <w:b/>
        </w:rPr>
        <w:t>.</w:t>
      </w:r>
      <w:r w:rsidR="002B2AD9" w:rsidRPr="00432A8F">
        <w:rPr>
          <w:rFonts w:ascii="Times New Roman" w:hAnsi="Times New Roman"/>
          <w:b/>
        </w:rPr>
        <w:t>:</w:t>
      </w:r>
      <w:r w:rsidR="00432A8F" w:rsidRPr="00432A8F">
        <w:rPr>
          <w:b/>
        </w:rPr>
        <w:t xml:space="preserve"> </w:t>
      </w:r>
      <w:r w:rsidR="00432A8F" w:rsidRPr="00432A8F">
        <w:rPr>
          <w:rFonts w:ascii="Times New Roman" w:hAnsi="Times New Roman"/>
          <w:b/>
        </w:rPr>
        <w:t xml:space="preserve">Dostawa analizatora elementarnego do oznaczania węgla, azotu, wodoru, siarki, tlenu, przystosowanego do pracy z próbkami stałymi i ciekłymi dla Katedry Maszyn Cieplnych Politechniki Częstochowskiej </w:t>
      </w:r>
      <w:r w:rsidR="00595142" w:rsidRPr="00432A8F">
        <w:rPr>
          <w:rFonts w:ascii="Times New Roman" w:hAnsi="Times New Roman"/>
          <w:b/>
        </w:rPr>
        <w:t>dla</w:t>
      </w:r>
      <w:r w:rsidR="00595142" w:rsidRPr="00595142">
        <w:rPr>
          <w:rFonts w:ascii="Times New Roman" w:hAnsi="Times New Roman"/>
          <w:b/>
        </w:rPr>
        <w:t xml:space="preserve"> Kate</w:t>
      </w:r>
      <w:bookmarkStart w:id="0" w:name="_GoBack"/>
      <w:bookmarkEnd w:id="0"/>
      <w:r w:rsidR="00595142" w:rsidRPr="00595142">
        <w:rPr>
          <w:rFonts w:ascii="Times New Roman" w:hAnsi="Times New Roman"/>
          <w:b/>
        </w:rPr>
        <w:t>dry Maszyn Cieplnych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Default="00710937" w:rsidP="005E24AA">
      <w:pPr>
        <w:rPr>
          <w:rFonts w:ascii="Times New Roman" w:hAnsi="Times New Roman"/>
        </w:rPr>
      </w:pPr>
    </w:p>
    <w:p w:rsidR="00564631" w:rsidRPr="00292198" w:rsidRDefault="00564631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564631" w:rsidRDefault="00564631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564631" w:rsidRDefault="00564631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564631" w:rsidRDefault="00564631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564631" w:rsidRDefault="00564631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5D0" w:rsidRDefault="00AA35D0" w:rsidP="0038231F">
      <w:pPr>
        <w:spacing w:after="0" w:line="240" w:lineRule="auto"/>
      </w:pPr>
      <w:r>
        <w:separator/>
      </w:r>
    </w:p>
  </w:endnote>
  <w:endnote w:type="continuationSeparator" w:id="0">
    <w:p w:rsidR="00AA35D0" w:rsidRDefault="00AA35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142" w:rsidRDefault="005951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32A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32A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142" w:rsidRDefault="005951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5D0" w:rsidRDefault="00AA35D0" w:rsidP="0038231F">
      <w:pPr>
        <w:spacing w:after="0" w:line="240" w:lineRule="auto"/>
      </w:pPr>
      <w:r>
        <w:separator/>
      </w:r>
    </w:p>
  </w:footnote>
  <w:footnote w:type="continuationSeparator" w:id="0">
    <w:p w:rsidR="00AA35D0" w:rsidRDefault="00AA35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142" w:rsidRDefault="00595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142" w:rsidRDefault="00595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142" w:rsidRDefault="00595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35D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2A8F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64631"/>
    <w:rsid w:val="00595142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4EF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35D0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3BEA33"/>
  <w15:docId w15:val="{F90CCFE0-1AE1-4C3B-9ECA-FD6788BCC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78771-C630-492F-9556-FE1B02465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2021-03-03T11:19:00Z</dcterms:created>
  <dcterms:modified xsi:type="dcterms:W3CDTF">2021-03-03T11:19:00Z</dcterms:modified>
</cp:coreProperties>
</file>