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60E" w:rsidRPr="001905D5" w:rsidRDefault="00B6660E" w:rsidP="00B6660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59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:rsidR="00B6660E" w:rsidRPr="001905D5" w:rsidRDefault="00B6660E" w:rsidP="00B6660E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B6660E" w:rsidRPr="001905D5" w:rsidRDefault="00B6660E" w:rsidP="00B6660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:rsidR="00B6660E" w:rsidRPr="001905D5" w:rsidRDefault="00B6660E" w:rsidP="00B6660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:rsidR="00B6660E" w:rsidRPr="001905D5" w:rsidRDefault="00B6660E" w:rsidP="00B6660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:rsidR="00B6660E" w:rsidRPr="001905D5" w:rsidRDefault="00B6660E" w:rsidP="00B6660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:rsidR="00B6660E" w:rsidRPr="001905D5" w:rsidRDefault="00B6660E" w:rsidP="00B6660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:rsidR="00B6660E" w:rsidRPr="001905D5" w:rsidRDefault="00B6660E" w:rsidP="00B6660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:rsidR="00B6660E" w:rsidRPr="001905D5" w:rsidRDefault="00B6660E" w:rsidP="00B6660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:rsidR="00B6660E" w:rsidRPr="001905D5" w:rsidRDefault="00B6660E" w:rsidP="00B6660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B6660E" w:rsidRPr="001905D5" w:rsidRDefault="00B6660E" w:rsidP="00B6660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B6660E" w:rsidRPr="001905D5" w:rsidRDefault="00B6660E" w:rsidP="00B6660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B6660E" w:rsidRDefault="00B6660E" w:rsidP="00B6660E">
      <w:pPr>
        <w:spacing w:line="254" w:lineRule="auto"/>
        <w:rPr>
          <w:rFonts w:ascii="Arial" w:hAnsi="Arial" w:cs="Arial"/>
        </w:rPr>
      </w:pPr>
    </w:p>
    <w:p w:rsidR="00B6660E" w:rsidRPr="003A114E" w:rsidRDefault="00B6660E" w:rsidP="00B6660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</w:p>
    <w:p w:rsidR="00B6660E" w:rsidRPr="003A114E" w:rsidRDefault="00B6660E" w:rsidP="00B6660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B6660E" w:rsidRPr="003A114E" w:rsidRDefault="00B6660E" w:rsidP="00B6660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:rsidR="00B6660E" w:rsidRPr="003A114E" w:rsidRDefault="00B6660E" w:rsidP="00B6660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B6660E" w:rsidRDefault="00B6660E" w:rsidP="00B6660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CD1358">
        <w:rPr>
          <w:rFonts w:eastAsia="Times New Roman" w:cs="Calibri"/>
          <w:b/>
          <w:bCs/>
          <w:lang w:eastAsia="pl-PL"/>
        </w:rPr>
        <w:t>Remont laboratorium Katedry Techniki Cieplnej i Ochrony Środowiska nr 06 i 08 w pawilonie B</w:t>
      </w:r>
      <w:r w:rsidRPr="00CD1358">
        <w:rPr>
          <w:rFonts w:eastAsia="Times New Roman" w:cs="Calibri"/>
          <w:b/>
          <w:bCs/>
          <w:lang w:eastAsia="pl-PL"/>
        </w:rPr>
        <w:noBreakHyphen/>
        <w:t>4 AGH w Krakowie wraz z wykonaniem instalacji wentylacji i klimatyzacji - KC-zp.272-59/21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:rsidR="00B6660E" w:rsidRPr="003A114E" w:rsidRDefault="00B6660E" w:rsidP="00B6660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B6660E" w:rsidRPr="003A114E" w:rsidRDefault="00B6660E" w:rsidP="00B6660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660E" w:rsidRDefault="00B6660E" w:rsidP="00B6660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B6660E" w:rsidRPr="003A114E" w:rsidRDefault="00B6660E" w:rsidP="00B6660E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:rsidR="00B6660E" w:rsidRPr="001905D5" w:rsidRDefault="00B6660E" w:rsidP="00B6660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660E" w:rsidRPr="001905D5" w:rsidRDefault="00B6660E" w:rsidP="00B6660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:rsidR="00B6660E" w:rsidRPr="001905D5" w:rsidRDefault="00B6660E" w:rsidP="00B6660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B6660E" w:rsidRPr="001905D5" w:rsidRDefault="00B6660E" w:rsidP="00B6660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B6660E" w:rsidRDefault="00B6660E" w:rsidP="00B6660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B6660E" w:rsidRDefault="00B6660E" w:rsidP="00B6660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660E" w:rsidRPr="001905D5" w:rsidRDefault="00B6660E" w:rsidP="00B6660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B6660E" w:rsidRPr="00423B06" w:rsidRDefault="00B6660E" w:rsidP="00B6660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B6660E" w:rsidRDefault="00B6660E" w:rsidP="00B6660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B6660E" w:rsidRDefault="00B6660E" w:rsidP="00B6660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660E" w:rsidRDefault="00B6660E" w:rsidP="00B6660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B6660E" w:rsidRDefault="00B6660E" w:rsidP="00B6660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B6660E" w:rsidRDefault="00B6660E" w:rsidP="00B6660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B6660E" w:rsidRDefault="00B6660E" w:rsidP="00B6660E"/>
    <w:p w:rsidR="00B6660E" w:rsidRPr="00172561" w:rsidRDefault="00B6660E" w:rsidP="00B6660E"/>
    <w:p w:rsidR="005103B9" w:rsidRPr="00B6660E" w:rsidRDefault="005103B9" w:rsidP="00B6660E"/>
    <w:sectPr w:rsidR="005103B9" w:rsidRPr="00B6660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844" w:rsidRDefault="00AF3844" w:rsidP="0038231F">
      <w:pPr>
        <w:spacing w:after="0" w:line="240" w:lineRule="auto"/>
      </w:pPr>
      <w:r>
        <w:separator/>
      </w:r>
    </w:p>
  </w:endnote>
  <w:endnote w:type="continuationSeparator" w:id="0">
    <w:p w:rsidR="00AF3844" w:rsidRDefault="00AF38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A40" w:rsidRDefault="00221A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A40" w:rsidRDefault="00221A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844" w:rsidRDefault="00AF3844" w:rsidP="0038231F">
      <w:pPr>
        <w:spacing w:after="0" w:line="240" w:lineRule="auto"/>
      </w:pPr>
      <w:r>
        <w:separator/>
      </w:r>
    </w:p>
  </w:footnote>
  <w:footnote w:type="continuationSeparator" w:id="0">
    <w:p w:rsidR="00AF3844" w:rsidRDefault="00AF3844" w:rsidP="0038231F">
      <w:pPr>
        <w:spacing w:after="0" w:line="240" w:lineRule="auto"/>
      </w:pPr>
      <w:r>
        <w:continuationSeparator/>
      </w:r>
    </w:p>
  </w:footnote>
  <w:footnote w:id="1">
    <w:p w:rsidR="00B6660E" w:rsidRPr="0024624C" w:rsidRDefault="00B6660E" w:rsidP="00B6660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B6660E" w:rsidRPr="008D4C56" w:rsidRDefault="00B6660E" w:rsidP="00B6660E">
      <w:pPr>
        <w:pStyle w:val="Tekstprzypisudolnego"/>
        <w:rPr>
          <w:rFonts w:ascii="Tahoma" w:hAnsi="Tahoma" w:cs="Tahoma"/>
          <w:sz w:val="18"/>
          <w:szCs w:val="18"/>
        </w:rPr>
      </w:pP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A40" w:rsidRDefault="00221A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A40" w:rsidRDefault="00221A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1A40" w:rsidRDefault="00221A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84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1A4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0081B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F3844"/>
    <w:rsid w:val="00B0088C"/>
    <w:rsid w:val="00B15219"/>
    <w:rsid w:val="00B15FD3"/>
    <w:rsid w:val="00B34079"/>
    <w:rsid w:val="00B6660E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E751726-A49E-498E-B0E0-D6844425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660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64396-68EC-4D7D-BB11-72E00715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Renata Kwas-Rogowska</cp:lastModifiedBy>
  <cp:revision>4</cp:revision>
  <cp:lastPrinted>2016-07-26T10:32:00Z</cp:lastPrinted>
  <dcterms:created xsi:type="dcterms:W3CDTF">2021-03-05T06:31:00Z</dcterms:created>
  <dcterms:modified xsi:type="dcterms:W3CDTF">2021-03-05T12:12:00Z</dcterms:modified>
</cp:coreProperties>
</file>