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566C7" w:rsidRPr="00E566C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566C7" w:rsidRPr="00E566C7">
        <w:rPr>
          <w:rFonts w:ascii="Times New Roman" w:hAnsi="Times New Roman"/>
          <w:b/>
        </w:rPr>
        <w:t>ZP/D-0</w:t>
      </w:r>
      <w:r w:rsidR="00372BF6">
        <w:rPr>
          <w:rFonts w:ascii="Times New Roman" w:hAnsi="Times New Roman"/>
          <w:b/>
        </w:rPr>
        <w:t>3</w:t>
      </w:r>
      <w:r w:rsidR="00E566C7" w:rsidRPr="00E566C7">
        <w:rPr>
          <w:rFonts w:ascii="Times New Roman" w:hAnsi="Times New Roman"/>
          <w:b/>
        </w:rPr>
        <w:t>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66C7" w:rsidRPr="00E566C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66C7" w:rsidRPr="00E566C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566C7" w:rsidRPr="00E566C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566C7" w:rsidRPr="00E566C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566C7" w:rsidRPr="00E566C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566C7" w:rsidRPr="00110593" w:rsidTr="00BC7317">
        <w:tc>
          <w:tcPr>
            <w:tcW w:w="9212" w:type="dxa"/>
            <w:shd w:val="clear" w:color="auto" w:fill="D9D9D9"/>
          </w:tcPr>
          <w:p w:rsidR="00E566C7" w:rsidRPr="00110593" w:rsidRDefault="00E566C7" w:rsidP="00BC731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566C7" w:rsidRPr="00110593" w:rsidRDefault="00E566C7" w:rsidP="00BC731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566C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566C7" w:rsidRPr="00110593" w:rsidRDefault="00E566C7" w:rsidP="00BC731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566C7" w:rsidRPr="00110593" w:rsidRDefault="00E566C7" w:rsidP="00BC731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1342AE" w:rsidRDefault="001F027E" w:rsidP="00670D7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566C7" w:rsidRPr="00E566C7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bookmarkStart w:id="0" w:name="_GoBack"/>
      <w:r w:rsidR="001342AE" w:rsidRPr="001342AE">
        <w:rPr>
          <w:rFonts w:ascii="Times New Roman" w:hAnsi="Times New Roman"/>
          <w:b/>
        </w:rPr>
        <w:t>Dostawa  projektora wraz z uchwytem i ekranem dla Działu Nauczania Politechniki Częstochowskiej</w:t>
      </w:r>
    </w:p>
    <w:bookmarkEnd w:id="0"/>
    <w:p w:rsidR="00F90CD1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670D73" w:rsidRPr="00232DF0" w:rsidRDefault="00670D73" w:rsidP="00232DF0">
      <w:pPr>
        <w:spacing w:after="0" w:line="276" w:lineRule="auto"/>
        <w:jc w:val="both"/>
        <w:rPr>
          <w:rFonts w:ascii="Times New Roman" w:hAnsi="Times New Roman"/>
        </w:rPr>
      </w:pP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70D73" w:rsidRDefault="00670D7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70D73" w:rsidRDefault="00670D7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70D73" w:rsidRPr="00F90CD1" w:rsidRDefault="00670D7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70D73" w:rsidRDefault="00670D7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670D73" w:rsidRDefault="00670D7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670D73" w:rsidRDefault="00670D7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670D73" w:rsidRDefault="00670D7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670D73" w:rsidRDefault="00670D7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670D73" w:rsidRDefault="00670D7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394" w:rsidRDefault="00EB3394" w:rsidP="0038231F">
      <w:pPr>
        <w:spacing w:after="0" w:line="240" w:lineRule="auto"/>
      </w:pPr>
      <w:r>
        <w:separator/>
      </w:r>
    </w:p>
  </w:endnote>
  <w:endnote w:type="continuationSeparator" w:id="0">
    <w:p w:rsidR="00EB3394" w:rsidRDefault="00EB33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C7" w:rsidRDefault="00E566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42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42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C7" w:rsidRDefault="00E566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394" w:rsidRDefault="00EB3394" w:rsidP="0038231F">
      <w:pPr>
        <w:spacing w:after="0" w:line="240" w:lineRule="auto"/>
      </w:pPr>
      <w:r>
        <w:separator/>
      </w:r>
    </w:p>
  </w:footnote>
  <w:footnote w:type="continuationSeparator" w:id="0">
    <w:p w:rsidR="00EB3394" w:rsidRDefault="00EB33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C7" w:rsidRDefault="00E566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C7" w:rsidRDefault="00E566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C7" w:rsidRDefault="00E566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33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42AE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2BF6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70D73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66C7"/>
    <w:rsid w:val="00E60C28"/>
    <w:rsid w:val="00E64482"/>
    <w:rsid w:val="00E65685"/>
    <w:rsid w:val="00E73190"/>
    <w:rsid w:val="00E73CEB"/>
    <w:rsid w:val="00EB3394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DADF991-2AAC-4C7D-B980-AA4B7B29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3B031-EF25-42F8-8033-4A487068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2021-03-05T08:12:00Z</dcterms:created>
  <dcterms:modified xsi:type="dcterms:W3CDTF">2021-03-05T08:12:00Z</dcterms:modified>
</cp:coreProperties>
</file>