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8874E" w14:textId="77777777" w:rsidR="005F4BC0" w:rsidRPr="004F079B" w:rsidRDefault="00A73767" w:rsidP="004F079B">
      <w:pPr>
        <w:spacing w:after="240"/>
        <w:jc w:val="right"/>
        <w:rPr>
          <w:sz w:val="22"/>
          <w:szCs w:val="22"/>
        </w:rPr>
      </w:pPr>
      <w:r w:rsidRPr="00A7376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73767">
        <w:rPr>
          <w:sz w:val="22"/>
          <w:szCs w:val="22"/>
        </w:rPr>
        <w:t>2021-03-05</w:t>
      </w:r>
    </w:p>
    <w:p w14:paraId="419B848B" w14:textId="77777777" w:rsidR="00A73767" w:rsidRPr="00A73767" w:rsidRDefault="00A73767">
      <w:pPr>
        <w:rPr>
          <w:b/>
          <w:bCs/>
          <w:sz w:val="22"/>
          <w:szCs w:val="22"/>
        </w:rPr>
      </w:pPr>
      <w:r w:rsidRPr="00A73767">
        <w:rPr>
          <w:b/>
          <w:bCs/>
          <w:sz w:val="22"/>
          <w:szCs w:val="22"/>
        </w:rPr>
        <w:t>Szpital Wojewódzki w Poznaniu</w:t>
      </w:r>
    </w:p>
    <w:p w14:paraId="0638A4BD" w14:textId="77777777" w:rsidR="00F16C50" w:rsidRPr="00D91931" w:rsidRDefault="00A73767">
      <w:pPr>
        <w:rPr>
          <w:b/>
          <w:bCs/>
          <w:sz w:val="22"/>
          <w:szCs w:val="22"/>
        </w:rPr>
      </w:pPr>
      <w:r w:rsidRPr="00A73767">
        <w:rPr>
          <w:b/>
          <w:bCs/>
          <w:sz w:val="22"/>
          <w:szCs w:val="22"/>
        </w:rPr>
        <w:t>Dział Zamówień Publicznych</w:t>
      </w:r>
    </w:p>
    <w:p w14:paraId="46148AC7" w14:textId="77777777" w:rsidR="00F16C50" w:rsidRPr="00BD5546" w:rsidRDefault="00A73767">
      <w:pPr>
        <w:rPr>
          <w:sz w:val="22"/>
          <w:szCs w:val="22"/>
        </w:rPr>
      </w:pPr>
      <w:r w:rsidRPr="00A7376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73767">
        <w:rPr>
          <w:sz w:val="22"/>
          <w:szCs w:val="22"/>
        </w:rPr>
        <w:t>7/19</w:t>
      </w:r>
    </w:p>
    <w:p w14:paraId="1D1CBCE7" w14:textId="77777777" w:rsidR="00F16C50" w:rsidRPr="00BD5546" w:rsidRDefault="00A73767">
      <w:pPr>
        <w:rPr>
          <w:sz w:val="22"/>
          <w:szCs w:val="22"/>
        </w:rPr>
      </w:pPr>
      <w:r w:rsidRPr="00A7376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73767">
        <w:rPr>
          <w:sz w:val="22"/>
          <w:szCs w:val="22"/>
        </w:rPr>
        <w:t>Poznań</w:t>
      </w:r>
    </w:p>
    <w:p w14:paraId="72879DC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7BC5CB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03DC3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89A77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EA100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73767" w:rsidRPr="00A73767">
        <w:rPr>
          <w:bCs/>
          <w:sz w:val="22"/>
          <w:szCs w:val="22"/>
        </w:rPr>
        <w:t>SZW/DZP/98/2020/9</w:t>
      </w:r>
      <w:r w:rsidRPr="00D91931">
        <w:rPr>
          <w:sz w:val="22"/>
          <w:szCs w:val="22"/>
        </w:rPr>
        <w:tab/>
        <w:t xml:space="preserve"> </w:t>
      </w:r>
    </w:p>
    <w:p w14:paraId="097635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01E30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6F859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65E4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08581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28DB6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5BEEE" w14:textId="798A9722" w:rsidR="00F16C50" w:rsidRPr="00D91931" w:rsidRDefault="00A87748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 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C2A995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794A43A6" w14:textId="58EAE63D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A73767" w:rsidRPr="00A73767">
        <w:rPr>
          <w:sz w:val="22"/>
          <w:szCs w:val="22"/>
        </w:rPr>
        <w:t>przetarg</w:t>
      </w:r>
      <w:r w:rsidR="00F3049B">
        <w:rPr>
          <w:sz w:val="22"/>
          <w:szCs w:val="22"/>
        </w:rPr>
        <w:t>u</w:t>
      </w:r>
      <w:r w:rsidR="00A73767" w:rsidRPr="00A73767">
        <w:rPr>
          <w:sz w:val="22"/>
          <w:szCs w:val="22"/>
        </w:rPr>
        <w:t xml:space="preserve"> nieograniczon</w:t>
      </w:r>
      <w:r w:rsidR="00F3049B">
        <w:rPr>
          <w:sz w:val="22"/>
          <w:szCs w:val="22"/>
        </w:rPr>
        <w:t>ego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A73767" w:rsidRPr="00A73767">
        <w:rPr>
          <w:b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A73767" w:rsidRPr="00A73767">
        <w:rPr>
          <w:b/>
          <w:sz w:val="22"/>
          <w:szCs w:val="22"/>
        </w:rPr>
        <w:t>SZW/DZP/98/2020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3112205B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1F701003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407BE644" w14:textId="468FA5C6"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73767" w:rsidRPr="00A73767">
        <w:rPr>
          <w:rFonts w:ascii="Times New Roman" w:hAnsi="Times New Roman"/>
          <w:b/>
          <w:szCs w:val="22"/>
        </w:rPr>
        <w:t>Szpital Wojewódzki w Poznaniu</w:t>
      </w:r>
      <w:r w:rsidR="00F3049B">
        <w:rPr>
          <w:rFonts w:ascii="Times New Roman" w:hAnsi="Times New Roman"/>
          <w:b/>
          <w:szCs w:val="22"/>
        </w:rPr>
        <w:t xml:space="preserve">, </w:t>
      </w:r>
      <w:r w:rsidR="00A73767" w:rsidRPr="00A7376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A73767" w:rsidRPr="00A73767">
        <w:rPr>
          <w:rFonts w:ascii="Times New Roman" w:hAnsi="Times New Roman"/>
          <w:szCs w:val="22"/>
        </w:rPr>
        <w:t>(</w:t>
      </w:r>
      <w:proofErr w:type="spellStart"/>
      <w:r w:rsidR="00A73767" w:rsidRPr="00A73767">
        <w:rPr>
          <w:rFonts w:ascii="Times New Roman" w:hAnsi="Times New Roman"/>
          <w:szCs w:val="22"/>
        </w:rPr>
        <w:t>t.j</w:t>
      </w:r>
      <w:proofErr w:type="spellEnd"/>
      <w:r w:rsidR="00A73767" w:rsidRPr="00A73767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C3D993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73767" w:rsidRPr="00A73767">
        <w:rPr>
          <w:rFonts w:ascii="Times New Roman" w:hAnsi="Times New Roman"/>
          <w:b/>
          <w:szCs w:val="22"/>
        </w:rPr>
        <w:t>2021-02-08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73767" w:rsidRPr="00A7376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73767" w:rsidRPr="00A73767">
        <w:rPr>
          <w:rFonts w:ascii="Times New Roman" w:hAnsi="Times New Roman"/>
          <w:b/>
          <w:szCs w:val="22"/>
        </w:rPr>
        <w:t>2021-03-22</w:t>
      </w:r>
      <w:r w:rsidR="008365E9">
        <w:rPr>
          <w:rFonts w:ascii="Times New Roman" w:hAnsi="Times New Roman"/>
          <w:szCs w:val="22"/>
        </w:rPr>
        <w:t xml:space="preserve"> godz. </w:t>
      </w:r>
      <w:r w:rsidR="00A73767" w:rsidRPr="00A7376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22BBD0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73767" w:rsidRPr="00A73767">
        <w:rPr>
          <w:rFonts w:ascii="Times New Roman" w:hAnsi="Times New Roman"/>
          <w:b/>
          <w:szCs w:val="22"/>
        </w:rPr>
        <w:t>2021-02-08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73767" w:rsidRPr="00A7376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73767" w:rsidRPr="00A73767">
        <w:rPr>
          <w:rFonts w:ascii="Times New Roman" w:hAnsi="Times New Roman"/>
          <w:b/>
          <w:szCs w:val="22"/>
        </w:rPr>
        <w:t>2021-03-22</w:t>
      </w:r>
      <w:r w:rsidR="008365E9">
        <w:rPr>
          <w:rFonts w:ascii="Times New Roman" w:hAnsi="Times New Roman"/>
          <w:szCs w:val="22"/>
        </w:rPr>
        <w:t xml:space="preserve"> godz. </w:t>
      </w:r>
      <w:r w:rsidR="00A73767" w:rsidRPr="00A7376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2FEAA1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FCBC16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6C6EC1F" w14:textId="449BD62E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D842EDB" w14:textId="77777777" w:rsidR="00F95B65" w:rsidRDefault="00F95B65" w:rsidP="00F95B6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Z-ca Dyrektora ds. Administracyjnych, </w:t>
      </w:r>
    </w:p>
    <w:p w14:paraId="13066E4A" w14:textId="77777777" w:rsidR="00F95B65" w:rsidRDefault="00F95B65" w:rsidP="00F95B6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Jakości i Filii 2</w:t>
      </w:r>
    </w:p>
    <w:p w14:paraId="78C1C17B" w14:textId="77777777" w:rsidR="00F95B65" w:rsidRDefault="00F95B65" w:rsidP="00F95B65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Katarzyna Belter</w:t>
      </w:r>
    </w:p>
    <w:p w14:paraId="3C287928" w14:textId="77777777" w:rsidR="00F95B65" w:rsidRDefault="00F95B65" w:rsidP="00F95B65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297477E8" w14:textId="77777777" w:rsidR="00F95B65" w:rsidRPr="0046562F" w:rsidRDefault="00F95B65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95B65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B4608B" w14:textId="77777777" w:rsidR="008835A6" w:rsidRDefault="008835A6">
      <w:r>
        <w:separator/>
      </w:r>
    </w:p>
  </w:endnote>
  <w:endnote w:type="continuationSeparator" w:id="0">
    <w:p w14:paraId="54E4FA28" w14:textId="77777777" w:rsidR="008835A6" w:rsidRDefault="00883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8972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5F2C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57EE1A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FA2BF9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B510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D6676" w14:textId="77777777" w:rsidR="008835A6" w:rsidRDefault="008835A6">
      <w:r>
        <w:separator/>
      </w:r>
    </w:p>
  </w:footnote>
  <w:footnote w:type="continuationSeparator" w:id="0">
    <w:p w14:paraId="182CA989" w14:textId="77777777" w:rsidR="008835A6" w:rsidRDefault="00883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1AAD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6623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DD01C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34D5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8434D5"/>
    <w:rsid w:val="008835A6"/>
    <w:rsid w:val="00901D47"/>
    <w:rsid w:val="00940C54"/>
    <w:rsid w:val="00955CEB"/>
    <w:rsid w:val="00A73767"/>
    <w:rsid w:val="00A87748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049B"/>
    <w:rsid w:val="00F32BF6"/>
    <w:rsid w:val="00F6166D"/>
    <w:rsid w:val="00F9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F5CC0"/>
  <w15:chartTrackingRefBased/>
  <w15:docId w15:val="{05C5E851-6E38-49AB-9717-3CB1660E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uiPriority w:val="1"/>
    <w:rsid w:val="00F95B6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1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4</cp:revision>
  <cp:lastPrinted>2021-03-05T08:04:00Z</cp:lastPrinted>
  <dcterms:created xsi:type="dcterms:W3CDTF">2021-03-05T08:03:00Z</dcterms:created>
  <dcterms:modified xsi:type="dcterms:W3CDTF">2021-03-05T08:08:00Z</dcterms:modified>
</cp:coreProperties>
</file>