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5772A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772A6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5772A6">
        <w:rPr>
          <w:sz w:val="22"/>
          <w:szCs w:val="22"/>
        </w:rPr>
        <w:t>2021-03-04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5772A6" w:rsidP="00FB7F50">
      <w:pPr>
        <w:spacing w:after="40"/>
        <w:rPr>
          <w:b/>
          <w:bCs/>
          <w:sz w:val="22"/>
          <w:szCs w:val="22"/>
        </w:rPr>
      </w:pPr>
      <w:r w:rsidRPr="005772A6">
        <w:rPr>
          <w:b/>
          <w:bCs/>
          <w:sz w:val="22"/>
          <w:szCs w:val="22"/>
        </w:rPr>
        <w:t>Politechnika Częstochowska</w:t>
      </w:r>
    </w:p>
    <w:p w:rsidR="00FB7F50" w:rsidRPr="00CB1EC0" w:rsidRDefault="005772A6" w:rsidP="00FB7F50">
      <w:pPr>
        <w:rPr>
          <w:b/>
          <w:sz w:val="22"/>
          <w:szCs w:val="22"/>
        </w:rPr>
      </w:pPr>
      <w:r w:rsidRPr="00CB1EC0">
        <w:rPr>
          <w:b/>
          <w:sz w:val="22"/>
          <w:szCs w:val="22"/>
        </w:rPr>
        <w:t>Dąbrowskiego</w:t>
      </w:r>
      <w:r w:rsidR="00FB7F50" w:rsidRPr="00CB1EC0">
        <w:rPr>
          <w:b/>
          <w:sz w:val="22"/>
          <w:szCs w:val="22"/>
        </w:rPr>
        <w:t xml:space="preserve"> </w:t>
      </w:r>
      <w:r w:rsidRPr="00CB1EC0">
        <w:rPr>
          <w:b/>
          <w:sz w:val="22"/>
          <w:szCs w:val="22"/>
        </w:rPr>
        <w:t>69</w:t>
      </w:r>
    </w:p>
    <w:p w:rsidR="00FB7F50" w:rsidRPr="00CB1EC0" w:rsidRDefault="005772A6" w:rsidP="00FB7F50">
      <w:pPr>
        <w:rPr>
          <w:b/>
          <w:sz w:val="22"/>
          <w:szCs w:val="22"/>
        </w:rPr>
      </w:pPr>
      <w:r w:rsidRPr="00CB1EC0">
        <w:rPr>
          <w:b/>
          <w:sz w:val="22"/>
          <w:szCs w:val="22"/>
        </w:rPr>
        <w:t>42-201</w:t>
      </w:r>
      <w:r w:rsidR="00FB7F50" w:rsidRPr="00CB1EC0">
        <w:rPr>
          <w:b/>
          <w:sz w:val="22"/>
          <w:szCs w:val="22"/>
        </w:rPr>
        <w:t xml:space="preserve"> </w:t>
      </w:r>
      <w:r w:rsidRPr="00CB1EC0">
        <w:rPr>
          <w:b/>
          <w:sz w:val="22"/>
          <w:szCs w:val="22"/>
        </w:rPr>
        <w:t>Częstochowa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772A6" w:rsidRPr="00607F9B" w:rsidTr="00B41DD1">
        <w:trPr>
          <w:trHeight w:val="638"/>
        </w:trPr>
        <w:tc>
          <w:tcPr>
            <w:tcW w:w="959" w:type="dxa"/>
            <w:shd w:val="clear" w:color="auto" w:fill="auto"/>
          </w:tcPr>
          <w:p w:rsidR="005772A6" w:rsidRPr="00607F9B" w:rsidRDefault="005772A6" w:rsidP="00B41D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772A6" w:rsidRPr="00607F9B" w:rsidRDefault="005772A6" w:rsidP="00B41D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772A6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772A6">
              <w:rPr>
                <w:b/>
                <w:bCs/>
                <w:sz w:val="22"/>
                <w:szCs w:val="22"/>
              </w:rPr>
              <w:t xml:space="preserve">Opracowanie wielobranżowej dokumentacji projektowo-kosztorysowej dot. przystosowania pomieszczenia laboratoryjnego na </w:t>
            </w:r>
            <w:proofErr w:type="spellStart"/>
            <w:r w:rsidRPr="005772A6">
              <w:rPr>
                <w:b/>
                <w:bCs/>
                <w:sz w:val="22"/>
                <w:szCs w:val="22"/>
              </w:rPr>
              <w:t>WIiŚ</w:t>
            </w:r>
            <w:proofErr w:type="spellEnd"/>
            <w:r w:rsidRPr="005772A6">
              <w:rPr>
                <w:b/>
                <w:bCs/>
                <w:sz w:val="22"/>
                <w:szCs w:val="22"/>
              </w:rPr>
              <w:t xml:space="preserve"> przy ul. Dąbrowskiego 71 do montażu specjalistycznej aparatury badawczej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72A6">
              <w:rPr>
                <w:b/>
                <w:sz w:val="22"/>
                <w:szCs w:val="22"/>
              </w:rPr>
              <w:t>ZP/U-11/21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772A6" w:rsidRPr="005772A6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772A6" w:rsidRPr="005772A6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772A6" w:rsidTr="00B41D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772A6" w:rsidRPr="00D26ED6" w:rsidRDefault="005772A6" w:rsidP="00CB1EC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772A6">
              <w:rPr>
                <w:b/>
                <w:sz w:val="22"/>
                <w:szCs w:val="22"/>
              </w:rPr>
              <w:t>,,TIM-ARCHITEKCI" s.c. Tomasz Borowiecki, Małgorzata Małasiewicz</w:t>
            </w:r>
          </w:p>
          <w:p w:rsidR="005772A6" w:rsidRPr="00CB1EC0" w:rsidRDefault="005772A6" w:rsidP="00CB1EC0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CB1EC0">
              <w:rPr>
                <w:b/>
                <w:bCs/>
                <w:sz w:val="22"/>
                <w:szCs w:val="22"/>
              </w:rPr>
              <w:t>Nadrzeczna 56</w:t>
            </w:r>
            <w:r w:rsidR="00CB1EC0">
              <w:rPr>
                <w:b/>
                <w:bCs/>
                <w:sz w:val="22"/>
                <w:szCs w:val="22"/>
              </w:rPr>
              <w:t>/</w:t>
            </w:r>
            <w:bookmarkStart w:id="1" w:name="_GoBack"/>
            <w:bookmarkEnd w:id="1"/>
            <w:r w:rsidRPr="00CB1EC0">
              <w:rPr>
                <w:b/>
                <w:bCs/>
                <w:sz w:val="22"/>
                <w:szCs w:val="22"/>
              </w:rPr>
              <w:t>6</w:t>
            </w:r>
            <w:r w:rsidRPr="00CB1EC0">
              <w:rPr>
                <w:b/>
                <w:bCs/>
                <w:sz w:val="22"/>
                <w:szCs w:val="22"/>
              </w:rPr>
              <w:t xml:space="preserve"> </w:t>
            </w:r>
          </w:p>
          <w:p w:rsidR="005772A6" w:rsidRPr="00CB1EC0" w:rsidRDefault="005772A6" w:rsidP="00CB1EC0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CB1EC0">
              <w:rPr>
                <w:b/>
                <w:bCs/>
                <w:sz w:val="22"/>
                <w:szCs w:val="22"/>
              </w:rPr>
              <w:t>42-200</w:t>
            </w:r>
            <w:r w:rsidRPr="00CB1EC0">
              <w:rPr>
                <w:b/>
                <w:bCs/>
                <w:sz w:val="22"/>
                <w:szCs w:val="22"/>
              </w:rPr>
              <w:t xml:space="preserve"> </w:t>
            </w:r>
            <w:r w:rsidRPr="00CB1EC0">
              <w:rPr>
                <w:b/>
                <w:bCs/>
                <w:sz w:val="22"/>
                <w:szCs w:val="22"/>
              </w:rPr>
              <w:t>Częstochowa</w:t>
            </w:r>
          </w:p>
          <w:p w:rsidR="00CB1EC0" w:rsidRDefault="00CB1EC0" w:rsidP="00B41DD1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5772A6" w:rsidRPr="00D26ED6" w:rsidRDefault="005772A6" w:rsidP="00B41DD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772A6">
              <w:rPr>
                <w:b/>
                <w:sz w:val="22"/>
                <w:szCs w:val="22"/>
              </w:rPr>
              <w:t>49 200.00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772A6" w:rsidRPr="00D26ED6" w:rsidRDefault="005772A6" w:rsidP="00B41DD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772A6" w:rsidRDefault="005772A6" w:rsidP="00B41DD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772A6">
              <w:t>Wybrana oferta jest ofertą najkorzystniejszą. Oferta ta spełnia wymagania określone w SWZ i nie podlega odrzuceniu, a w wyniku przeprowadzonej oceny oferta przedmiotowego wykonawcy otrzymała liczbę punktów - 100,00.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701"/>
        <w:gridCol w:w="2268"/>
        <w:gridCol w:w="1560"/>
      </w:tblGrid>
      <w:tr w:rsidR="00CB1EC0" w:rsidRPr="008567C7" w:rsidTr="00CB1EC0">
        <w:trPr>
          <w:trHeight w:val="510"/>
        </w:trPr>
        <w:tc>
          <w:tcPr>
            <w:tcW w:w="709" w:type="dxa"/>
            <w:vAlign w:val="center"/>
          </w:tcPr>
          <w:p w:rsidR="00CB1EC0" w:rsidRPr="008567C7" w:rsidRDefault="00CB1EC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CB1EC0" w:rsidRPr="008567C7" w:rsidRDefault="00CB1EC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CB1EC0" w:rsidRPr="008567C7" w:rsidRDefault="00CB1EC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72A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CB1EC0" w:rsidRPr="008567C7" w:rsidRDefault="00CB1EC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72A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60" w:type="dxa"/>
            <w:vAlign w:val="center"/>
          </w:tcPr>
          <w:p w:rsidR="00CB1EC0" w:rsidRPr="00CB1EC0" w:rsidRDefault="00CB1EC0" w:rsidP="008567C7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1EC0">
              <w:rPr>
                <w:rFonts w:ascii="Times New Roman" w:hAnsi="Times New Roman" w:cs="Times New Roman"/>
                <w:b/>
                <w:sz w:val="18"/>
                <w:szCs w:val="18"/>
              </w:rPr>
              <w:t>Łączna liczba punktów</w:t>
            </w:r>
          </w:p>
        </w:tc>
      </w:tr>
      <w:bookmarkEnd w:id="2"/>
      <w:tr w:rsidR="00CB1EC0" w:rsidRPr="008567C7" w:rsidTr="00CB1EC0">
        <w:tc>
          <w:tcPr>
            <w:tcW w:w="709" w:type="dxa"/>
            <w:vAlign w:val="center"/>
          </w:tcPr>
          <w:p w:rsidR="00CB1EC0" w:rsidRPr="008567C7" w:rsidRDefault="00CB1EC0" w:rsidP="00B41D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72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CB1EC0" w:rsidRPr="00CB1EC0" w:rsidRDefault="00CB1EC0" w:rsidP="00B41DD1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CB1EC0">
              <w:rPr>
                <w:rFonts w:ascii="Times New Roman" w:hAnsi="Times New Roman" w:cs="Times New Roman"/>
                <w:sz w:val="18"/>
                <w:szCs w:val="18"/>
              </w:rPr>
              <w:t>,,TIM-ARCHITEKCI" s.c. Tomasz Borowiecki, Małgorzata Małasiewicz</w:t>
            </w:r>
          </w:p>
          <w:p w:rsidR="00CB1EC0" w:rsidRPr="008567C7" w:rsidRDefault="00CB1EC0" w:rsidP="00B41DD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72A6">
              <w:rPr>
                <w:rFonts w:ascii="Times New Roman" w:hAnsi="Times New Roman" w:cs="Times New Roman"/>
                <w:bCs/>
                <w:sz w:val="18"/>
                <w:szCs w:val="18"/>
              </w:rPr>
              <w:t>Nadrzeczna 56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 w:rsidRPr="005772A6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B1EC0" w:rsidRPr="001B7815" w:rsidRDefault="00CB1EC0" w:rsidP="00B41DD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72A6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72A6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1701" w:type="dxa"/>
            <w:vAlign w:val="center"/>
          </w:tcPr>
          <w:p w:rsidR="00CB1EC0" w:rsidRPr="008567C7" w:rsidRDefault="00CB1EC0" w:rsidP="00B41D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72A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CB1EC0" w:rsidRPr="008567C7" w:rsidRDefault="00CB1EC0" w:rsidP="00B41D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72A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5772A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60" w:type="dxa"/>
            <w:vAlign w:val="center"/>
          </w:tcPr>
          <w:p w:rsidR="00CB1EC0" w:rsidRPr="00CB1EC0" w:rsidRDefault="00CB1EC0" w:rsidP="00B41DD1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1EC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100,00</w:t>
            </w:r>
          </w:p>
        </w:tc>
      </w:tr>
      <w:tr w:rsidR="00CB1EC0" w:rsidRPr="008567C7" w:rsidTr="00CB1EC0">
        <w:tc>
          <w:tcPr>
            <w:tcW w:w="709" w:type="dxa"/>
            <w:vAlign w:val="center"/>
          </w:tcPr>
          <w:p w:rsidR="00CB1EC0" w:rsidRPr="008567C7" w:rsidRDefault="00CB1EC0" w:rsidP="00B41D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72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CB1EC0" w:rsidRPr="00CB1EC0" w:rsidRDefault="00CB1EC0" w:rsidP="00B41DD1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CB1EC0">
              <w:rPr>
                <w:rFonts w:ascii="Times New Roman" w:hAnsi="Times New Roman" w:cs="Times New Roman"/>
                <w:sz w:val="18"/>
                <w:szCs w:val="18"/>
              </w:rPr>
              <w:t>EKOZET Sp. J. Jarkiewicz, Januszewski</w:t>
            </w:r>
          </w:p>
          <w:p w:rsidR="00CB1EC0" w:rsidRPr="008567C7" w:rsidRDefault="00CB1EC0" w:rsidP="00B41DD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72A6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72A6">
              <w:rPr>
                <w:rFonts w:ascii="Times New Roman" w:hAnsi="Times New Roman" w:cs="Times New Roman"/>
                <w:bCs/>
                <w:sz w:val="18"/>
                <w:szCs w:val="18"/>
              </w:rPr>
              <w:t>125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B1EC0" w:rsidRPr="001B7815" w:rsidRDefault="00CB1EC0" w:rsidP="00B41DD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72A6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72A6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1701" w:type="dxa"/>
            <w:vAlign w:val="center"/>
          </w:tcPr>
          <w:p w:rsidR="00CB1EC0" w:rsidRPr="008567C7" w:rsidRDefault="00CB1EC0" w:rsidP="00B41D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72A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CB1EC0" w:rsidRPr="008567C7" w:rsidRDefault="00CB1EC0" w:rsidP="00B41D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72A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CB1EC0" w:rsidRPr="00CB1EC0" w:rsidRDefault="00CB1EC0" w:rsidP="00B41DD1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1EC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0,00</w:t>
            </w:r>
          </w:p>
        </w:tc>
      </w:tr>
      <w:bookmarkEnd w:id="0"/>
    </w:tbl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1F6" w:rsidRDefault="00EB31F6">
      <w:r>
        <w:separator/>
      </w:r>
    </w:p>
  </w:endnote>
  <w:endnote w:type="continuationSeparator" w:id="0">
    <w:p w:rsidR="00EB31F6" w:rsidRDefault="00EB3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1F6" w:rsidRDefault="00EB31F6">
      <w:r>
        <w:separator/>
      </w:r>
    </w:p>
  </w:footnote>
  <w:footnote w:type="continuationSeparator" w:id="0">
    <w:p w:rsidR="00EB31F6" w:rsidRDefault="00EB3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31F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72A6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1EC0"/>
    <w:rsid w:val="00D01E5B"/>
    <w:rsid w:val="00D04203"/>
    <w:rsid w:val="00D26ED6"/>
    <w:rsid w:val="00D42C90"/>
    <w:rsid w:val="00D8427E"/>
    <w:rsid w:val="00E30B2D"/>
    <w:rsid w:val="00E62859"/>
    <w:rsid w:val="00E85D70"/>
    <w:rsid w:val="00EB31F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0BC4D4"/>
  <w15:chartTrackingRefBased/>
  <w15:docId w15:val="{8A6C8959-7BC1-4F0F-B288-D97A41F9B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203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1601-01-01T00:00:00Z</cp:lastPrinted>
  <dcterms:created xsi:type="dcterms:W3CDTF">2021-03-04T12:38:00Z</dcterms:created>
  <dcterms:modified xsi:type="dcterms:W3CDTF">2021-03-04T12:38:00Z</dcterms:modified>
</cp:coreProperties>
</file>