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C72F0F" w:rsidRPr="00C72F0F">
        <w:rPr>
          <w:bCs/>
          <w:i w:val="0"/>
          <w:sz w:val="22"/>
          <w:szCs w:val="22"/>
        </w:rPr>
        <w:t>6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C72F0F" w:rsidRPr="00C72F0F">
        <w:rPr>
          <w:rFonts w:ascii="Times New Roman" w:eastAsia="Times New Roman" w:hAnsi="Times New Roman"/>
          <w:b/>
          <w:lang w:eastAsia="pl-PL"/>
        </w:rPr>
        <w:t>ZP 271.1.2021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C72F0F" w:rsidRPr="00C72F0F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C72F0F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C72F0F">
        <w:rPr>
          <w:rFonts w:ascii="Times New Roman" w:eastAsia="Times New Roman" w:hAnsi="Times New Roman"/>
          <w:b/>
          <w:lang w:eastAsia="pl-PL"/>
        </w:rPr>
        <w:t>Prowadzenie całorocznego remontu cząstkowego nawierzchni dróg powiatowych, gminnych i wewnętrznych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FD7982" w:rsidRDefault="00FD7982" w:rsidP="00025386">
      <w:pPr>
        <w:spacing w:after="0" w:line="240" w:lineRule="auto"/>
      </w:pPr>
      <w:r>
        <w:separator/>
      </w:r>
    </w:p>
  </w:endnote>
  <w:endnote w:type="continuationSeparator" w:id="0">
    <w:p w:rsidR="00FD7982" w:rsidRDefault="00FD798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72F0F" w:rsidRDefault="00C72F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72F0F" w:rsidRDefault="00C72F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FD7982" w:rsidRDefault="00FD7982" w:rsidP="00025386">
      <w:pPr>
        <w:spacing w:after="0" w:line="240" w:lineRule="auto"/>
      </w:pPr>
      <w:r>
        <w:separator/>
      </w:r>
    </w:p>
  </w:footnote>
  <w:footnote w:type="continuationSeparator" w:id="0">
    <w:p w:rsidR="00FD7982" w:rsidRDefault="00FD798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72F0F" w:rsidRDefault="00C72F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72F0F" w:rsidRDefault="00C72F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72F0F" w:rsidRDefault="00C72F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7982"/>
    <w:rsid w:val="00025386"/>
    <w:rsid w:val="000423B9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E3BCE"/>
    <w:rsid w:val="00C72F0F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  <w:rsid w:val="00FD7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1A35D086-495B-47EE-B5DF-52E15B0C7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282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2021-03-01T08:11:00Z</dcterms:created>
  <dcterms:modified xsi:type="dcterms:W3CDTF">2021-03-01T08:11:00Z</dcterms:modified>
</cp:coreProperties>
</file>