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C7BC9" w14:textId="5940060D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F4EE3">
        <w:rPr>
          <w:b/>
        </w:rPr>
        <w:t>4</w:t>
      </w:r>
    </w:p>
    <w:p w14:paraId="2D058E9C" w14:textId="77777777" w:rsidR="00025386" w:rsidRDefault="000F4EE3">
      <w:r>
        <w:rPr>
          <w:noProof/>
        </w:rPr>
        <w:pict w14:anchorId="4B91508D"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122C82AD" w14:textId="77777777" w:rsidR="00025386" w:rsidRDefault="00025386" w:rsidP="00025386"/>
                <w:p w14:paraId="509DEBB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56855D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EB135AE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0F65064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1AE1F1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FEAAA2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88DEE2F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7F76973" w14:textId="77777777" w:rsidR="00025386" w:rsidRPr="00A56A6F" w:rsidRDefault="00025386" w:rsidP="00025386"/>
              </w:txbxContent>
            </v:textbox>
          </v:roundrect>
        </w:pict>
      </w:r>
    </w:p>
    <w:p w14:paraId="493CC02D" w14:textId="77777777" w:rsidR="00025386" w:rsidRPr="00025386" w:rsidRDefault="00025386" w:rsidP="00025386"/>
    <w:p w14:paraId="3AA55F75" w14:textId="77777777" w:rsidR="00025386" w:rsidRPr="00025386" w:rsidRDefault="00025386" w:rsidP="00025386"/>
    <w:p w14:paraId="754BCE90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84059F4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57C7D85B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28C3F87F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F7701" w:rsidRPr="003F7701">
        <w:rPr>
          <w:rFonts w:ascii="Times New Roman" w:eastAsia="Times New Roman" w:hAnsi="Times New Roman"/>
          <w:b/>
          <w:sz w:val="24"/>
          <w:szCs w:val="20"/>
          <w:lang w:eastAsia="pl-PL"/>
        </w:rPr>
        <w:t>ZP 271.1.2021</w:t>
      </w:r>
    </w:p>
    <w:p w14:paraId="0120E706" w14:textId="77777777" w:rsidR="00025386" w:rsidRPr="00025386" w:rsidRDefault="00025386" w:rsidP="00025386"/>
    <w:p w14:paraId="664B7E36" w14:textId="77777777" w:rsidR="00025386" w:rsidRDefault="00025386" w:rsidP="00025386"/>
    <w:p w14:paraId="7935BDD3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1DC035A6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71D6EDA7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D682364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F7701" w:rsidRPr="003F7701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7F2299C0" w14:textId="77777777" w:rsidR="00A56A6F" w:rsidRPr="00A56A6F" w:rsidRDefault="003F770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F7701">
        <w:rPr>
          <w:rFonts w:ascii="Times New Roman" w:eastAsia="Times New Roman" w:hAnsi="Times New Roman"/>
          <w:b/>
          <w:sz w:val="24"/>
          <w:szCs w:val="24"/>
          <w:lang w:eastAsia="pl-PL"/>
        </w:rPr>
        <w:t>Prowadzenie całorocznego remontu cząstkowego nawierzchni dróg powiatowych, gminnych i wewnętrznych</w:t>
      </w:r>
    </w:p>
    <w:p w14:paraId="6D716690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278A06B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58AEF752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4B52E572" w14:textId="7459CCA0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</w:t>
      </w:r>
      <w:r w:rsidR="00A90624">
        <w:rPr>
          <w:rFonts w:ascii="Times New Roman" w:hAnsi="Times New Roman"/>
          <w:color w:val="000000"/>
          <w:sz w:val="24"/>
          <w:szCs w:val="24"/>
        </w:rPr>
        <w:t>20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r. poz. </w:t>
      </w:r>
      <w:r w:rsidR="00A90624">
        <w:rPr>
          <w:rFonts w:ascii="Times New Roman" w:hAnsi="Times New Roman"/>
          <w:color w:val="000000"/>
          <w:sz w:val="24"/>
          <w:szCs w:val="24"/>
        </w:rPr>
        <w:t>1320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46392C64" w14:textId="777777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1A68DA56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38CDF32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E5B65B9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35A148A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1D2E407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282979D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46FF4F48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3629DE" w14:textId="77777777" w:rsidR="00DE7DCF" w:rsidRDefault="00DE7DCF" w:rsidP="00025386">
      <w:pPr>
        <w:spacing w:after="0" w:line="240" w:lineRule="auto"/>
      </w:pPr>
      <w:r>
        <w:separator/>
      </w:r>
    </w:p>
  </w:endnote>
  <w:endnote w:type="continuationSeparator" w:id="0">
    <w:p w14:paraId="064B7030" w14:textId="77777777" w:rsidR="00DE7DCF" w:rsidRDefault="00DE7D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67B2E1" w14:textId="77777777" w:rsidR="003F7701" w:rsidRDefault="003F77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6E2C0" w14:textId="77777777" w:rsidR="00025386" w:rsidRDefault="000F4EE3" w:rsidP="00025386">
    <w:pPr>
      <w:pStyle w:val="Stopka"/>
      <w:tabs>
        <w:tab w:val="clear" w:pos="4536"/>
      </w:tabs>
      <w:jc w:val="center"/>
    </w:pPr>
    <w:r>
      <w:rPr>
        <w:noProof/>
      </w:rPr>
      <w:pict w14:anchorId="7BF5723D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8A590D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2B1EDE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677CB1" w14:textId="77777777" w:rsidR="003F7701" w:rsidRDefault="003F77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C58B7E" w14:textId="77777777" w:rsidR="00DE7DCF" w:rsidRDefault="00DE7DCF" w:rsidP="00025386">
      <w:pPr>
        <w:spacing w:after="0" w:line="240" w:lineRule="auto"/>
      </w:pPr>
      <w:r>
        <w:separator/>
      </w:r>
    </w:p>
  </w:footnote>
  <w:footnote w:type="continuationSeparator" w:id="0">
    <w:p w14:paraId="59549426" w14:textId="77777777" w:rsidR="00DE7DCF" w:rsidRDefault="00DE7D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FC1FE7" w14:textId="77777777" w:rsidR="003F7701" w:rsidRDefault="003F7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ADCA2" w14:textId="77777777" w:rsidR="003F7701" w:rsidRDefault="003F77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B2653F" w14:textId="77777777" w:rsidR="003F7701" w:rsidRDefault="003F77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DCF"/>
    <w:rsid w:val="00025386"/>
    <w:rsid w:val="000F4EE3"/>
    <w:rsid w:val="001C2314"/>
    <w:rsid w:val="003F7701"/>
    <w:rsid w:val="004202B7"/>
    <w:rsid w:val="005624D8"/>
    <w:rsid w:val="007A69F8"/>
    <w:rsid w:val="00833E3D"/>
    <w:rsid w:val="008F2498"/>
    <w:rsid w:val="00A56A6F"/>
    <w:rsid w:val="00A90624"/>
    <w:rsid w:val="00AE62F2"/>
    <w:rsid w:val="00C904C8"/>
    <w:rsid w:val="00CD751B"/>
    <w:rsid w:val="00D55FC4"/>
    <w:rsid w:val="00DE7DCF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EFCE353"/>
  <w15:chartTrackingRefBased/>
  <w15:docId w15:val="{22B27B92-26F1-4FFC-B49D-697919C32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2021-03-03T11:57:00Z</dcterms:created>
  <dcterms:modified xsi:type="dcterms:W3CDTF">2021-03-03T11:57:00Z</dcterms:modified>
</cp:coreProperties>
</file>