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A6B91" w:rsidRPr="008A6B9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6B91" w:rsidRPr="008A6B91">
        <w:rPr>
          <w:rFonts w:ascii="Times New Roman" w:hAnsi="Times New Roman"/>
          <w:b/>
        </w:rPr>
        <w:t>ZP 271.1.2021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B91" w:rsidRPr="008A6B91">
        <w:rPr>
          <w:sz w:val="22"/>
          <w:szCs w:val="22"/>
        </w:rPr>
        <w:t>Gmina Woźniki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B91" w:rsidRPr="008A6B91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8A6B91" w:rsidRPr="008A6B91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B91" w:rsidRPr="008A6B91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8A6B91" w:rsidRPr="008A6B91">
        <w:rPr>
          <w:sz w:val="22"/>
          <w:szCs w:val="22"/>
        </w:rPr>
        <w:t>Woźniki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A6B91" w:rsidRPr="00110593" w:rsidTr="00B01C1B">
        <w:tc>
          <w:tcPr>
            <w:tcW w:w="9212" w:type="dxa"/>
            <w:shd w:val="clear" w:color="auto" w:fill="D9D9D9"/>
          </w:tcPr>
          <w:p w:rsidR="008A6B91" w:rsidRPr="00110593" w:rsidRDefault="008A6B91" w:rsidP="00B01C1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A6B91" w:rsidRPr="00110593" w:rsidRDefault="008A6B91" w:rsidP="00B01C1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A6B9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8A6B91" w:rsidRPr="00110593" w:rsidRDefault="008A6B91" w:rsidP="00B01C1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A6B91" w:rsidRPr="00110593" w:rsidRDefault="008A6B91" w:rsidP="00B01C1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8A6B91" w:rsidRPr="00110593" w:rsidRDefault="008A6B91" w:rsidP="00B01C1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A6B91" w:rsidRPr="008A6B91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8A6B9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A6B91">
        <w:rPr>
          <w:rFonts w:ascii="Times New Roman" w:hAnsi="Times New Roman"/>
          <w:b/>
        </w:rPr>
        <w:t>Prowadzenie całorocznego remontu cząstkowego nawierzchni dróg powiatowych, gminnych i wewnętrznych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8A6B91" w:rsidRPr="00997D0F" w:rsidRDefault="008A6B91" w:rsidP="008A6B9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8A6B91" w:rsidP="008A6B91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8A6B91" w:rsidRPr="00997D0F" w:rsidRDefault="008A6B91" w:rsidP="008A6B9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A6B91" w:rsidRPr="000247FF" w:rsidRDefault="008A6B91" w:rsidP="008A6B9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8A6B91" w:rsidRPr="000247FF" w:rsidRDefault="008A6B91" w:rsidP="008A6B9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8A6B91" w:rsidRPr="00292198" w:rsidRDefault="008A6B91" w:rsidP="008A6B9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A6B91" w:rsidRPr="000247FF" w:rsidRDefault="008A6B91" w:rsidP="008A6B9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8A6B91" w:rsidRPr="000247FF" w:rsidRDefault="008A6B91" w:rsidP="008A6B9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28C4" w:rsidRDefault="000028C4" w:rsidP="0038231F">
      <w:pPr>
        <w:spacing w:after="0" w:line="240" w:lineRule="auto"/>
      </w:pPr>
      <w:r>
        <w:separator/>
      </w:r>
    </w:p>
  </w:endnote>
  <w:endnote w:type="continuationSeparator" w:id="0">
    <w:p w:rsidR="000028C4" w:rsidRDefault="000028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A6B91" w:rsidRDefault="008A6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A6B91" w:rsidRDefault="008A6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28C4" w:rsidRDefault="000028C4" w:rsidP="0038231F">
      <w:pPr>
        <w:spacing w:after="0" w:line="240" w:lineRule="auto"/>
      </w:pPr>
      <w:r>
        <w:separator/>
      </w:r>
    </w:p>
  </w:footnote>
  <w:footnote w:type="continuationSeparator" w:id="0">
    <w:p w:rsidR="000028C4" w:rsidRDefault="000028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A6B91" w:rsidRDefault="008A6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A6B91" w:rsidRDefault="008A6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A6B91" w:rsidRDefault="008A6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8C4"/>
    <w:rsid w:val="000028C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6B91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610FD4-AAA8-4FB1-AFF8-5A0CF144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2021-03-01T07:28:00Z</dcterms:created>
  <dcterms:modified xsi:type="dcterms:W3CDTF">2021-03-01T07:28:00Z</dcterms:modified>
</cp:coreProperties>
</file>