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4B0B37" w:rsidRPr="004B0B37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B0B37" w:rsidRPr="004B0B37">
        <w:rPr>
          <w:rFonts w:ascii="Times New Roman" w:hAnsi="Times New Roman"/>
          <w:b/>
        </w:rPr>
        <w:t>ZP/D-02/A/21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0B37" w:rsidRPr="004B0B3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0B37" w:rsidRPr="004B0B3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B0B37" w:rsidRPr="004B0B3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0B37" w:rsidRPr="004B0B3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B0B37" w:rsidRPr="004B0B3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B0B37" w:rsidRPr="00110593" w:rsidTr="0075033F">
        <w:tc>
          <w:tcPr>
            <w:tcW w:w="9212" w:type="dxa"/>
            <w:shd w:val="clear" w:color="auto" w:fill="D9D9D9"/>
          </w:tcPr>
          <w:p w:rsidR="004B0B37" w:rsidRPr="00110593" w:rsidRDefault="004B0B37" w:rsidP="0075033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4B0B37" w:rsidRPr="00110593" w:rsidRDefault="004B0B37" w:rsidP="0075033F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B0B37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4B0B37" w:rsidRPr="00110593" w:rsidRDefault="004B0B37" w:rsidP="0075033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B0B37" w:rsidRPr="00110593" w:rsidRDefault="004B0B37" w:rsidP="0075033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B0B37" w:rsidRPr="004B0B37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4B0B37" w:rsidP="005434B3">
      <w:pPr>
        <w:spacing w:after="240" w:line="276" w:lineRule="auto"/>
        <w:jc w:val="center"/>
        <w:rPr>
          <w:rFonts w:ascii="Times New Roman" w:hAnsi="Times New Roman"/>
        </w:rPr>
      </w:pPr>
      <w:r w:rsidRPr="004B0B37">
        <w:rPr>
          <w:rFonts w:ascii="Times New Roman" w:hAnsi="Times New Roman"/>
          <w:b/>
        </w:rPr>
        <w:t>Dostawa  projektora dla Wydziału Inżynierii Mechanicznej i Informatyki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9676C" w:rsidRDefault="0059676C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9676C" w:rsidRDefault="0059676C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9676C" w:rsidRDefault="0059676C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9676C" w:rsidRPr="000247FF" w:rsidRDefault="0059676C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AF5" w:rsidRDefault="00AF1AF5" w:rsidP="0038231F">
      <w:pPr>
        <w:spacing w:after="0" w:line="240" w:lineRule="auto"/>
      </w:pPr>
      <w:r>
        <w:separator/>
      </w:r>
    </w:p>
  </w:endnote>
  <w:endnote w:type="continuationSeparator" w:id="0">
    <w:p w:rsidR="00AF1AF5" w:rsidRDefault="00AF1A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B37" w:rsidRDefault="004B0B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9676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9676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B37" w:rsidRDefault="004B0B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AF5" w:rsidRDefault="00AF1AF5" w:rsidP="0038231F">
      <w:pPr>
        <w:spacing w:after="0" w:line="240" w:lineRule="auto"/>
      </w:pPr>
      <w:r>
        <w:separator/>
      </w:r>
    </w:p>
  </w:footnote>
  <w:footnote w:type="continuationSeparator" w:id="0">
    <w:p w:rsidR="00AF1AF5" w:rsidRDefault="00AF1A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B37" w:rsidRDefault="004B0B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B37" w:rsidRDefault="004B0B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B37" w:rsidRDefault="004B0B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1AF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0B37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676C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F1AF5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AF3826"/>
  <w15:docId w15:val="{5CB84272-92D7-40C8-B52D-B3642E94F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177E9-9658-4C62-AEB4-7C8BD08F9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2021-02-24T10:09:00Z</dcterms:created>
  <dcterms:modified xsi:type="dcterms:W3CDTF">2021-02-24T10:09:00Z</dcterms:modified>
</cp:coreProperties>
</file>