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67F05" w:rsidRPr="00367F05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7F05" w:rsidRPr="00367F05">
        <w:rPr>
          <w:rFonts w:ascii="Times New Roman" w:hAnsi="Times New Roman"/>
          <w:b/>
        </w:rPr>
        <w:t>ZP/D-01/A/21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7F05" w:rsidRPr="00367F0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7F05" w:rsidRPr="00367F0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67F05" w:rsidRPr="00367F0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7F05" w:rsidRPr="00367F0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67F05" w:rsidRPr="00367F0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67F05" w:rsidRPr="00110593" w:rsidTr="000A7B8F">
        <w:tc>
          <w:tcPr>
            <w:tcW w:w="9212" w:type="dxa"/>
            <w:shd w:val="clear" w:color="auto" w:fill="D9D9D9"/>
          </w:tcPr>
          <w:p w:rsidR="00367F05" w:rsidRPr="00110593" w:rsidRDefault="00367F05" w:rsidP="000A7B8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67F05" w:rsidRPr="00110593" w:rsidRDefault="00367F05" w:rsidP="000A7B8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67F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67F05" w:rsidRPr="00110593" w:rsidRDefault="00367F05" w:rsidP="000A7B8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67F05" w:rsidRPr="00110593" w:rsidRDefault="00367F05" w:rsidP="000A7B8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67F05" w:rsidRPr="00367F05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67F0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67F05">
        <w:rPr>
          <w:rFonts w:ascii="Times New Roman" w:hAnsi="Times New Roman"/>
          <w:b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1F05" w:rsidRDefault="009A1F05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6B6ADA" w:rsidRPr="00F90CD1" w:rsidRDefault="006B6ADA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6B6ADA" w:rsidRPr="00F90CD1" w:rsidRDefault="006B6ADA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A1F05" w:rsidRDefault="009A1F05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6B6ADA" w:rsidRPr="006676AE" w:rsidRDefault="006B6AD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28C" w:rsidRDefault="007F328C" w:rsidP="0038231F">
      <w:pPr>
        <w:spacing w:after="0" w:line="240" w:lineRule="auto"/>
      </w:pPr>
      <w:r>
        <w:separator/>
      </w:r>
    </w:p>
  </w:endnote>
  <w:endnote w:type="continuationSeparator" w:id="0">
    <w:p w:rsidR="007F328C" w:rsidRDefault="007F32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05" w:rsidRDefault="00367F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6A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6A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05" w:rsidRDefault="00367F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28C" w:rsidRDefault="007F328C" w:rsidP="0038231F">
      <w:pPr>
        <w:spacing w:after="0" w:line="240" w:lineRule="auto"/>
      </w:pPr>
      <w:r>
        <w:separator/>
      </w:r>
    </w:p>
  </w:footnote>
  <w:footnote w:type="continuationSeparator" w:id="0">
    <w:p w:rsidR="007F328C" w:rsidRDefault="007F32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05" w:rsidRDefault="00367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05" w:rsidRDefault="006B6A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F05" w:rsidRDefault="00367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28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F0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6AD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28C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1F0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421A77CF"/>
  <w15:docId w15:val="{E3D3BAD9-114A-4D5F-9180-D2EAE562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BE9AB-1F25-41EF-9B13-D9FD3F16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2021-02-25T12:53:00Z</cp:lastPrinted>
  <dcterms:created xsi:type="dcterms:W3CDTF">2021-02-25T12:53:00Z</dcterms:created>
  <dcterms:modified xsi:type="dcterms:W3CDTF">2021-02-25T12:53:00Z</dcterms:modified>
</cp:coreProperties>
</file>