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A1DB8A" w14:textId="40D6115F" w:rsidR="001A443E" w:rsidRDefault="002B7A23" w:rsidP="001A443E">
      <w:pPr>
        <w:jc w:val="right"/>
        <w:rPr>
          <w:b/>
          <w:bCs/>
          <w:sz w:val="24"/>
        </w:rPr>
      </w:pPr>
      <w:r w:rsidRPr="002B7A23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2B7A23">
        <w:rPr>
          <w:sz w:val="24"/>
        </w:rPr>
        <w:t>2021-02-</w:t>
      </w:r>
      <w:r w:rsidR="003F3772">
        <w:rPr>
          <w:sz w:val="24"/>
        </w:rPr>
        <w:t>24</w:t>
      </w:r>
    </w:p>
    <w:p w14:paraId="75703371" w14:textId="77777777" w:rsidR="001A443E" w:rsidRDefault="001A443E" w:rsidP="00A80738">
      <w:pPr>
        <w:rPr>
          <w:b/>
          <w:bCs/>
          <w:sz w:val="24"/>
        </w:rPr>
      </w:pPr>
    </w:p>
    <w:p w14:paraId="6C726F0F" w14:textId="77777777" w:rsidR="001A443E" w:rsidRDefault="00A1337C" w:rsidP="00A80738">
      <w:pPr>
        <w:rPr>
          <w:b/>
          <w:bCs/>
          <w:sz w:val="24"/>
        </w:rPr>
      </w:pPr>
      <w:r>
        <w:rPr>
          <w:b/>
          <w:bCs/>
          <w:sz w:val="24"/>
        </w:rPr>
        <w:t>Szpital Specjalistyczny im. St. Żeromskiego</w:t>
      </w:r>
      <w:r>
        <w:rPr>
          <w:b/>
          <w:bCs/>
          <w:sz w:val="24"/>
        </w:rPr>
        <w:br/>
        <w:t>SP ZOZ w Krakowie</w:t>
      </w:r>
    </w:p>
    <w:p w14:paraId="7D1B79C6" w14:textId="77777777" w:rsidR="00A80738" w:rsidRDefault="002B7A23" w:rsidP="0018613E">
      <w:pPr>
        <w:spacing w:after="40"/>
        <w:rPr>
          <w:b/>
          <w:bCs/>
          <w:sz w:val="24"/>
        </w:rPr>
      </w:pPr>
      <w:r w:rsidRPr="002B7A23">
        <w:rPr>
          <w:b/>
          <w:bCs/>
          <w:sz w:val="24"/>
        </w:rPr>
        <w:t>Sekcja Zamówień Publicznych</w:t>
      </w:r>
    </w:p>
    <w:p w14:paraId="221B8D5A" w14:textId="77777777" w:rsidR="00A80738" w:rsidRPr="0018613E" w:rsidRDefault="002B7A23" w:rsidP="00A80738">
      <w:pPr>
        <w:rPr>
          <w:bCs/>
          <w:sz w:val="24"/>
        </w:rPr>
      </w:pPr>
      <w:r w:rsidRPr="002B7A23">
        <w:rPr>
          <w:bCs/>
          <w:sz w:val="24"/>
        </w:rPr>
        <w:t>o</w:t>
      </w:r>
      <w:r w:rsidR="00A1337C">
        <w:rPr>
          <w:bCs/>
          <w:sz w:val="24"/>
        </w:rPr>
        <w:t>s</w:t>
      </w:r>
      <w:r w:rsidRPr="002B7A23">
        <w:rPr>
          <w:bCs/>
          <w:sz w:val="24"/>
        </w:rPr>
        <w:t>. Na Skarpie</w:t>
      </w:r>
      <w:r w:rsidR="00A80738" w:rsidRPr="0018613E">
        <w:rPr>
          <w:bCs/>
          <w:sz w:val="24"/>
        </w:rPr>
        <w:t xml:space="preserve"> </w:t>
      </w:r>
      <w:r w:rsidRPr="002B7A23">
        <w:rPr>
          <w:bCs/>
          <w:sz w:val="24"/>
        </w:rPr>
        <w:t>66</w:t>
      </w:r>
    </w:p>
    <w:p w14:paraId="160A893E" w14:textId="77777777" w:rsidR="00A80738" w:rsidRPr="0018613E" w:rsidRDefault="002B7A23" w:rsidP="00A80738">
      <w:pPr>
        <w:rPr>
          <w:bCs/>
          <w:sz w:val="24"/>
        </w:rPr>
      </w:pPr>
      <w:r w:rsidRPr="002B7A23">
        <w:rPr>
          <w:bCs/>
          <w:sz w:val="24"/>
        </w:rPr>
        <w:t>31-913</w:t>
      </w:r>
      <w:r w:rsidR="00A80738" w:rsidRPr="0018613E">
        <w:rPr>
          <w:bCs/>
          <w:sz w:val="24"/>
        </w:rPr>
        <w:t xml:space="preserve"> </w:t>
      </w:r>
      <w:r w:rsidRPr="002B7A23">
        <w:rPr>
          <w:bCs/>
          <w:sz w:val="24"/>
        </w:rPr>
        <w:t>Kraków</w:t>
      </w:r>
    </w:p>
    <w:p w14:paraId="2D3FD74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965C03F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F8CF18D" w14:textId="77777777"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2B7A23" w:rsidRPr="002B7A23">
        <w:rPr>
          <w:b/>
          <w:sz w:val="24"/>
          <w:szCs w:val="24"/>
        </w:rPr>
        <w:t>ZP/37/2020</w:t>
      </w:r>
      <w:r w:rsidR="00A80738">
        <w:rPr>
          <w:sz w:val="24"/>
        </w:rPr>
        <w:tab/>
        <w:t xml:space="preserve"> </w:t>
      </w:r>
    </w:p>
    <w:p w14:paraId="1D1B7EB3" w14:textId="1FF75E6B" w:rsidR="00A80738" w:rsidRDefault="00A1337C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SZ</w:t>
      </w:r>
      <w:r w:rsidR="003F3772">
        <w:rPr>
          <w:sz w:val="24"/>
        </w:rPr>
        <w:t>P</w:t>
      </w:r>
      <w:r>
        <w:rPr>
          <w:sz w:val="24"/>
        </w:rPr>
        <w:t xml:space="preserve">.271 - </w:t>
      </w:r>
      <w:r w:rsidR="003F3772">
        <w:rPr>
          <w:sz w:val="24"/>
        </w:rPr>
        <w:t>134</w:t>
      </w:r>
      <w:r>
        <w:rPr>
          <w:sz w:val="24"/>
        </w:rPr>
        <w:t>.</w:t>
      </w:r>
      <w:r w:rsidR="003F3772">
        <w:rPr>
          <w:sz w:val="24"/>
        </w:rPr>
        <w:t xml:space="preserve"> </w:t>
      </w:r>
      <w:r>
        <w:rPr>
          <w:sz w:val="24"/>
        </w:rPr>
        <w:t>37/2020/2021</w:t>
      </w:r>
    </w:p>
    <w:p w14:paraId="42D84FA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747D1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2F03A91" w14:textId="2BED8A31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  <w:r w:rsidR="00226D53">
        <w:rPr>
          <w:b/>
          <w:spacing w:val="20"/>
          <w:sz w:val="28"/>
        </w:rPr>
        <w:t xml:space="preserve"> </w:t>
      </w:r>
      <w:r w:rsidR="003F3772">
        <w:rPr>
          <w:b/>
          <w:spacing w:val="20"/>
          <w:sz w:val="28"/>
        </w:rPr>
        <w:t>DODATKOWYCH</w:t>
      </w:r>
    </w:p>
    <w:p w14:paraId="38B8E062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784E865" w14:textId="77777777"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2B7A23" w:rsidRPr="002B7A23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14:paraId="30D42789" w14:textId="77777777" w:rsidR="00CB5EDB" w:rsidRPr="00490DC0" w:rsidRDefault="002B7A23" w:rsidP="00CB5EDB">
      <w:pPr>
        <w:pStyle w:val="Tekstpodstawowywcity"/>
        <w:spacing w:before="120" w:after="240"/>
        <w:ind w:firstLine="0"/>
        <w:jc w:val="center"/>
      </w:pPr>
      <w:r w:rsidRPr="002B7A23">
        <w:rPr>
          <w:b/>
        </w:rPr>
        <w:t>Dostawa  produktów leczniczych</w:t>
      </w:r>
    </w:p>
    <w:p w14:paraId="55FD7920" w14:textId="77777777"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2B7A23" w:rsidRPr="002B7A23">
        <w:rPr>
          <w:sz w:val="24"/>
          <w:szCs w:val="24"/>
        </w:rPr>
        <w:t>(</w:t>
      </w:r>
      <w:proofErr w:type="spellStart"/>
      <w:r w:rsidR="002B7A23" w:rsidRPr="002B7A23">
        <w:rPr>
          <w:sz w:val="24"/>
          <w:szCs w:val="24"/>
        </w:rPr>
        <w:t>t.j</w:t>
      </w:r>
      <w:proofErr w:type="spellEnd"/>
      <w:r w:rsidR="002B7A23" w:rsidRPr="002B7A23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14:paraId="781CAFF7" w14:textId="75FE1138"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641B07">
        <w:rPr>
          <w:sz w:val="24"/>
          <w:szCs w:val="24"/>
        </w:rPr>
        <w:t>24</w:t>
      </w:r>
      <w:r w:rsidR="002B7A23" w:rsidRPr="002B7A23">
        <w:rPr>
          <w:sz w:val="24"/>
          <w:szCs w:val="24"/>
        </w:rPr>
        <w:t>/02/2021</w:t>
      </w:r>
      <w:r w:rsidRPr="00FF4AB1">
        <w:rPr>
          <w:sz w:val="24"/>
          <w:szCs w:val="24"/>
        </w:rPr>
        <w:t xml:space="preserve"> o godz. </w:t>
      </w:r>
      <w:r w:rsidR="002B7A23" w:rsidRPr="002B7A23">
        <w:rPr>
          <w:sz w:val="24"/>
          <w:szCs w:val="24"/>
        </w:rPr>
        <w:t>10:30</w:t>
      </w:r>
      <w:r>
        <w:rPr>
          <w:sz w:val="24"/>
          <w:szCs w:val="24"/>
        </w:rPr>
        <w:t>.</w:t>
      </w:r>
    </w:p>
    <w:p w14:paraId="0401229C" w14:textId="77777777" w:rsidR="00641B07" w:rsidRDefault="00641B07" w:rsidP="00CB5EDB">
      <w:pPr>
        <w:spacing w:before="120" w:after="120"/>
        <w:jc w:val="both"/>
        <w:rPr>
          <w:sz w:val="24"/>
          <w:szCs w:val="24"/>
        </w:rPr>
      </w:pPr>
    </w:p>
    <w:p w14:paraId="7F9793C8" w14:textId="2EE78C61"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B7A23" w:rsidRPr="006646D9" w14:paraId="4DEB3107" w14:textId="77777777" w:rsidTr="00A1337C">
        <w:trPr>
          <w:trHeight w:val="70"/>
        </w:trPr>
        <w:tc>
          <w:tcPr>
            <w:tcW w:w="9214" w:type="dxa"/>
          </w:tcPr>
          <w:p w14:paraId="6FE20BCA" w14:textId="77777777" w:rsidR="002B7A23" w:rsidRPr="00A3048A" w:rsidRDefault="002B7A23" w:rsidP="00A1337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7A23">
              <w:rPr>
                <w:sz w:val="24"/>
                <w:szCs w:val="24"/>
              </w:rPr>
              <w:t>części 10 zamówienia w wysokości 81.00 zł brutto;</w:t>
            </w:r>
          </w:p>
        </w:tc>
      </w:tr>
      <w:tr w:rsidR="002B7A23" w:rsidRPr="006646D9" w14:paraId="02E2B72F" w14:textId="77777777" w:rsidTr="00A1337C">
        <w:trPr>
          <w:trHeight w:val="70"/>
        </w:trPr>
        <w:tc>
          <w:tcPr>
            <w:tcW w:w="9214" w:type="dxa"/>
          </w:tcPr>
          <w:p w14:paraId="40D6936E" w14:textId="77777777" w:rsidR="002B7A23" w:rsidRPr="00A3048A" w:rsidRDefault="002B7A23" w:rsidP="00A1337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7A23">
              <w:rPr>
                <w:sz w:val="24"/>
                <w:szCs w:val="24"/>
              </w:rPr>
              <w:t>części 18 zamówienia w wysokości 2 980.80 zł brutto;</w:t>
            </w:r>
          </w:p>
        </w:tc>
      </w:tr>
      <w:tr w:rsidR="002B7A23" w:rsidRPr="006646D9" w14:paraId="01E09CCC" w14:textId="77777777" w:rsidTr="00A1337C">
        <w:trPr>
          <w:trHeight w:val="70"/>
        </w:trPr>
        <w:tc>
          <w:tcPr>
            <w:tcW w:w="9214" w:type="dxa"/>
          </w:tcPr>
          <w:p w14:paraId="1FD9CED6" w14:textId="77777777" w:rsidR="002B7A23" w:rsidRPr="00A3048A" w:rsidRDefault="002B7A23" w:rsidP="00A1337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7A23">
              <w:rPr>
                <w:sz w:val="24"/>
                <w:szCs w:val="24"/>
              </w:rPr>
              <w:t>części 23 zamówienia w wysokości 443.02 zł brutto;</w:t>
            </w:r>
          </w:p>
        </w:tc>
      </w:tr>
      <w:tr w:rsidR="002B7A23" w:rsidRPr="006646D9" w14:paraId="1455738D" w14:textId="77777777" w:rsidTr="00A1337C">
        <w:trPr>
          <w:trHeight w:val="70"/>
        </w:trPr>
        <w:tc>
          <w:tcPr>
            <w:tcW w:w="9214" w:type="dxa"/>
          </w:tcPr>
          <w:p w14:paraId="20EBE24D" w14:textId="77777777" w:rsidR="002B7A23" w:rsidRPr="00A3048A" w:rsidRDefault="002B7A23" w:rsidP="00A1337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7A23">
              <w:rPr>
                <w:sz w:val="24"/>
                <w:szCs w:val="24"/>
              </w:rPr>
              <w:t>części 24 zamówienia w wysokości 4 374.00 zł brutto;</w:t>
            </w:r>
          </w:p>
        </w:tc>
      </w:tr>
      <w:tr w:rsidR="002B7A23" w:rsidRPr="006646D9" w14:paraId="72C306B0" w14:textId="77777777" w:rsidTr="00A1337C">
        <w:trPr>
          <w:trHeight w:val="70"/>
        </w:trPr>
        <w:tc>
          <w:tcPr>
            <w:tcW w:w="9214" w:type="dxa"/>
          </w:tcPr>
          <w:p w14:paraId="055D98FE" w14:textId="77777777" w:rsidR="002B7A23" w:rsidRPr="00A3048A" w:rsidRDefault="002B7A23" w:rsidP="00A1337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7A23">
              <w:rPr>
                <w:sz w:val="24"/>
                <w:szCs w:val="24"/>
              </w:rPr>
              <w:t>części 43 zamówienia w wysokości 729.00 zł brutto;</w:t>
            </w:r>
          </w:p>
        </w:tc>
      </w:tr>
      <w:tr w:rsidR="002B7A23" w:rsidRPr="006646D9" w14:paraId="6488EA52" w14:textId="77777777" w:rsidTr="00A1337C">
        <w:trPr>
          <w:trHeight w:val="70"/>
        </w:trPr>
        <w:tc>
          <w:tcPr>
            <w:tcW w:w="9214" w:type="dxa"/>
          </w:tcPr>
          <w:p w14:paraId="496FE3F4" w14:textId="77777777" w:rsidR="002B7A23" w:rsidRPr="00A3048A" w:rsidRDefault="002B7A23" w:rsidP="00A1337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7A23">
              <w:rPr>
                <w:sz w:val="24"/>
                <w:szCs w:val="24"/>
              </w:rPr>
              <w:t>części 45 zamówienia w wysokości 2 818.80 zł brutto;</w:t>
            </w:r>
          </w:p>
        </w:tc>
      </w:tr>
      <w:tr w:rsidR="002B7A23" w:rsidRPr="006646D9" w14:paraId="725B89D4" w14:textId="77777777" w:rsidTr="00A1337C">
        <w:trPr>
          <w:trHeight w:val="70"/>
        </w:trPr>
        <w:tc>
          <w:tcPr>
            <w:tcW w:w="9214" w:type="dxa"/>
          </w:tcPr>
          <w:p w14:paraId="29C7A920" w14:textId="77777777" w:rsidR="003F3772" w:rsidRDefault="002B7A23" w:rsidP="003F377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7A23">
              <w:rPr>
                <w:sz w:val="24"/>
                <w:szCs w:val="24"/>
              </w:rPr>
              <w:t>części 49 zamówienia w wysokości 5 279.04 zł brutto;</w:t>
            </w:r>
          </w:p>
          <w:p w14:paraId="671A2DCA" w14:textId="3A996515" w:rsidR="00641B07" w:rsidRPr="00A3048A" w:rsidRDefault="00641B07" w:rsidP="003F3772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</w:tbl>
    <w:p w14:paraId="62D4A0EA" w14:textId="31AD4D1D"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560"/>
        <w:gridCol w:w="1276"/>
        <w:gridCol w:w="1134"/>
        <w:gridCol w:w="1417"/>
      </w:tblGrid>
      <w:tr w:rsidR="00C94D43" w:rsidRPr="00075CD0" w14:paraId="4397541C" w14:textId="77777777" w:rsidTr="00A1337C">
        <w:tc>
          <w:tcPr>
            <w:tcW w:w="824" w:type="dxa"/>
            <w:shd w:val="clear" w:color="auto" w:fill="auto"/>
            <w:vAlign w:val="center"/>
          </w:tcPr>
          <w:p w14:paraId="122E2AEB" w14:textId="77777777"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0314128" w14:textId="77777777"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14:paraId="4C9D4F75" w14:textId="77777777"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14:paraId="49FE109F" w14:textId="77777777"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14:paraId="32D08ACA" w14:textId="77777777"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56937DC" w14:textId="77777777"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90A98C" w14:textId="77777777"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C5234C" w14:textId="77777777"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DE7E05D" w14:textId="77777777"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3F3772" w:rsidRPr="00CB5EDB" w14:paraId="584C645B" w14:textId="77777777" w:rsidTr="008D6ABF">
        <w:tc>
          <w:tcPr>
            <w:tcW w:w="824" w:type="dxa"/>
            <w:shd w:val="clear" w:color="auto" w:fill="auto"/>
            <w:vAlign w:val="center"/>
          </w:tcPr>
          <w:p w14:paraId="6F6054F9" w14:textId="77777777" w:rsidR="003F3772" w:rsidRPr="00CB5EDB" w:rsidRDefault="003F3772" w:rsidP="008D6ABF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DA8C85F" w14:textId="77777777" w:rsidR="003F3772" w:rsidRPr="00CB5EDB" w:rsidRDefault="003F3772" w:rsidP="008D6ABF">
            <w:pPr>
              <w:spacing w:before="120" w:after="120"/>
              <w:jc w:val="center"/>
            </w:pPr>
            <w:r w:rsidRPr="002B7A23">
              <w:t>10</w:t>
            </w:r>
          </w:p>
        </w:tc>
        <w:tc>
          <w:tcPr>
            <w:tcW w:w="2295" w:type="dxa"/>
            <w:shd w:val="clear" w:color="auto" w:fill="auto"/>
          </w:tcPr>
          <w:p w14:paraId="2F1BBE5A" w14:textId="77777777" w:rsidR="003F3772" w:rsidRDefault="003F3772" w:rsidP="008D6ABF">
            <w:pPr>
              <w:spacing w:before="40"/>
            </w:pPr>
            <w:r>
              <w:t xml:space="preserve">Konsorcjum: </w:t>
            </w:r>
          </w:p>
          <w:p w14:paraId="5662545E" w14:textId="77777777" w:rsidR="003F3772" w:rsidRPr="00CB5EDB" w:rsidRDefault="003F3772" w:rsidP="008D6ABF">
            <w:pPr>
              <w:spacing w:before="40"/>
            </w:pPr>
            <w:proofErr w:type="spellStart"/>
            <w:r w:rsidRPr="002B7A23">
              <w:t>Urtica</w:t>
            </w:r>
            <w:proofErr w:type="spellEnd"/>
            <w:r w:rsidRPr="002B7A23">
              <w:t xml:space="preserve"> Sp. z o.o.</w:t>
            </w:r>
          </w:p>
          <w:p w14:paraId="154B738A" w14:textId="77777777" w:rsidR="003F3772" w:rsidRPr="00CB5EDB" w:rsidRDefault="003F3772" w:rsidP="008D6ABF">
            <w:r w:rsidRPr="002B7A23">
              <w:t>Krzemieniecka</w:t>
            </w:r>
            <w:r w:rsidRPr="00CB5EDB">
              <w:t xml:space="preserve"> </w:t>
            </w:r>
            <w:r w:rsidRPr="002B7A23">
              <w:t>120</w:t>
            </w:r>
            <w:r w:rsidRPr="00CB5EDB">
              <w:t xml:space="preserve"> </w:t>
            </w:r>
          </w:p>
          <w:p w14:paraId="0A9C435D" w14:textId="77777777" w:rsidR="003F3772" w:rsidRDefault="003F3772" w:rsidP="008D6ABF">
            <w:pPr>
              <w:spacing w:before="40" w:after="40"/>
              <w:jc w:val="both"/>
            </w:pPr>
            <w:r w:rsidRPr="002B7A23">
              <w:t>54-640</w:t>
            </w:r>
            <w:r w:rsidRPr="00CB5EDB">
              <w:t xml:space="preserve"> </w:t>
            </w:r>
            <w:r w:rsidRPr="002B7A23">
              <w:t>Wrocław</w:t>
            </w:r>
          </w:p>
          <w:p w14:paraId="27D0EC2D" w14:textId="77777777" w:rsidR="003F3772" w:rsidRDefault="003F3772" w:rsidP="008D6ABF">
            <w:pPr>
              <w:spacing w:before="40" w:after="40"/>
              <w:jc w:val="both"/>
            </w:pPr>
            <w:r>
              <w:t>PGF S.A.</w:t>
            </w:r>
          </w:p>
          <w:p w14:paraId="15014654" w14:textId="77777777" w:rsidR="003F3772" w:rsidRDefault="003F3772" w:rsidP="008D6ABF">
            <w:pPr>
              <w:spacing w:before="40" w:after="40"/>
              <w:jc w:val="both"/>
            </w:pPr>
            <w:r>
              <w:t>Zbąszyńska 3</w:t>
            </w:r>
          </w:p>
          <w:p w14:paraId="6CF3BF08" w14:textId="77777777" w:rsidR="003F3772" w:rsidRPr="00CB5EDB" w:rsidRDefault="003F3772" w:rsidP="008D6ABF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DF490CA" w14:textId="77777777" w:rsidR="003F3772" w:rsidRPr="00CB5EDB" w:rsidRDefault="003F3772" w:rsidP="008D6ABF">
            <w:pPr>
              <w:spacing w:before="120" w:after="120"/>
              <w:jc w:val="center"/>
            </w:pPr>
            <w:r w:rsidRPr="002B7A23">
              <w:t>59.40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636B08" w14:textId="77777777" w:rsidR="003F3772" w:rsidRPr="00CB5EDB" w:rsidRDefault="003F3772" w:rsidP="008D6ABF">
            <w:pPr>
              <w:spacing w:before="120" w:after="120"/>
              <w:jc w:val="center"/>
            </w:pPr>
            <w:r w:rsidRPr="002B7A23">
              <w:t>24 miesiące od dna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0DB6A0" w14:textId="77777777" w:rsidR="003F3772" w:rsidRPr="00CB5EDB" w:rsidRDefault="003F3772" w:rsidP="008D6ABF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023CBC0" w14:textId="77777777" w:rsidR="003F3772" w:rsidRPr="00CB5EDB" w:rsidRDefault="003F3772" w:rsidP="008D6ABF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3F3772" w:rsidRPr="00CB5EDB" w14:paraId="61C47A9C" w14:textId="77777777" w:rsidTr="008D6ABF">
        <w:tc>
          <w:tcPr>
            <w:tcW w:w="824" w:type="dxa"/>
            <w:shd w:val="clear" w:color="auto" w:fill="auto"/>
            <w:vAlign w:val="center"/>
          </w:tcPr>
          <w:p w14:paraId="05B2EE93" w14:textId="77777777" w:rsidR="003F3772" w:rsidRPr="00CB5EDB" w:rsidRDefault="003F3772" w:rsidP="008D6ABF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C772604" w14:textId="77777777" w:rsidR="003F3772" w:rsidRPr="00CB5EDB" w:rsidRDefault="003F3772" w:rsidP="008D6ABF">
            <w:pPr>
              <w:spacing w:before="120" w:after="120"/>
              <w:jc w:val="center"/>
            </w:pPr>
            <w:r w:rsidRPr="002B7A23">
              <w:t>18</w:t>
            </w:r>
          </w:p>
        </w:tc>
        <w:tc>
          <w:tcPr>
            <w:tcW w:w="2295" w:type="dxa"/>
            <w:shd w:val="clear" w:color="auto" w:fill="auto"/>
          </w:tcPr>
          <w:p w14:paraId="41FA2C2A" w14:textId="77777777" w:rsidR="003F3772" w:rsidRDefault="003F3772" w:rsidP="008D6ABF">
            <w:pPr>
              <w:spacing w:before="40"/>
            </w:pPr>
            <w:r>
              <w:t xml:space="preserve">Konsorcjum: </w:t>
            </w:r>
          </w:p>
          <w:p w14:paraId="357D1064" w14:textId="77777777" w:rsidR="003F3772" w:rsidRPr="00CB5EDB" w:rsidRDefault="003F3772" w:rsidP="008D6ABF">
            <w:pPr>
              <w:spacing w:before="40"/>
            </w:pPr>
            <w:proofErr w:type="spellStart"/>
            <w:r w:rsidRPr="002B7A23">
              <w:t>Urtica</w:t>
            </w:r>
            <w:proofErr w:type="spellEnd"/>
            <w:r w:rsidRPr="002B7A23">
              <w:t xml:space="preserve"> Sp. z o.o.</w:t>
            </w:r>
          </w:p>
          <w:p w14:paraId="19EA8A99" w14:textId="77777777" w:rsidR="003F3772" w:rsidRPr="00CB5EDB" w:rsidRDefault="003F3772" w:rsidP="008D6ABF">
            <w:r w:rsidRPr="002B7A23">
              <w:t>Krzemieniecka</w:t>
            </w:r>
            <w:r w:rsidRPr="00CB5EDB">
              <w:t xml:space="preserve"> </w:t>
            </w:r>
            <w:r w:rsidRPr="002B7A23">
              <w:t>120</w:t>
            </w:r>
            <w:r w:rsidRPr="00CB5EDB">
              <w:t xml:space="preserve"> </w:t>
            </w:r>
          </w:p>
          <w:p w14:paraId="55D3C0E2" w14:textId="77777777" w:rsidR="003F3772" w:rsidRDefault="003F3772" w:rsidP="008D6ABF">
            <w:pPr>
              <w:spacing w:before="40" w:after="40"/>
              <w:jc w:val="both"/>
            </w:pPr>
            <w:r w:rsidRPr="002B7A23">
              <w:t>54-640</w:t>
            </w:r>
            <w:r w:rsidRPr="00CB5EDB">
              <w:t xml:space="preserve"> </w:t>
            </w:r>
            <w:r w:rsidRPr="002B7A23">
              <w:t>Wrocław</w:t>
            </w:r>
          </w:p>
          <w:p w14:paraId="379B8BDF" w14:textId="77777777" w:rsidR="003F3772" w:rsidRDefault="003F3772" w:rsidP="008D6ABF">
            <w:pPr>
              <w:spacing w:before="40" w:after="40"/>
              <w:jc w:val="both"/>
            </w:pPr>
            <w:r>
              <w:t>PGF S.A.</w:t>
            </w:r>
          </w:p>
          <w:p w14:paraId="6551C7D2" w14:textId="77777777" w:rsidR="003F3772" w:rsidRDefault="003F3772" w:rsidP="008D6ABF">
            <w:pPr>
              <w:spacing w:before="40" w:after="40"/>
              <w:jc w:val="both"/>
            </w:pPr>
            <w:r>
              <w:lastRenderedPageBreak/>
              <w:t>Zbąszyńska 3</w:t>
            </w:r>
          </w:p>
          <w:p w14:paraId="0D6BAD04" w14:textId="77777777" w:rsidR="003F3772" w:rsidRPr="00CB5EDB" w:rsidRDefault="003F3772" w:rsidP="008D6ABF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6D9313D" w14:textId="77777777" w:rsidR="003F3772" w:rsidRPr="00CB5EDB" w:rsidRDefault="003F3772" w:rsidP="008D6ABF">
            <w:pPr>
              <w:spacing w:before="120" w:after="120"/>
              <w:jc w:val="center"/>
            </w:pPr>
            <w:r w:rsidRPr="002B7A23">
              <w:lastRenderedPageBreak/>
              <w:t>1 667.95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42F99C" w14:textId="77777777" w:rsidR="003F3772" w:rsidRPr="00CB5EDB" w:rsidRDefault="003F3772" w:rsidP="008D6ABF">
            <w:pPr>
              <w:spacing w:before="120" w:after="120"/>
              <w:jc w:val="center"/>
            </w:pPr>
            <w:r w:rsidRPr="002B7A23">
              <w:t>24 miesiące od dna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6E804E" w14:textId="77777777" w:rsidR="003F3772" w:rsidRPr="00CB5EDB" w:rsidRDefault="003F3772" w:rsidP="008D6ABF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B3D17BD" w14:textId="77777777" w:rsidR="003F3772" w:rsidRPr="00CB5EDB" w:rsidRDefault="003F3772" w:rsidP="008D6ABF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3F3772" w:rsidRPr="00CB5EDB" w14:paraId="5F973A99" w14:textId="77777777" w:rsidTr="008D6ABF">
        <w:tc>
          <w:tcPr>
            <w:tcW w:w="824" w:type="dxa"/>
            <w:shd w:val="clear" w:color="auto" w:fill="auto"/>
            <w:vAlign w:val="center"/>
          </w:tcPr>
          <w:p w14:paraId="49A0A16A" w14:textId="77777777" w:rsidR="003F3772" w:rsidRPr="00CB5EDB" w:rsidRDefault="003F3772" w:rsidP="008D6ABF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25D4B2E" w14:textId="77777777" w:rsidR="003F3772" w:rsidRPr="00CB5EDB" w:rsidRDefault="003F3772" w:rsidP="008D6ABF">
            <w:pPr>
              <w:spacing w:before="120" w:after="120"/>
              <w:jc w:val="center"/>
            </w:pPr>
            <w:r w:rsidRPr="002B7A23">
              <w:t>23</w:t>
            </w:r>
          </w:p>
        </w:tc>
        <w:tc>
          <w:tcPr>
            <w:tcW w:w="2295" w:type="dxa"/>
            <w:shd w:val="clear" w:color="auto" w:fill="auto"/>
          </w:tcPr>
          <w:p w14:paraId="4019FE3A" w14:textId="77777777" w:rsidR="003F3772" w:rsidRDefault="003F3772" w:rsidP="008D6ABF">
            <w:pPr>
              <w:spacing w:before="40"/>
            </w:pPr>
            <w:r>
              <w:t xml:space="preserve">Konsorcjum: </w:t>
            </w:r>
          </w:p>
          <w:p w14:paraId="403ABABB" w14:textId="77777777" w:rsidR="003F3772" w:rsidRPr="00CB5EDB" w:rsidRDefault="003F3772" w:rsidP="008D6ABF">
            <w:pPr>
              <w:spacing w:before="40"/>
            </w:pPr>
            <w:proofErr w:type="spellStart"/>
            <w:r w:rsidRPr="002B7A23">
              <w:t>Urtica</w:t>
            </w:r>
            <w:proofErr w:type="spellEnd"/>
            <w:r w:rsidRPr="002B7A23">
              <w:t xml:space="preserve"> Sp. z o.o.</w:t>
            </w:r>
          </w:p>
          <w:p w14:paraId="281A7299" w14:textId="77777777" w:rsidR="003F3772" w:rsidRPr="00CB5EDB" w:rsidRDefault="003F3772" w:rsidP="008D6ABF">
            <w:r w:rsidRPr="002B7A23">
              <w:t>Krzemieniecka</w:t>
            </w:r>
            <w:r w:rsidRPr="00CB5EDB">
              <w:t xml:space="preserve"> </w:t>
            </w:r>
            <w:r w:rsidRPr="002B7A23">
              <w:t>120</w:t>
            </w:r>
            <w:r w:rsidRPr="00CB5EDB">
              <w:t xml:space="preserve"> </w:t>
            </w:r>
          </w:p>
          <w:p w14:paraId="19AB292E" w14:textId="77777777" w:rsidR="003F3772" w:rsidRDefault="003F3772" w:rsidP="008D6ABF">
            <w:pPr>
              <w:spacing w:before="40" w:after="40"/>
              <w:jc w:val="both"/>
            </w:pPr>
            <w:r w:rsidRPr="002B7A23">
              <w:t>54-640</w:t>
            </w:r>
            <w:r w:rsidRPr="00CB5EDB">
              <w:t xml:space="preserve"> </w:t>
            </w:r>
            <w:r w:rsidRPr="002B7A23">
              <w:t>Wrocław</w:t>
            </w:r>
          </w:p>
          <w:p w14:paraId="56579C22" w14:textId="77777777" w:rsidR="003F3772" w:rsidRDefault="003F3772" w:rsidP="008D6ABF">
            <w:pPr>
              <w:spacing w:before="40" w:after="40"/>
              <w:jc w:val="both"/>
            </w:pPr>
            <w:r>
              <w:t>PGF S.A.</w:t>
            </w:r>
          </w:p>
          <w:p w14:paraId="7A0D96B2" w14:textId="77777777" w:rsidR="003F3772" w:rsidRDefault="003F3772" w:rsidP="008D6ABF">
            <w:pPr>
              <w:spacing w:before="40" w:after="40"/>
              <w:jc w:val="both"/>
            </w:pPr>
            <w:r>
              <w:t>Zbąszyńska 3</w:t>
            </w:r>
          </w:p>
          <w:p w14:paraId="765B1C67" w14:textId="77777777" w:rsidR="003F3772" w:rsidRPr="00CB5EDB" w:rsidRDefault="003F3772" w:rsidP="008D6ABF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05D916F" w14:textId="77777777" w:rsidR="003F3772" w:rsidRPr="00CB5EDB" w:rsidRDefault="003F3772" w:rsidP="008D6ABF">
            <w:pPr>
              <w:spacing w:before="120" w:after="120"/>
              <w:jc w:val="center"/>
            </w:pPr>
            <w:r>
              <w:t xml:space="preserve">114.91 </w:t>
            </w:r>
            <w:r w:rsidRPr="002B7A23">
              <w:t>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A10619" w14:textId="77777777" w:rsidR="003F3772" w:rsidRPr="00CB5EDB" w:rsidRDefault="003F3772" w:rsidP="008D6ABF">
            <w:pPr>
              <w:spacing w:before="120" w:after="120"/>
              <w:jc w:val="center"/>
            </w:pPr>
            <w:r w:rsidRPr="002B7A23">
              <w:t>24 miesiące od dna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73BE73" w14:textId="77777777" w:rsidR="003F3772" w:rsidRPr="00CB5EDB" w:rsidRDefault="003F3772" w:rsidP="008D6ABF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F5E4C04" w14:textId="77777777" w:rsidR="003F3772" w:rsidRPr="00CB5EDB" w:rsidRDefault="003F3772" w:rsidP="008D6ABF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3F3772" w:rsidRPr="00CB5EDB" w14:paraId="63C8C5CA" w14:textId="77777777" w:rsidTr="008D6ABF">
        <w:tc>
          <w:tcPr>
            <w:tcW w:w="824" w:type="dxa"/>
            <w:shd w:val="clear" w:color="auto" w:fill="auto"/>
            <w:vAlign w:val="center"/>
          </w:tcPr>
          <w:p w14:paraId="47AFF73E" w14:textId="77777777" w:rsidR="003F3772" w:rsidRPr="00CB5EDB" w:rsidRDefault="003F3772" w:rsidP="008D6ABF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4ACE26F" w14:textId="77777777" w:rsidR="003F3772" w:rsidRPr="00CB5EDB" w:rsidRDefault="003F3772" w:rsidP="008D6ABF">
            <w:pPr>
              <w:spacing w:before="120" w:after="120"/>
              <w:jc w:val="center"/>
            </w:pPr>
            <w:r w:rsidRPr="002B7A23">
              <w:t>24</w:t>
            </w:r>
          </w:p>
        </w:tc>
        <w:tc>
          <w:tcPr>
            <w:tcW w:w="2295" w:type="dxa"/>
            <w:shd w:val="clear" w:color="auto" w:fill="auto"/>
          </w:tcPr>
          <w:p w14:paraId="37779F28" w14:textId="77777777" w:rsidR="003F3772" w:rsidRDefault="003F3772" w:rsidP="008D6ABF">
            <w:pPr>
              <w:spacing w:before="40"/>
            </w:pPr>
            <w:r>
              <w:t xml:space="preserve">Konsorcjum: </w:t>
            </w:r>
          </w:p>
          <w:p w14:paraId="03218B6A" w14:textId="77777777" w:rsidR="003F3772" w:rsidRPr="00CB5EDB" w:rsidRDefault="003F3772" w:rsidP="008D6ABF">
            <w:pPr>
              <w:spacing w:before="40"/>
            </w:pPr>
            <w:proofErr w:type="spellStart"/>
            <w:r w:rsidRPr="002B7A23">
              <w:t>Urtica</w:t>
            </w:r>
            <w:proofErr w:type="spellEnd"/>
            <w:r w:rsidRPr="002B7A23">
              <w:t xml:space="preserve"> Sp. z o.o.</w:t>
            </w:r>
          </w:p>
          <w:p w14:paraId="38EE18BB" w14:textId="77777777" w:rsidR="003F3772" w:rsidRPr="00CB5EDB" w:rsidRDefault="003F3772" w:rsidP="008D6ABF">
            <w:r w:rsidRPr="002B7A23">
              <w:t>Krzemieniecka</w:t>
            </w:r>
            <w:r w:rsidRPr="00CB5EDB">
              <w:t xml:space="preserve"> </w:t>
            </w:r>
            <w:r w:rsidRPr="002B7A23">
              <w:t>120</w:t>
            </w:r>
            <w:r w:rsidRPr="00CB5EDB">
              <w:t xml:space="preserve"> </w:t>
            </w:r>
          </w:p>
          <w:p w14:paraId="213792C2" w14:textId="77777777" w:rsidR="003F3772" w:rsidRDefault="003F3772" w:rsidP="008D6ABF">
            <w:pPr>
              <w:spacing w:before="40" w:after="40"/>
              <w:jc w:val="both"/>
            </w:pPr>
            <w:r w:rsidRPr="002B7A23">
              <w:t>54-640</w:t>
            </w:r>
            <w:r w:rsidRPr="00CB5EDB">
              <w:t xml:space="preserve"> </w:t>
            </w:r>
            <w:r w:rsidRPr="002B7A23">
              <w:t>Wrocław</w:t>
            </w:r>
          </w:p>
          <w:p w14:paraId="6C05D844" w14:textId="77777777" w:rsidR="003F3772" w:rsidRDefault="003F3772" w:rsidP="008D6ABF">
            <w:pPr>
              <w:spacing w:before="40" w:after="40"/>
              <w:jc w:val="both"/>
            </w:pPr>
            <w:r>
              <w:t>PGF S.A.</w:t>
            </w:r>
          </w:p>
          <w:p w14:paraId="3746A6F5" w14:textId="77777777" w:rsidR="003F3772" w:rsidRDefault="003F3772" w:rsidP="008D6ABF">
            <w:pPr>
              <w:spacing w:before="40" w:after="40"/>
              <w:jc w:val="both"/>
            </w:pPr>
            <w:r>
              <w:t>Zbąszyńska 3</w:t>
            </w:r>
          </w:p>
          <w:p w14:paraId="2C7FE164" w14:textId="77777777" w:rsidR="003F3772" w:rsidRPr="00CB5EDB" w:rsidRDefault="003F3772" w:rsidP="008D6ABF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0F691BE" w14:textId="77777777" w:rsidR="003F3772" w:rsidRPr="00CB5EDB" w:rsidRDefault="003F3772" w:rsidP="008D6ABF">
            <w:pPr>
              <w:spacing w:before="120" w:after="120"/>
              <w:jc w:val="center"/>
            </w:pPr>
            <w:r w:rsidRPr="002B7A23">
              <w:t>3 888.00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420CC0" w14:textId="77777777" w:rsidR="003F3772" w:rsidRPr="00CB5EDB" w:rsidRDefault="003F3772" w:rsidP="008D6ABF">
            <w:pPr>
              <w:spacing w:before="120" w:after="120"/>
              <w:jc w:val="center"/>
            </w:pPr>
            <w:r w:rsidRPr="002B7A23">
              <w:t>24 miesiące od dna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EFFCB6" w14:textId="77777777" w:rsidR="003F3772" w:rsidRPr="00CB5EDB" w:rsidRDefault="003F3772" w:rsidP="008D6ABF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FBEBF96" w14:textId="77777777" w:rsidR="003F3772" w:rsidRPr="00CB5EDB" w:rsidRDefault="003F3772" w:rsidP="008D6ABF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3F3772" w:rsidRPr="00CB5EDB" w14:paraId="69AE5B02" w14:textId="77777777" w:rsidTr="008D6ABF">
        <w:tc>
          <w:tcPr>
            <w:tcW w:w="824" w:type="dxa"/>
            <w:shd w:val="clear" w:color="auto" w:fill="auto"/>
            <w:vAlign w:val="center"/>
          </w:tcPr>
          <w:p w14:paraId="2858D098" w14:textId="77777777" w:rsidR="003F3772" w:rsidRPr="00CB5EDB" w:rsidRDefault="003F3772" w:rsidP="008D6ABF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2471482" w14:textId="77777777" w:rsidR="003F3772" w:rsidRPr="00CB5EDB" w:rsidRDefault="003F3772" w:rsidP="008D6ABF">
            <w:pPr>
              <w:spacing w:before="120" w:after="120"/>
              <w:jc w:val="center"/>
            </w:pPr>
            <w:r w:rsidRPr="002B7A23">
              <w:t>43</w:t>
            </w:r>
          </w:p>
        </w:tc>
        <w:tc>
          <w:tcPr>
            <w:tcW w:w="2295" w:type="dxa"/>
            <w:shd w:val="clear" w:color="auto" w:fill="auto"/>
          </w:tcPr>
          <w:p w14:paraId="2BEAAF65" w14:textId="77777777" w:rsidR="003F3772" w:rsidRDefault="003F3772" w:rsidP="008D6ABF">
            <w:pPr>
              <w:spacing w:before="40"/>
            </w:pPr>
            <w:r>
              <w:t xml:space="preserve">Konsorcjum: </w:t>
            </w:r>
          </w:p>
          <w:p w14:paraId="65578C62" w14:textId="77777777" w:rsidR="003F3772" w:rsidRPr="00CB5EDB" w:rsidRDefault="003F3772" w:rsidP="008D6ABF">
            <w:pPr>
              <w:spacing w:before="40"/>
            </w:pPr>
            <w:proofErr w:type="spellStart"/>
            <w:r w:rsidRPr="002B7A23">
              <w:t>Urtica</w:t>
            </w:r>
            <w:proofErr w:type="spellEnd"/>
            <w:r w:rsidRPr="002B7A23">
              <w:t xml:space="preserve"> Sp. z o.o.</w:t>
            </w:r>
          </w:p>
          <w:p w14:paraId="6AB16B82" w14:textId="77777777" w:rsidR="003F3772" w:rsidRPr="00CB5EDB" w:rsidRDefault="003F3772" w:rsidP="008D6ABF">
            <w:r w:rsidRPr="002B7A23">
              <w:t>Krzemieniecka</w:t>
            </w:r>
            <w:r w:rsidRPr="00CB5EDB">
              <w:t xml:space="preserve"> </w:t>
            </w:r>
            <w:r w:rsidRPr="002B7A23">
              <w:t>120</w:t>
            </w:r>
            <w:r w:rsidRPr="00CB5EDB">
              <w:t xml:space="preserve"> </w:t>
            </w:r>
          </w:p>
          <w:p w14:paraId="33764740" w14:textId="77777777" w:rsidR="003F3772" w:rsidRDefault="003F3772" w:rsidP="008D6ABF">
            <w:pPr>
              <w:spacing w:before="40" w:after="40"/>
              <w:jc w:val="both"/>
            </w:pPr>
            <w:r w:rsidRPr="002B7A23">
              <w:t>54-640</w:t>
            </w:r>
            <w:r w:rsidRPr="00CB5EDB">
              <w:t xml:space="preserve"> </w:t>
            </w:r>
            <w:r w:rsidRPr="002B7A23">
              <w:t>Wrocław</w:t>
            </w:r>
          </w:p>
          <w:p w14:paraId="5B9820BD" w14:textId="77777777" w:rsidR="003F3772" w:rsidRDefault="003F3772" w:rsidP="008D6ABF">
            <w:pPr>
              <w:spacing w:before="40" w:after="40"/>
              <w:jc w:val="both"/>
            </w:pPr>
            <w:r>
              <w:t>PGF S.A.</w:t>
            </w:r>
          </w:p>
          <w:p w14:paraId="762CDF3A" w14:textId="77777777" w:rsidR="003F3772" w:rsidRDefault="003F3772" w:rsidP="008D6ABF">
            <w:pPr>
              <w:spacing w:before="40" w:after="40"/>
              <w:jc w:val="both"/>
            </w:pPr>
            <w:r>
              <w:t>Zbąszyńska 3</w:t>
            </w:r>
          </w:p>
          <w:p w14:paraId="327CBBD7" w14:textId="77777777" w:rsidR="003F3772" w:rsidRPr="00CB5EDB" w:rsidRDefault="003F3772" w:rsidP="008D6ABF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63F0609" w14:textId="77777777" w:rsidR="003F3772" w:rsidRPr="00CB5EDB" w:rsidRDefault="003F3772" w:rsidP="008D6ABF">
            <w:pPr>
              <w:spacing w:before="120" w:after="120"/>
              <w:jc w:val="center"/>
            </w:pPr>
            <w:r>
              <w:t>777.60</w:t>
            </w:r>
            <w:r w:rsidRPr="002B7A23">
              <w:t xml:space="preserve">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D78CCA" w14:textId="77777777" w:rsidR="003F3772" w:rsidRPr="00CB5EDB" w:rsidRDefault="003F3772" w:rsidP="008D6ABF">
            <w:pPr>
              <w:spacing w:before="120" w:after="120"/>
              <w:jc w:val="center"/>
            </w:pPr>
            <w:r w:rsidRPr="002B7A23">
              <w:t>24 miesiące od dna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411598" w14:textId="77777777" w:rsidR="003F3772" w:rsidRPr="00CB5EDB" w:rsidRDefault="003F3772" w:rsidP="008D6ABF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DE65DEE" w14:textId="77777777" w:rsidR="003F3772" w:rsidRPr="00CB5EDB" w:rsidRDefault="003F3772" w:rsidP="008D6ABF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3F3772" w:rsidRPr="00CB5EDB" w14:paraId="267F910B" w14:textId="77777777" w:rsidTr="008D6ABF">
        <w:tc>
          <w:tcPr>
            <w:tcW w:w="824" w:type="dxa"/>
            <w:shd w:val="clear" w:color="auto" w:fill="auto"/>
            <w:vAlign w:val="center"/>
          </w:tcPr>
          <w:p w14:paraId="60E65CFA" w14:textId="77777777" w:rsidR="003F3772" w:rsidRPr="00CB5EDB" w:rsidRDefault="003F3772" w:rsidP="008D6ABF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089C954" w14:textId="77777777" w:rsidR="003F3772" w:rsidRPr="00CB5EDB" w:rsidRDefault="003F3772" w:rsidP="008D6ABF">
            <w:pPr>
              <w:spacing w:before="120" w:after="120"/>
              <w:jc w:val="center"/>
            </w:pPr>
            <w:r w:rsidRPr="002B7A23">
              <w:t>45</w:t>
            </w:r>
          </w:p>
        </w:tc>
        <w:tc>
          <w:tcPr>
            <w:tcW w:w="2295" w:type="dxa"/>
            <w:shd w:val="clear" w:color="auto" w:fill="auto"/>
          </w:tcPr>
          <w:p w14:paraId="40FD3B36" w14:textId="77777777" w:rsidR="003F3772" w:rsidRDefault="003F3772" w:rsidP="008D6ABF">
            <w:pPr>
              <w:spacing w:before="40"/>
            </w:pPr>
            <w:r>
              <w:t xml:space="preserve">Konsorcjum: </w:t>
            </w:r>
          </w:p>
          <w:p w14:paraId="4DD55A17" w14:textId="77777777" w:rsidR="003F3772" w:rsidRPr="00CB5EDB" w:rsidRDefault="003F3772" w:rsidP="008D6ABF">
            <w:pPr>
              <w:spacing w:before="40"/>
            </w:pPr>
            <w:proofErr w:type="spellStart"/>
            <w:r w:rsidRPr="002B7A23">
              <w:t>Urtica</w:t>
            </w:r>
            <w:proofErr w:type="spellEnd"/>
            <w:r w:rsidRPr="002B7A23">
              <w:t xml:space="preserve"> Sp. z o.o.</w:t>
            </w:r>
          </w:p>
          <w:p w14:paraId="0CEDF0A3" w14:textId="77777777" w:rsidR="003F3772" w:rsidRPr="00CB5EDB" w:rsidRDefault="003F3772" w:rsidP="008D6ABF">
            <w:r w:rsidRPr="002B7A23">
              <w:t>Krzemieniecka</w:t>
            </w:r>
            <w:r w:rsidRPr="00CB5EDB">
              <w:t xml:space="preserve"> </w:t>
            </w:r>
            <w:r w:rsidRPr="002B7A23">
              <w:t>120</w:t>
            </w:r>
            <w:r w:rsidRPr="00CB5EDB">
              <w:t xml:space="preserve"> </w:t>
            </w:r>
          </w:p>
          <w:p w14:paraId="1F354D3F" w14:textId="77777777" w:rsidR="003F3772" w:rsidRDefault="003F3772" w:rsidP="008D6ABF">
            <w:pPr>
              <w:spacing w:before="40" w:after="40"/>
              <w:jc w:val="both"/>
            </w:pPr>
            <w:r w:rsidRPr="002B7A23">
              <w:t>54-640</w:t>
            </w:r>
            <w:r w:rsidRPr="00CB5EDB">
              <w:t xml:space="preserve"> </w:t>
            </w:r>
            <w:r w:rsidRPr="002B7A23">
              <w:t>Wrocław</w:t>
            </w:r>
          </w:p>
          <w:p w14:paraId="5AE12DEC" w14:textId="77777777" w:rsidR="003F3772" w:rsidRDefault="003F3772" w:rsidP="008D6ABF">
            <w:pPr>
              <w:spacing w:before="40" w:after="40"/>
              <w:jc w:val="both"/>
            </w:pPr>
            <w:r>
              <w:t>PGF S.A.</w:t>
            </w:r>
          </w:p>
          <w:p w14:paraId="0BAB8DE1" w14:textId="77777777" w:rsidR="003F3772" w:rsidRDefault="003F3772" w:rsidP="008D6ABF">
            <w:pPr>
              <w:spacing w:before="40" w:after="40"/>
              <w:jc w:val="both"/>
            </w:pPr>
            <w:r>
              <w:t>Zbąszyńska 3</w:t>
            </w:r>
          </w:p>
          <w:p w14:paraId="4F6EADBB" w14:textId="77777777" w:rsidR="003F3772" w:rsidRPr="00CB5EDB" w:rsidRDefault="003F3772" w:rsidP="008D6ABF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40BB33A" w14:textId="77777777" w:rsidR="003F3772" w:rsidRPr="00CB5EDB" w:rsidRDefault="003F3772" w:rsidP="008D6ABF">
            <w:pPr>
              <w:spacing w:before="120" w:after="120"/>
              <w:jc w:val="center"/>
            </w:pPr>
            <w:r w:rsidRPr="002B7A23">
              <w:t>1 973.16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E79F2C" w14:textId="77777777" w:rsidR="003F3772" w:rsidRPr="00CB5EDB" w:rsidRDefault="003F3772" w:rsidP="008D6ABF">
            <w:pPr>
              <w:spacing w:before="120" w:after="120"/>
              <w:jc w:val="center"/>
            </w:pPr>
            <w:r w:rsidRPr="002B7A23">
              <w:t>24 miesiące od dna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D2326D" w14:textId="77777777" w:rsidR="003F3772" w:rsidRPr="00CB5EDB" w:rsidRDefault="003F3772" w:rsidP="008D6ABF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1E55877" w14:textId="77777777" w:rsidR="003F3772" w:rsidRPr="00CB5EDB" w:rsidRDefault="003F3772" w:rsidP="008D6ABF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3F3772" w:rsidRPr="00CB5EDB" w14:paraId="45CF76DD" w14:textId="77777777" w:rsidTr="008D6ABF">
        <w:tc>
          <w:tcPr>
            <w:tcW w:w="824" w:type="dxa"/>
            <w:shd w:val="clear" w:color="auto" w:fill="auto"/>
            <w:vAlign w:val="center"/>
          </w:tcPr>
          <w:p w14:paraId="06EC153D" w14:textId="77777777" w:rsidR="003F3772" w:rsidRPr="00CB5EDB" w:rsidRDefault="003F3772" w:rsidP="008D6ABF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9F76827" w14:textId="77777777" w:rsidR="003F3772" w:rsidRPr="00CB5EDB" w:rsidRDefault="003F3772" w:rsidP="008D6ABF">
            <w:pPr>
              <w:spacing w:before="120" w:after="120"/>
              <w:jc w:val="center"/>
            </w:pPr>
            <w:r w:rsidRPr="002B7A23">
              <w:t>49</w:t>
            </w:r>
          </w:p>
        </w:tc>
        <w:tc>
          <w:tcPr>
            <w:tcW w:w="2295" w:type="dxa"/>
            <w:shd w:val="clear" w:color="auto" w:fill="auto"/>
          </w:tcPr>
          <w:p w14:paraId="13637357" w14:textId="77777777" w:rsidR="003F3772" w:rsidRDefault="003F3772" w:rsidP="008D6ABF">
            <w:pPr>
              <w:spacing w:before="40"/>
            </w:pPr>
            <w:r>
              <w:t xml:space="preserve">Konsorcjum: </w:t>
            </w:r>
          </w:p>
          <w:p w14:paraId="694C9BE8" w14:textId="77777777" w:rsidR="003F3772" w:rsidRPr="00CB5EDB" w:rsidRDefault="003F3772" w:rsidP="008D6ABF">
            <w:pPr>
              <w:spacing w:before="40"/>
            </w:pPr>
            <w:proofErr w:type="spellStart"/>
            <w:r w:rsidRPr="002B7A23">
              <w:t>Urtica</w:t>
            </w:r>
            <w:proofErr w:type="spellEnd"/>
            <w:r w:rsidRPr="002B7A23">
              <w:t xml:space="preserve"> Sp. z o.o.</w:t>
            </w:r>
          </w:p>
          <w:p w14:paraId="3B06022D" w14:textId="77777777" w:rsidR="003F3772" w:rsidRPr="00CB5EDB" w:rsidRDefault="003F3772" w:rsidP="008D6ABF">
            <w:r w:rsidRPr="002B7A23">
              <w:t>Krzemieniecka</w:t>
            </w:r>
            <w:r w:rsidRPr="00CB5EDB">
              <w:t xml:space="preserve"> </w:t>
            </w:r>
            <w:r w:rsidRPr="002B7A23">
              <w:t>120</w:t>
            </w:r>
            <w:r w:rsidRPr="00CB5EDB">
              <w:t xml:space="preserve"> </w:t>
            </w:r>
          </w:p>
          <w:p w14:paraId="708E4B97" w14:textId="77777777" w:rsidR="003F3772" w:rsidRDefault="003F3772" w:rsidP="008D6ABF">
            <w:pPr>
              <w:spacing w:before="40" w:after="40"/>
              <w:jc w:val="both"/>
            </w:pPr>
            <w:r w:rsidRPr="002B7A23">
              <w:t>54-640</w:t>
            </w:r>
            <w:r w:rsidRPr="00CB5EDB">
              <w:t xml:space="preserve"> </w:t>
            </w:r>
            <w:r w:rsidRPr="002B7A23">
              <w:t>Wrocław</w:t>
            </w:r>
          </w:p>
          <w:p w14:paraId="1DF6D87E" w14:textId="77777777" w:rsidR="003F3772" w:rsidRDefault="003F3772" w:rsidP="008D6ABF">
            <w:pPr>
              <w:spacing w:before="40" w:after="40"/>
              <w:jc w:val="both"/>
            </w:pPr>
            <w:r>
              <w:t>PGF S.A.</w:t>
            </w:r>
          </w:p>
          <w:p w14:paraId="21DC1E56" w14:textId="77777777" w:rsidR="003F3772" w:rsidRDefault="003F3772" w:rsidP="008D6ABF">
            <w:pPr>
              <w:spacing w:before="40" w:after="40"/>
              <w:jc w:val="both"/>
            </w:pPr>
            <w:r>
              <w:t>Zbąszyńska 3</w:t>
            </w:r>
          </w:p>
          <w:p w14:paraId="14848470" w14:textId="77777777" w:rsidR="003F3772" w:rsidRPr="00CB5EDB" w:rsidRDefault="003F3772" w:rsidP="008D6ABF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AD98332" w14:textId="77777777" w:rsidR="003F3772" w:rsidRPr="00CB5EDB" w:rsidRDefault="003F3772" w:rsidP="008D6ABF">
            <w:pPr>
              <w:spacing w:before="120" w:after="120"/>
              <w:jc w:val="center"/>
            </w:pPr>
            <w:r w:rsidRPr="002B7A23">
              <w:t>4 872.96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8AEC15" w14:textId="77777777" w:rsidR="003F3772" w:rsidRPr="00CB5EDB" w:rsidRDefault="003F3772" w:rsidP="008D6ABF">
            <w:pPr>
              <w:spacing w:before="120" w:after="120"/>
              <w:jc w:val="center"/>
            </w:pPr>
            <w:r w:rsidRPr="002B7A23">
              <w:t>24 miesiące od dna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8FB013" w14:textId="77777777" w:rsidR="003F3772" w:rsidRPr="00CB5EDB" w:rsidRDefault="003F3772" w:rsidP="008D6ABF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C62CFED" w14:textId="77777777" w:rsidR="003F3772" w:rsidRPr="00CB5EDB" w:rsidRDefault="003F3772" w:rsidP="008D6ABF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3F3772" w:rsidRPr="00CB5EDB" w14:paraId="5D58EDB9" w14:textId="77777777" w:rsidTr="008D6ABF">
        <w:tc>
          <w:tcPr>
            <w:tcW w:w="824" w:type="dxa"/>
            <w:shd w:val="clear" w:color="auto" w:fill="auto"/>
            <w:vAlign w:val="center"/>
          </w:tcPr>
          <w:p w14:paraId="430FC5DD" w14:textId="77777777" w:rsidR="003F3772" w:rsidRPr="00CB5EDB" w:rsidRDefault="003F3772" w:rsidP="008D6ABF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F26975C" w14:textId="77777777" w:rsidR="003F3772" w:rsidRPr="00CB5EDB" w:rsidRDefault="003F3772" w:rsidP="008D6ABF">
            <w:pPr>
              <w:spacing w:before="120" w:after="120"/>
              <w:jc w:val="center"/>
            </w:pPr>
            <w:r w:rsidRPr="002B7A23">
              <w:t>18</w:t>
            </w:r>
          </w:p>
        </w:tc>
        <w:tc>
          <w:tcPr>
            <w:tcW w:w="2295" w:type="dxa"/>
            <w:shd w:val="clear" w:color="auto" w:fill="auto"/>
          </w:tcPr>
          <w:p w14:paraId="168989BA" w14:textId="77777777" w:rsidR="003F3772" w:rsidRPr="00CB5EDB" w:rsidRDefault="003F3772" w:rsidP="008D6ABF">
            <w:pPr>
              <w:spacing w:before="40"/>
            </w:pPr>
            <w:proofErr w:type="spellStart"/>
            <w:r w:rsidRPr="002B7A23">
              <w:t>Asclepios</w:t>
            </w:r>
            <w:proofErr w:type="spellEnd"/>
            <w:r w:rsidRPr="002B7A23">
              <w:t xml:space="preserve"> S.A.</w:t>
            </w:r>
          </w:p>
          <w:p w14:paraId="35756E3A" w14:textId="77777777" w:rsidR="003F3772" w:rsidRPr="00CB5EDB" w:rsidRDefault="003F3772" w:rsidP="008D6ABF">
            <w:proofErr w:type="spellStart"/>
            <w:r w:rsidRPr="002B7A23">
              <w:t>Hubska</w:t>
            </w:r>
            <w:proofErr w:type="spellEnd"/>
            <w:r w:rsidRPr="00CB5EDB">
              <w:t xml:space="preserve"> </w:t>
            </w:r>
            <w:r w:rsidRPr="002B7A23">
              <w:t>44</w:t>
            </w:r>
            <w:r w:rsidRPr="00CB5EDB">
              <w:t xml:space="preserve"> </w:t>
            </w:r>
          </w:p>
          <w:p w14:paraId="75126FBF" w14:textId="77777777" w:rsidR="003F3772" w:rsidRPr="00CB5EDB" w:rsidRDefault="003F3772" w:rsidP="008D6ABF">
            <w:pPr>
              <w:spacing w:before="40" w:after="40"/>
              <w:jc w:val="both"/>
            </w:pPr>
            <w:r w:rsidRPr="002B7A23">
              <w:t>50-502</w:t>
            </w:r>
            <w:r w:rsidRPr="00CB5EDB">
              <w:t xml:space="preserve"> </w:t>
            </w:r>
            <w:r w:rsidRPr="002B7A23">
              <w:t>Wrocław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F55F9EE" w14:textId="77777777" w:rsidR="003F3772" w:rsidRPr="00CB5EDB" w:rsidRDefault="003F3772" w:rsidP="008D6ABF">
            <w:pPr>
              <w:spacing w:before="120" w:after="120"/>
              <w:jc w:val="center"/>
            </w:pPr>
            <w:r>
              <w:t>1609.63</w:t>
            </w:r>
            <w:r w:rsidRPr="002B7A23">
              <w:t xml:space="preserve">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0620FEF" w14:textId="77777777" w:rsidR="003F3772" w:rsidRPr="00CB5EDB" w:rsidRDefault="003F3772" w:rsidP="008D6ABF">
            <w:pPr>
              <w:spacing w:before="120" w:after="120"/>
              <w:jc w:val="center"/>
            </w:pPr>
            <w:r w:rsidRPr="002B7A23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09E996" w14:textId="77777777" w:rsidR="003F3772" w:rsidRPr="00CB5EDB" w:rsidRDefault="003F3772" w:rsidP="008D6ABF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0530E51" w14:textId="77777777" w:rsidR="003F3772" w:rsidRPr="00CB5EDB" w:rsidRDefault="003F3772" w:rsidP="008D6ABF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14:paraId="5C585727" w14:textId="77777777" w:rsidTr="00A1337C">
        <w:tc>
          <w:tcPr>
            <w:tcW w:w="824" w:type="dxa"/>
            <w:shd w:val="clear" w:color="auto" w:fill="auto"/>
            <w:vAlign w:val="center"/>
          </w:tcPr>
          <w:p w14:paraId="1525097E" w14:textId="5524C1A2" w:rsidR="002B7A23" w:rsidRPr="00CB5EDB" w:rsidRDefault="00226D53" w:rsidP="00A1337C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8E9EF87" w14:textId="77777777" w:rsidR="002B7A23" w:rsidRPr="00CB5EDB" w:rsidRDefault="002B7A23" w:rsidP="00A1337C">
            <w:pPr>
              <w:spacing w:before="120" w:after="120"/>
              <w:jc w:val="center"/>
            </w:pPr>
            <w:r w:rsidRPr="002B7A23">
              <w:t>10</w:t>
            </w:r>
          </w:p>
        </w:tc>
        <w:tc>
          <w:tcPr>
            <w:tcW w:w="2295" w:type="dxa"/>
            <w:shd w:val="clear" w:color="auto" w:fill="auto"/>
          </w:tcPr>
          <w:p w14:paraId="5196F631" w14:textId="77777777" w:rsidR="002B7A23" w:rsidRPr="00CB5EDB" w:rsidRDefault="002B7A23" w:rsidP="00A1337C">
            <w:pPr>
              <w:spacing w:before="40"/>
            </w:pPr>
            <w:proofErr w:type="spellStart"/>
            <w:r w:rsidRPr="002B7A23">
              <w:t>Salus</w:t>
            </w:r>
            <w:proofErr w:type="spellEnd"/>
            <w:r w:rsidRPr="002B7A23">
              <w:t xml:space="preserve"> International Sp. z o.o.</w:t>
            </w:r>
          </w:p>
          <w:p w14:paraId="276FA213" w14:textId="77777777" w:rsidR="002B7A23" w:rsidRPr="00CB5EDB" w:rsidRDefault="002B7A23" w:rsidP="00A1337C">
            <w:r w:rsidRPr="002B7A23">
              <w:t>Pułaskiego</w:t>
            </w:r>
            <w:r w:rsidRPr="00CB5EDB">
              <w:t xml:space="preserve"> </w:t>
            </w:r>
            <w:r w:rsidRPr="002B7A23">
              <w:t>9</w:t>
            </w:r>
            <w:r w:rsidRPr="00CB5EDB">
              <w:t xml:space="preserve"> </w:t>
            </w:r>
          </w:p>
          <w:p w14:paraId="00A97871" w14:textId="77777777" w:rsidR="002B7A23" w:rsidRPr="00CB5EDB" w:rsidRDefault="002B7A23" w:rsidP="00A1337C">
            <w:pPr>
              <w:spacing w:before="40" w:after="40"/>
              <w:jc w:val="both"/>
            </w:pPr>
            <w:r w:rsidRPr="002B7A23">
              <w:t>40-273</w:t>
            </w:r>
            <w:r w:rsidRPr="00CB5EDB">
              <w:t xml:space="preserve"> </w:t>
            </w:r>
            <w:r w:rsidRPr="002B7A2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07E29BF" w14:textId="77777777" w:rsidR="002B7A23" w:rsidRPr="00CB5EDB" w:rsidRDefault="002B7A23" w:rsidP="00A1337C">
            <w:pPr>
              <w:spacing w:before="120" w:after="120"/>
              <w:jc w:val="center"/>
            </w:pPr>
            <w:r w:rsidRPr="002B7A23">
              <w:t>59.40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143BB0" w14:textId="77777777"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</w:t>
            </w:r>
            <w:r w:rsidR="00A1337C">
              <w:t>ą</w:t>
            </w:r>
            <w:r w:rsidRPr="002B7A23">
              <w:t>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428FDC" w14:textId="77777777"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695CFF9" w14:textId="77777777"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14:paraId="67079A47" w14:textId="77777777" w:rsidTr="00A1337C">
        <w:tc>
          <w:tcPr>
            <w:tcW w:w="824" w:type="dxa"/>
            <w:shd w:val="clear" w:color="auto" w:fill="auto"/>
            <w:vAlign w:val="center"/>
          </w:tcPr>
          <w:p w14:paraId="1456EFA8" w14:textId="536FFC8F" w:rsidR="002B7A23" w:rsidRPr="00CB5EDB" w:rsidRDefault="007B32AB" w:rsidP="00A1337C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634C4E3" w14:textId="77777777"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23</w:t>
            </w:r>
          </w:p>
        </w:tc>
        <w:tc>
          <w:tcPr>
            <w:tcW w:w="2295" w:type="dxa"/>
            <w:shd w:val="clear" w:color="auto" w:fill="auto"/>
          </w:tcPr>
          <w:p w14:paraId="117235E6" w14:textId="77777777" w:rsidR="002B7A23" w:rsidRPr="00CB5EDB" w:rsidRDefault="002B7A23" w:rsidP="00A1337C">
            <w:pPr>
              <w:spacing w:before="40"/>
            </w:pPr>
            <w:proofErr w:type="spellStart"/>
            <w:r w:rsidRPr="002B7A23">
              <w:t>Salus</w:t>
            </w:r>
            <w:proofErr w:type="spellEnd"/>
            <w:r w:rsidRPr="002B7A23">
              <w:t xml:space="preserve"> International Sp. z o.o.</w:t>
            </w:r>
          </w:p>
          <w:p w14:paraId="658A6E93" w14:textId="77777777" w:rsidR="002B7A23" w:rsidRPr="00CB5EDB" w:rsidRDefault="002B7A23" w:rsidP="00A1337C">
            <w:r w:rsidRPr="002B7A23">
              <w:t>Pułaskiego</w:t>
            </w:r>
            <w:r w:rsidRPr="00CB5EDB">
              <w:t xml:space="preserve"> </w:t>
            </w:r>
            <w:r w:rsidRPr="002B7A23">
              <w:t>9</w:t>
            </w:r>
            <w:r w:rsidRPr="00CB5EDB">
              <w:t xml:space="preserve"> </w:t>
            </w:r>
          </w:p>
          <w:p w14:paraId="0AC0FC2F" w14:textId="77777777" w:rsidR="002B7A23" w:rsidRPr="00CB5EDB" w:rsidRDefault="002B7A23" w:rsidP="00A1337C">
            <w:pPr>
              <w:spacing w:before="40" w:after="40"/>
              <w:jc w:val="both"/>
            </w:pPr>
            <w:r w:rsidRPr="002B7A23">
              <w:t>40-273</w:t>
            </w:r>
            <w:r w:rsidRPr="00CB5EDB">
              <w:t xml:space="preserve"> </w:t>
            </w:r>
            <w:r w:rsidRPr="002B7A2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8975770" w14:textId="77777777" w:rsidR="002B7A23" w:rsidRPr="00CB5EDB" w:rsidRDefault="002B7A23" w:rsidP="00A1337C">
            <w:pPr>
              <w:spacing w:before="120" w:after="120"/>
              <w:jc w:val="center"/>
            </w:pPr>
            <w:r w:rsidRPr="002B7A23">
              <w:t>117.94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023EA6" w14:textId="77777777"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</w:t>
            </w:r>
            <w:r w:rsidR="00A1337C">
              <w:t>ą</w:t>
            </w:r>
            <w:r w:rsidRPr="002B7A23">
              <w:t>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2A53C6" w14:textId="77777777"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8DCBB3C" w14:textId="77777777"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14:paraId="5FF8A7FF" w14:textId="77777777" w:rsidTr="00A1337C">
        <w:tc>
          <w:tcPr>
            <w:tcW w:w="824" w:type="dxa"/>
            <w:shd w:val="clear" w:color="auto" w:fill="auto"/>
            <w:vAlign w:val="center"/>
          </w:tcPr>
          <w:p w14:paraId="29B67973" w14:textId="6F9679F4" w:rsidR="002B7A23" w:rsidRPr="00CB5EDB" w:rsidRDefault="007B32AB" w:rsidP="00A1337C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85DFA95" w14:textId="77777777"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</w:t>
            </w:r>
          </w:p>
        </w:tc>
        <w:tc>
          <w:tcPr>
            <w:tcW w:w="2295" w:type="dxa"/>
            <w:shd w:val="clear" w:color="auto" w:fill="auto"/>
          </w:tcPr>
          <w:p w14:paraId="2862FCBF" w14:textId="77777777" w:rsidR="002B7A23" w:rsidRPr="00CB5EDB" w:rsidRDefault="002B7A23" w:rsidP="00A1337C">
            <w:pPr>
              <w:spacing w:before="40"/>
            </w:pPr>
            <w:proofErr w:type="spellStart"/>
            <w:r w:rsidRPr="002B7A23">
              <w:t>Salus</w:t>
            </w:r>
            <w:proofErr w:type="spellEnd"/>
            <w:r w:rsidRPr="002B7A23">
              <w:t xml:space="preserve"> International Sp. z o.o.</w:t>
            </w:r>
          </w:p>
          <w:p w14:paraId="78870453" w14:textId="77777777" w:rsidR="002B7A23" w:rsidRPr="00CB5EDB" w:rsidRDefault="002B7A23" w:rsidP="00A1337C">
            <w:r w:rsidRPr="002B7A23">
              <w:t>Pułaskiego</w:t>
            </w:r>
            <w:r w:rsidRPr="00CB5EDB">
              <w:t xml:space="preserve"> </w:t>
            </w:r>
            <w:r w:rsidRPr="002B7A23">
              <w:t>9</w:t>
            </w:r>
            <w:r w:rsidRPr="00CB5EDB">
              <w:t xml:space="preserve"> </w:t>
            </w:r>
          </w:p>
          <w:p w14:paraId="6EBDD54B" w14:textId="77777777" w:rsidR="002B7A23" w:rsidRPr="00CB5EDB" w:rsidRDefault="002B7A23" w:rsidP="00A1337C">
            <w:pPr>
              <w:spacing w:before="40" w:after="40"/>
              <w:jc w:val="both"/>
            </w:pPr>
            <w:r w:rsidRPr="002B7A23">
              <w:t>40-273</w:t>
            </w:r>
            <w:r w:rsidRPr="00CB5EDB">
              <w:t xml:space="preserve"> </w:t>
            </w:r>
            <w:r w:rsidRPr="002B7A2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3AC82E1" w14:textId="77777777" w:rsidR="002B7A23" w:rsidRPr="00CB5EDB" w:rsidRDefault="002B7A23" w:rsidP="00A1337C">
            <w:pPr>
              <w:spacing w:before="120" w:after="120"/>
              <w:jc w:val="center"/>
            </w:pPr>
            <w:r w:rsidRPr="002B7A23">
              <w:t>3 888.00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25A31F" w14:textId="77777777"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</w:t>
            </w:r>
            <w:r w:rsidR="00A1337C">
              <w:t>ą</w:t>
            </w:r>
            <w:r w:rsidRPr="002B7A23">
              <w:t xml:space="preserve">ce od dnia podpisania </w:t>
            </w:r>
            <w:r w:rsidRPr="002B7A23">
              <w:lastRenderedPageBreak/>
              <w:t>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EF8447" w14:textId="77777777" w:rsidR="002B7A23" w:rsidRPr="00CB5EDB" w:rsidRDefault="002B7A23" w:rsidP="00A1337C">
            <w:pPr>
              <w:spacing w:before="120" w:after="120"/>
              <w:jc w:val="center"/>
            </w:pPr>
            <w:r w:rsidRPr="002B7A23">
              <w:lastRenderedPageBreak/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1B24B1E" w14:textId="77777777"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14:paraId="1B01488D" w14:textId="77777777" w:rsidTr="00A1337C">
        <w:tc>
          <w:tcPr>
            <w:tcW w:w="824" w:type="dxa"/>
            <w:shd w:val="clear" w:color="auto" w:fill="auto"/>
            <w:vAlign w:val="center"/>
          </w:tcPr>
          <w:p w14:paraId="35DCC4A9" w14:textId="0CA0F625" w:rsidR="002B7A23" w:rsidRPr="00CB5EDB" w:rsidRDefault="007B32AB" w:rsidP="00A1337C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1714B47" w14:textId="77777777" w:rsidR="002B7A23" w:rsidRPr="00CB5EDB" w:rsidRDefault="002B7A23" w:rsidP="00A1337C">
            <w:pPr>
              <w:spacing w:before="120" w:after="120"/>
              <w:jc w:val="center"/>
            </w:pPr>
            <w:r w:rsidRPr="002B7A23">
              <w:t>43</w:t>
            </w:r>
          </w:p>
        </w:tc>
        <w:tc>
          <w:tcPr>
            <w:tcW w:w="2295" w:type="dxa"/>
            <w:shd w:val="clear" w:color="auto" w:fill="auto"/>
          </w:tcPr>
          <w:p w14:paraId="2261D25D" w14:textId="77777777" w:rsidR="002B7A23" w:rsidRPr="00CB5EDB" w:rsidRDefault="002B7A23" w:rsidP="00A1337C">
            <w:pPr>
              <w:spacing w:before="40"/>
            </w:pPr>
            <w:proofErr w:type="spellStart"/>
            <w:r w:rsidRPr="002B7A23">
              <w:t>Salus</w:t>
            </w:r>
            <w:proofErr w:type="spellEnd"/>
            <w:r w:rsidRPr="002B7A23">
              <w:t xml:space="preserve"> International Sp. z o.o.</w:t>
            </w:r>
          </w:p>
          <w:p w14:paraId="1DCFFF19" w14:textId="77777777" w:rsidR="002B7A23" w:rsidRPr="00CB5EDB" w:rsidRDefault="002B7A23" w:rsidP="00A1337C">
            <w:r w:rsidRPr="002B7A23">
              <w:t>Pułaskiego</w:t>
            </w:r>
            <w:r w:rsidRPr="00CB5EDB">
              <w:t xml:space="preserve"> </w:t>
            </w:r>
            <w:r w:rsidRPr="002B7A23">
              <w:t>9</w:t>
            </w:r>
            <w:r w:rsidRPr="00CB5EDB">
              <w:t xml:space="preserve"> </w:t>
            </w:r>
          </w:p>
          <w:p w14:paraId="4F7A163B" w14:textId="77777777" w:rsidR="002B7A23" w:rsidRPr="00CB5EDB" w:rsidRDefault="002B7A23" w:rsidP="00A1337C">
            <w:pPr>
              <w:spacing w:before="40" w:after="40"/>
              <w:jc w:val="both"/>
            </w:pPr>
            <w:r w:rsidRPr="002B7A23">
              <w:t>40-273</w:t>
            </w:r>
            <w:r w:rsidRPr="00CB5EDB">
              <w:t xml:space="preserve"> </w:t>
            </w:r>
            <w:r w:rsidRPr="002B7A2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9B3BF76" w14:textId="77777777" w:rsidR="002B7A23" w:rsidRPr="00CB5EDB" w:rsidRDefault="002B7A23" w:rsidP="00A1337C">
            <w:pPr>
              <w:spacing w:before="120" w:after="120"/>
              <w:jc w:val="center"/>
            </w:pPr>
            <w:r w:rsidRPr="002B7A23">
              <w:t>793.80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C4C62B" w14:textId="77777777"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</w:t>
            </w:r>
            <w:r w:rsidR="00532F4D">
              <w:t>ą</w:t>
            </w:r>
            <w:r w:rsidRPr="002B7A23">
              <w:t>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F33137" w14:textId="77777777"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EB403C4" w14:textId="77777777"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14:paraId="5891C98A" w14:textId="77777777" w:rsidTr="00A1337C">
        <w:tc>
          <w:tcPr>
            <w:tcW w:w="824" w:type="dxa"/>
            <w:shd w:val="clear" w:color="auto" w:fill="auto"/>
            <w:vAlign w:val="center"/>
          </w:tcPr>
          <w:p w14:paraId="1BFB2C1B" w14:textId="0A10182E" w:rsidR="002B7A23" w:rsidRPr="00CB5EDB" w:rsidRDefault="007B32AB" w:rsidP="00A1337C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DD7D6A3" w14:textId="77777777" w:rsidR="002B7A23" w:rsidRPr="00CB5EDB" w:rsidRDefault="002B7A23" w:rsidP="00A1337C">
            <w:pPr>
              <w:spacing w:before="120" w:after="120"/>
              <w:jc w:val="center"/>
            </w:pPr>
            <w:r w:rsidRPr="002B7A23">
              <w:t>45</w:t>
            </w:r>
          </w:p>
        </w:tc>
        <w:tc>
          <w:tcPr>
            <w:tcW w:w="2295" w:type="dxa"/>
            <w:shd w:val="clear" w:color="auto" w:fill="auto"/>
          </w:tcPr>
          <w:p w14:paraId="2C51E1FD" w14:textId="77777777" w:rsidR="002B7A23" w:rsidRPr="00CB5EDB" w:rsidRDefault="002B7A23" w:rsidP="00A1337C">
            <w:pPr>
              <w:spacing w:before="40"/>
            </w:pPr>
            <w:proofErr w:type="spellStart"/>
            <w:r w:rsidRPr="002B7A23">
              <w:t>Salus</w:t>
            </w:r>
            <w:proofErr w:type="spellEnd"/>
            <w:r w:rsidRPr="002B7A23">
              <w:t xml:space="preserve"> International Sp. z o.o.</w:t>
            </w:r>
          </w:p>
          <w:p w14:paraId="5C577848" w14:textId="77777777" w:rsidR="002B7A23" w:rsidRPr="00CB5EDB" w:rsidRDefault="002B7A23" w:rsidP="00A1337C">
            <w:r w:rsidRPr="002B7A23">
              <w:t>Pułaskiego</w:t>
            </w:r>
            <w:r w:rsidRPr="00CB5EDB">
              <w:t xml:space="preserve"> </w:t>
            </w:r>
            <w:r w:rsidRPr="002B7A23">
              <w:t>9</w:t>
            </w:r>
            <w:r w:rsidRPr="00CB5EDB">
              <w:t xml:space="preserve"> </w:t>
            </w:r>
          </w:p>
          <w:p w14:paraId="22AE460A" w14:textId="77777777" w:rsidR="002B7A23" w:rsidRPr="00CB5EDB" w:rsidRDefault="002B7A23" w:rsidP="00A1337C">
            <w:pPr>
              <w:spacing w:before="40" w:after="40"/>
              <w:jc w:val="both"/>
            </w:pPr>
            <w:r w:rsidRPr="002B7A23">
              <w:t>40-273</w:t>
            </w:r>
            <w:r w:rsidRPr="00CB5EDB">
              <w:t xml:space="preserve"> </w:t>
            </w:r>
            <w:r w:rsidRPr="002B7A2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2C1A5FB" w14:textId="77777777" w:rsidR="002B7A23" w:rsidRPr="00CB5EDB" w:rsidRDefault="002B7A23" w:rsidP="00A1337C">
            <w:pPr>
              <w:spacing w:before="120" w:after="120"/>
              <w:jc w:val="center"/>
            </w:pPr>
            <w:r w:rsidRPr="002B7A23">
              <w:t>1 973.16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095870" w14:textId="77777777"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</w:t>
            </w:r>
            <w:r w:rsidR="00532F4D">
              <w:t>ą</w:t>
            </w:r>
            <w:r w:rsidRPr="002B7A23">
              <w:t>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929AC0" w14:textId="77777777"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A479E53" w14:textId="77777777"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14:paraId="0A40989C" w14:textId="77777777" w:rsidTr="00A1337C">
        <w:tc>
          <w:tcPr>
            <w:tcW w:w="824" w:type="dxa"/>
            <w:shd w:val="clear" w:color="auto" w:fill="auto"/>
            <w:vAlign w:val="center"/>
          </w:tcPr>
          <w:p w14:paraId="6C09002B" w14:textId="30C44171" w:rsidR="002B7A23" w:rsidRPr="00CB5EDB" w:rsidRDefault="007B32AB" w:rsidP="00A1337C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0585D25" w14:textId="77777777" w:rsidR="002B7A23" w:rsidRPr="00CB5EDB" w:rsidRDefault="002B7A23" w:rsidP="00A1337C">
            <w:pPr>
              <w:spacing w:before="120" w:after="120"/>
              <w:jc w:val="center"/>
            </w:pPr>
            <w:r w:rsidRPr="002B7A23">
              <w:t>49</w:t>
            </w:r>
          </w:p>
        </w:tc>
        <w:tc>
          <w:tcPr>
            <w:tcW w:w="2295" w:type="dxa"/>
            <w:shd w:val="clear" w:color="auto" w:fill="auto"/>
          </w:tcPr>
          <w:p w14:paraId="48FA2118" w14:textId="77777777" w:rsidR="002B7A23" w:rsidRPr="00CB5EDB" w:rsidRDefault="002B7A23" w:rsidP="00A1337C">
            <w:pPr>
              <w:spacing w:before="40"/>
            </w:pPr>
            <w:proofErr w:type="spellStart"/>
            <w:r w:rsidRPr="002B7A23">
              <w:t>Salus</w:t>
            </w:r>
            <w:proofErr w:type="spellEnd"/>
            <w:r w:rsidRPr="002B7A23">
              <w:t xml:space="preserve"> International Sp. z o.o.</w:t>
            </w:r>
          </w:p>
          <w:p w14:paraId="3ED46897" w14:textId="77777777" w:rsidR="002B7A23" w:rsidRPr="00CB5EDB" w:rsidRDefault="002B7A23" w:rsidP="00A1337C">
            <w:r w:rsidRPr="002B7A23">
              <w:t>Pułaskiego</w:t>
            </w:r>
            <w:r w:rsidRPr="00CB5EDB">
              <w:t xml:space="preserve"> </w:t>
            </w:r>
            <w:r w:rsidRPr="002B7A23">
              <w:t>9</w:t>
            </w:r>
            <w:r w:rsidRPr="00CB5EDB">
              <w:t xml:space="preserve"> </w:t>
            </w:r>
          </w:p>
          <w:p w14:paraId="75BD3EA5" w14:textId="77777777" w:rsidR="002B7A23" w:rsidRPr="00CB5EDB" w:rsidRDefault="002B7A23" w:rsidP="00A1337C">
            <w:pPr>
              <w:spacing w:before="40" w:after="40"/>
              <w:jc w:val="both"/>
            </w:pPr>
            <w:r w:rsidRPr="002B7A23">
              <w:t>40-273</w:t>
            </w:r>
            <w:r w:rsidRPr="00CB5EDB">
              <w:t xml:space="preserve"> </w:t>
            </w:r>
            <w:r w:rsidRPr="002B7A2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8193F51" w14:textId="77777777" w:rsidR="002B7A23" w:rsidRPr="00CB5EDB" w:rsidRDefault="002B7A23" w:rsidP="00A1337C">
            <w:pPr>
              <w:spacing w:before="120" w:after="120"/>
              <w:jc w:val="center"/>
            </w:pPr>
            <w:r w:rsidRPr="002B7A23">
              <w:t>4 872.96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B9EFE88" w14:textId="77777777"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</w:t>
            </w:r>
            <w:r w:rsidR="00532F4D">
              <w:t>ą</w:t>
            </w:r>
            <w:r w:rsidRPr="002B7A23">
              <w:t>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97AE34" w14:textId="77777777"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F02D209" w14:textId="77777777"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</w:tbl>
    <w:p w14:paraId="215F68B1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644000CD" w14:textId="77777777"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14:paraId="066BA2A6" w14:textId="77777777" w:rsidR="00A80738" w:rsidRDefault="00A80738" w:rsidP="00A80738">
      <w:pPr>
        <w:jc w:val="right"/>
        <w:rPr>
          <w:sz w:val="24"/>
        </w:rPr>
      </w:pPr>
    </w:p>
    <w:p w14:paraId="6A4B7C8A" w14:textId="77777777"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05A3E6" w14:textId="77777777" w:rsidR="0056207A" w:rsidRDefault="0056207A">
      <w:r>
        <w:separator/>
      </w:r>
    </w:p>
  </w:endnote>
  <w:endnote w:type="continuationSeparator" w:id="0">
    <w:p w14:paraId="2E13D384" w14:textId="77777777" w:rsidR="0056207A" w:rsidRDefault="005620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79A9C7" w14:textId="77777777" w:rsidR="00226D53" w:rsidRDefault="00226D5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2732C68" w14:textId="77777777" w:rsidR="00226D53" w:rsidRDefault="00226D5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4FAAC6" w14:textId="77777777" w:rsidR="00226D53" w:rsidRDefault="00226D5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67094F5">
        <v:line id="_x0000_s2049" style="position:absolute;left:0;text-align:left;z-index:1" from="-3.85pt,8.7pt" to="455.15pt,8.7pt"/>
      </w:pict>
    </w:r>
  </w:p>
  <w:p w14:paraId="6F572B12" w14:textId="77777777" w:rsidR="00226D53" w:rsidRDefault="00226D5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3D3CF6" w14:textId="77777777" w:rsidR="00226D53" w:rsidRDefault="00226D5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758B34F" w14:textId="77777777" w:rsidR="00226D53" w:rsidRDefault="00226D53">
    <w:pPr>
      <w:pStyle w:val="Stopka"/>
      <w:tabs>
        <w:tab w:val="clear" w:pos="4536"/>
      </w:tabs>
      <w:jc w:val="center"/>
    </w:pPr>
  </w:p>
  <w:p w14:paraId="20E3C6FA" w14:textId="77777777" w:rsidR="00226D53" w:rsidRDefault="00226D53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827BB7" w14:textId="77777777" w:rsidR="0056207A" w:rsidRDefault="0056207A">
      <w:r>
        <w:separator/>
      </w:r>
    </w:p>
  </w:footnote>
  <w:footnote w:type="continuationSeparator" w:id="0">
    <w:p w14:paraId="0DB426C1" w14:textId="77777777" w:rsidR="0056207A" w:rsidRDefault="005620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0A692C" w14:textId="77777777" w:rsidR="00226D53" w:rsidRDefault="00226D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41F88F" w14:textId="77777777" w:rsidR="00226D53" w:rsidRDefault="00226D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FAEB81" w14:textId="77777777" w:rsidR="00226D53" w:rsidRDefault="00226D5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63D0"/>
    <w:rsid w:val="0001764B"/>
    <w:rsid w:val="0003529D"/>
    <w:rsid w:val="00075CD0"/>
    <w:rsid w:val="00092C61"/>
    <w:rsid w:val="001104F2"/>
    <w:rsid w:val="0014428B"/>
    <w:rsid w:val="0018613E"/>
    <w:rsid w:val="001A443E"/>
    <w:rsid w:val="00226D53"/>
    <w:rsid w:val="002628C2"/>
    <w:rsid w:val="002B7A23"/>
    <w:rsid w:val="00342653"/>
    <w:rsid w:val="0035216A"/>
    <w:rsid w:val="003B044E"/>
    <w:rsid w:val="003F3772"/>
    <w:rsid w:val="004C7E9B"/>
    <w:rsid w:val="004F63D0"/>
    <w:rsid w:val="005028C0"/>
    <w:rsid w:val="00532F4D"/>
    <w:rsid w:val="0056207A"/>
    <w:rsid w:val="00617D11"/>
    <w:rsid w:val="00641B07"/>
    <w:rsid w:val="00647371"/>
    <w:rsid w:val="00651764"/>
    <w:rsid w:val="00666480"/>
    <w:rsid w:val="0069085C"/>
    <w:rsid w:val="007B32AB"/>
    <w:rsid w:val="00861E75"/>
    <w:rsid w:val="00864EE2"/>
    <w:rsid w:val="00893EB3"/>
    <w:rsid w:val="008B02BA"/>
    <w:rsid w:val="009B5622"/>
    <w:rsid w:val="009F189D"/>
    <w:rsid w:val="00A1337C"/>
    <w:rsid w:val="00A3048A"/>
    <w:rsid w:val="00A80738"/>
    <w:rsid w:val="00AC7F83"/>
    <w:rsid w:val="00AD7B7A"/>
    <w:rsid w:val="00B50940"/>
    <w:rsid w:val="00C236D3"/>
    <w:rsid w:val="00C6008C"/>
    <w:rsid w:val="00C94D43"/>
    <w:rsid w:val="00CB5EDB"/>
    <w:rsid w:val="00CE68F4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DACE5DC"/>
  <w15:chartTrackingRefBased/>
  <w15:docId w15:val="{2FF2713E-8146-49DF-830B-7AC3BFB11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41</TotalTime>
  <Pages>3</Pages>
  <Words>483</Words>
  <Characters>2903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4</cp:revision>
  <cp:lastPrinted>2021-02-24T11:45:00Z</cp:lastPrinted>
  <dcterms:created xsi:type="dcterms:W3CDTF">2021-02-24T11:02:00Z</dcterms:created>
  <dcterms:modified xsi:type="dcterms:W3CDTF">2021-02-24T11:46:00Z</dcterms:modified>
</cp:coreProperties>
</file>