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8DD" w:rsidRDefault="007B68DD" w:rsidP="00010B31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010B31" w:rsidRDefault="00F4027B" w:rsidP="00010B31">
      <w:pPr>
        <w:rPr>
          <w:b/>
          <w:bCs/>
          <w:sz w:val="24"/>
        </w:rPr>
      </w:pPr>
      <w:r w:rsidRPr="00F4027B">
        <w:rPr>
          <w:b/>
          <w:bCs/>
          <w:sz w:val="24"/>
        </w:rPr>
        <w:t>Sekcja Zamówień Publicznych</w:t>
      </w:r>
    </w:p>
    <w:p w:rsidR="00010B31" w:rsidRDefault="00F4027B" w:rsidP="00010B31">
      <w:pPr>
        <w:rPr>
          <w:b/>
          <w:bCs/>
          <w:sz w:val="24"/>
        </w:rPr>
      </w:pPr>
      <w:r w:rsidRPr="00F4027B">
        <w:rPr>
          <w:b/>
          <w:bCs/>
          <w:sz w:val="24"/>
        </w:rPr>
        <w:t>oś. Na Skarpie</w:t>
      </w:r>
      <w:r w:rsidR="00010B31">
        <w:rPr>
          <w:b/>
          <w:bCs/>
          <w:sz w:val="24"/>
        </w:rPr>
        <w:t xml:space="preserve"> </w:t>
      </w:r>
      <w:r w:rsidRPr="00F4027B">
        <w:rPr>
          <w:b/>
          <w:bCs/>
          <w:sz w:val="24"/>
        </w:rPr>
        <w:t>66</w:t>
      </w:r>
    </w:p>
    <w:p w:rsidR="00010B31" w:rsidRDefault="00F4027B" w:rsidP="00010B31">
      <w:pPr>
        <w:rPr>
          <w:b/>
          <w:bCs/>
          <w:sz w:val="24"/>
        </w:rPr>
      </w:pPr>
      <w:r w:rsidRPr="00F4027B">
        <w:rPr>
          <w:b/>
          <w:bCs/>
          <w:sz w:val="24"/>
        </w:rPr>
        <w:t>31-913</w:t>
      </w:r>
      <w:r w:rsidR="00010B31">
        <w:rPr>
          <w:b/>
          <w:bCs/>
          <w:sz w:val="24"/>
        </w:rPr>
        <w:t xml:space="preserve"> </w:t>
      </w:r>
      <w:r w:rsidRPr="00F4027B">
        <w:rPr>
          <w:b/>
          <w:bCs/>
          <w:sz w:val="24"/>
        </w:rPr>
        <w:t>Kraków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7B68DD">
        <w:rPr>
          <w:b/>
          <w:bCs/>
          <w:sz w:val="24"/>
        </w:rPr>
        <w:t xml:space="preserve"> SZP.271.130/34/2020/2021</w:t>
      </w:r>
      <w:r>
        <w:rPr>
          <w:sz w:val="24"/>
        </w:rPr>
        <w:tab/>
        <w:t xml:space="preserve"> </w:t>
      </w:r>
      <w:r w:rsidR="00F4027B" w:rsidRPr="00F4027B">
        <w:rPr>
          <w:sz w:val="24"/>
        </w:rPr>
        <w:t>Kraków</w:t>
      </w:r>
      <w:r>
        <w:rPr>
          <w:sz w:val="24"/>
        </w:rPr>
        <w:t xml:space="preserve"> dnia: </w:t>
      </w:r>
      <w:r w:rsidR="00F4027B" w:rsidRPr="00F4027B">
        <w:rPr>
          <w:sz w:val="24"/>
        </w:rPr>
        <w:t>2021-02-23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  <w:bookmarkStart w:id="0" w:name="_GoBack"/>
      <w:bookmarkEnd w:id="0"/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7B68DD">
        <w:rPr>
          <w:b/>
          <w:sz w:val="28"/>
        </w:rPr>
        <w:t xml:space="preserve"> w zakresie grupy 5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F4027B" w:rsidRPr="00F4027B">
        <w:rPr>
          <w:sz w:val="24"/>
          <w:szCs w:val="24"/>
        </w:rPr>
        <w:t>(</w:t>
      </w:r>
      <w:proofErr w:type="spellStart"/>
      <w:r w:rsidR="00F4027B" w:rsidRPr="00F4027B">
        <w:rPr>
          <w:sz w:val="24"/>
          <w:szCs w:val="24"/>
        </w:rPr>
        <w:t>t.j</w:t>
      </w:r>
      <w:proofErr w:type="spellEnd"/>
      <w:r w:rsidR="00F4027B" w:rsidRPr="00F4027B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F4027B" w:rsidRPr="00F4027B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F4027B" w:rsidRPr="00F4027B">
        <w:rPr>
          <w:b/>
          <w:sz w:val="24"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 zgodnie z zestawieniem warunków i parametrów wymaganych  stanowiącym załącznik nr 1 do specyfikacji.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p w:rsidR="007B68DD" w:rsidRDefault="007B68DD" w:rsidP="00010B31">
      <w:pPr>
        <w:spacing w:line="360" w:lineRule="auto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F4027B" w:rsidTr="007842C0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27B" w:rsidRPr="009500EB" w:rsidRDefault="00F4027B" w:rsidP="007842C0">
            <w:pPr>
              <w:spacing w:line="360" w:lineRule="auto"/>
              <w:jc w:val="both"/>
              <w:rPr>
                <w:sz w:val="24"/>
              </w:rPr>
            </w:pPr>
            <w:r w:rsidRPr="00F4027B">
              <w:rPr>
                <w:sz w:val="24"/>
              </w:rPr>
              <w:t>1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27B" w:rsidRPr="009500EB" w:rsidRDefault="00F4027B" w:rsidP="007842C0">
            <w:pPr>
              <w:spacing w:line="360" w:lineRule="auto"/>
              <w:jc w:val="both"/>
              <w:rPr>
                <w:b/>
                <w:sz w:val="24"/>
              </w:rPr>
            </w:pPr>
            <w:r w:rsidRPr="00F4027B">
              <w:rPr>
                <w:b/>
                <w:sz w:val="24"/>
              </w:rPr>
              <w:t xml:space="preserve">GRUPA </w:t>
            </w:r>
            <w:r w:rsidR="007B68DD">
              <w:rPr>
                <w:b/>
                <w:sz w:val="24"/>
              </w:rPr>
              <w:t>5</w:t>
            </w:r>
          </w:p>
          <w:p w:rsidR="007B68DD" w:rsidRDefault="00F4027B" w:rsidP="007842C0">
            <w:pPr>
              <w:spacing w:line="360" w:lineRule="auto"/>
              <w:jc w:val="both"/>
              <w:rPr>
                <w:sz w:val="24"/>
              </w:rPr>
            </w:pPr>
            <w:r w:rsidRPr="00F4027B">
              <w:rPr>
                <w:sz w:val="24"/>
              </w:rPr>
              <w:t>brak ważnej oferty</w:t>
            </w:r>
            <w:r w:rsidR="00BC19AF">
              <w:rPr>
                <w:sz w:val="24"/>
              </w:rPr>
              <w:t>:</w:t>
            </w:r>
          </w:p>
          <w:p w:rsidR="00F4027B" w:rsidRDefault="007B68DD" w:rsidP="007842C0">
            <w:pPr>
              <w:spacing w:line="360" w:lineRule="auto"/>
              <w:jc w:val="both"/>
              <w:rPr>
                <w:sz w:val="24"/>
              </w:rPr>
            </w:pPr>
            <w:r w:rsidRPr="00F4027B">
              <w:rPr>
                <w:sz w:val="24"/>
              </w:rPr>
              <w:t>Zamawiający</w:t>
            </w:r>
            <w:r w:rsidR="00F4027B" w:rsidRPr="00F4027B">
              <w:rPr>
                <w:sz w:val="24"/>
              </w:rPr>
              <w:t xml:space="preserve"> </w:t>
            </w:r>
            <w:r w:rsidRPr="00F4027B">
              <w:rPr>
                <w:sz w:val="24"/>
              </w:rPr>
              <w:t>unieważnia</w:t>
            </w:r>
            <w:r w:rsidR="00F4027B" w:rsidRPr="00F4027B">
              <w:rPr>
                <w:sz w:val="24"/>
              </w:rPr>
              <w:t xml:space="preserve"> </w:t>
            </w:r>
            <w:r w:rsidRPr="00F4027B">
              <w:rPr>
                <w:sz w:val="24"/>
              </w:rPr>
              <w:t>postępowanie</w:t>
            </w:r>
            <w:r w:rsidR="00E3367D">
              <w:rPr>
                <w:sz w:val="24"/>
              </w:rPr>
              <w:t>,</w:t>
            </w:r>
            <w:r w:rsidR="00F4027B" w:rsidRPr="00F4027B">
              <w:rPr>
                <w:sz w:val="24"/>
              </w:rPr>
              <w:t xml:space="preserve"> </w:t>
            </w:r>
            <w:r w:rsidR="00BC19AF">
              <w:rPr>
                <w:sz w:val="24"/>
              </w:rPr>
              <w:t>gdyż</w:t>
            </w:r>
            <w:r w:rsidR="00F4027B" w:rsidRPr="00F4027B">
              <w:rPr>
                <w:sz w:val="24"/>
              </w:rPr>
              <w:t xml:space="preserve"> ni</w:t>
            </w:r>
            <w:r>
              <w:rPr>
                <w:sz w:val="24"/>
              </w:rPr>
              <w:t>e</w:t>
            </w:r>
            <w:r w:rsidR="00F4027B" w:rsidRPr="00F4027B">
              <w:rPr>
                <w:sz w:val="24"/>
              </w:rPr>
              <w:t xml:space="preserve"> złożono </w:t>
            </w:r>
            <w:r w:rsidRPr="00F4027B">
              <w:rPr>
                <w:sz w:val="24"/>
              </w:rPr>
              <w:t>żadnej</w:t>
            </w:r>
            <w:r w:rsidR="00F4027B" w:rsidRPr="00F4027B">
              <w:rPr>
                <w:sz w:val="24"/>
              </w:rPr>
              <w:t xml:space="preserve"> oferty </w:t>
            </w:r>
            <w:r w:rsidRPr="00F4027B">
              <w:rPr>
                <w:sz w:val="24"/>
              </w:rPr>
              <w:t>niepodlegającej</w:t>
            </w:r>
            <w:r w:rsidR="00F4027B" w:rsidRPr="00F4027B">
              <w:rPr>
                <w:sz w:val="24"/>
              </w:rPr>
              <w:t xml:space="preserve"> </w:t>
            </w:r>
            <w:r w:rsidRPr="00F4027B">
              <w:rPr>
                <w:sz w:val="24"/>
              </w:rPr>
              <w:t>odrzuceniu</w:t>
            </w:r>
            <w:r w:rsidR="00F4027B" w:rsidRPr="00F4027B">
              <w:rPr>
                <w:sz w:val="24"/>
              </w:rPr>
              <w:t>.</w:t>
            </w:r>
          </w:p>
          <w:p w:rsidR="00BC19AF" w:rsidRPr="009500EB" w:rsidRDefault="00BC19AF" w:rsidP="007842C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Oferta złożona w grupie 5 – została odrzucona na podstawie art. 89 ust. 1 pkt 2 ustawy ponieważ jej treść nie odpowiada treści SIWZ.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7B68DD" w:rsidRDefault="007B68DD" w:rsidP="007B68DD"/>
    <w:p w:rsidR="007B68DD" w:rsidRPr="007B68DD" w:rsidRDefault="007B68DD" w:rsidP="007B68DD"/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93F" w:rsidRDefault="0028793F" w:rsidP="00F4027B">
      <w:r>
        <w:separator/>
      </w:r>
    </w:p>
  </w:endnote>
  <w:endnote w:type="continuationSeparator" w:id="0">
    <w:p w:rsidR="0028793F" w:rsidRDefault="0028793F" w:rsidP="00F40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27B" w:rsidRDefault="00F402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27B" w:rsidRDefault="00F402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27B" w:rsidRDefault="00F402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93F" w:rsidRDefault="0028793F" w:rsidP="00F4027B">
      <w:r>
        <w:separator/>
      </w:r>
    </w:p>
  </w:footnote>
  <w:footnote w:type="continuationSeparator" w:id="0">
    <w:p w:rsidR="0028793F" w:rsidRDefault="0028793F" w:rsidP="00F40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27B" w:rsidRDefault="00F402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27B" w:rsidRDefault="00F402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27B" w:rsidRDefault="00F402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77"/>
    <w:rsid w:val="00010B31"/>
    <w:rsid w:val="000D06AF"/>
    <w:rsid w:val="00104963"/>
    <w:rsid w:val="0028793F"/>
    <w:rsid w:val="007B68DD"/>
    <w:rsid w:val="00823326"/>
    <w:rsid w:val="00854F77"/>
    <w:rsid w:val="00856A3E"/>
    <w:rsid w:val="009500EB"/>
    <w:rsid w:val="00992950"/>
    <w:rsid w:val="00993EFC"/>
    <w:rsid w:val="009B4F72"/>
    <w:rsid w:val="009D39CA"/>
    <w:rsid w:val="00AB3E72"/>
    <w:rsid w:val="00BC19AF"/>
    <w:rsid w:val="00D41670"/>
    <w:rsid w:val="00E3367D"/>
    <w:rsid w:val="00E403D2"/>
    <w:rsid w:val="00E742E3"/>
    <w:rsid w:val="00F4027B"/>
    <w:rsid w:val="00FB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85FA5-B79E-404A-88B1-24159A99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402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40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2021-02-23T10:07:00Z</cp:lastPrinted>
  <dcterms:created xsi:type="dcterms:W3CDTF">2021-02-23T10:14:00Z</dcterms:created>
  <dcterms:modified xsi:type="dcterms:W3CDTF">2021-02-23T10:14:00Z</dcterms:modified>
</cp:coreProperties>
</file>