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BE3BA" w14:textId="28D6CC0D" w:rsidR="00A662C6" w:rsidRDefault="004E5166" w:rsidP="00354E3B">
      <w:pPr>
        <w:rPr>
          <w:rFonts w:ascii="Verdana" w:hAnsi="Verdana"/>
          <w:b/>
          <w:bCs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277427" wp14:editId="716E2037">
                <wp:simplePos x="0" y="0"/>
                <wp:positionH relativeFrom="margin">
                  <wp:posOffset>-6350</wp:posOffset>
                </wp:positionH>
                <wp:positionV relativeFrom="paragraph">
                  <wp:posOffset>-164465</wp:posOffset>
                </wp:positionV>
                <wp:extent cx="6223000" cy="735965"/>
                <wp:effectExtent l="0" t="0" r="0" b="0"/>
                <wp:wrapNone/>
                <wp:docPr id="1" name="Grup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3000" cy="735965"/>
                          <a:chOff x="0" y="0"/>
                          <a:chExt cx="6296025" cy="752475"/>
                        </a:xfrm>
                      </wpg:grpSpPr>
                      <pic:pic xmlns:pic="http://schemas.openxmlformats.org/drawingml/2006/picture">
                        <pic:nvPicPr>
                          <pic:cNvPr id="2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6900" y="247650"/>
                            <a:ext cx="212407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5" descr="logo_FE_Program_Regionalny_rgb-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EU_EFS_rgb-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2925" y="104775"/>
                            <a:ext cx="194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07B5D" id="Grupa 9" o:spid="_x0000_s1026" style="position:absolute;margin-left:-.5pt;margin-top:-12.95pt;width:490pt;height:57.95pt;z-index:251659264;mso-position-horizontal-relative:margin" coordsize="62960,75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tGSZQaG90b3Nob3AgMy4wADhC&#10;SU0D7QAAAAAAEAEsAAAAAQACASwAAAABAAI4QklNA/MAAAAAAAkAAAAAAAAAAAEA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JxAAAAAAAAoAAQAAAAAAAAAC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CNwQ4AwERAAIR&#10;AQMRAf/dAAQAh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S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1737r3Xvfuvde9+691737r3Xvfuvde9+691&#10;737r3Xvfuvde9+691737r3Xvfuvde9+691737r3Xvfuvde9+691737r3Xvfuvde9+690zYzbm3sL&#10;V5fIYbBYbE1+fqo67O1uMxdDQVebrYo/DFWZeppYIpslVRQ+hZJmd1XgG3v3Xunn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7/7RMUUGhvdG9zaG9wIDMuMAA4QklNA+0AAAAAABABLAAAAAEAAgEsAAAAAQACOEJJ&#10;TQPzAAAAAAAJAAAAAAAAAAABAD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B2AAAAABSZ2h0bG9uZwAABj8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ScQAAAAAAAKAAEAAAAAAAAAAv/iDFhJQ0Nf&#10;UFJPRklMRQABAQAADEhMaW5vAhAAAG1udHJSR0IgWFlaIAfOAAIACQAGADEAAGFjc3BNU0ZUAAAA&#10;AElFQyBzUkdCAAAAAAAAAAAAAAAA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H/bP/Mq&#10;+y//ABH+8v8A3nKn37r3XwR/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91j4Q/wDZF3xD/wDFX+gf/fUYn37r3RoPfuvde9+691737r3Xvfuvde9+&#10;691737r3Xvfuvde9+691737r3Xvfuvde9+691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Qf9s/8yr7L/8AEf7y/wDecqffuvdf&#10;BH9+6919Mv8A4ROf9u8flF/4ufm//fH7M9+691uW+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1Qf+Fkn/bpDbX/i4HTf/vD7w9+6918sX37r3X3WPhD/ANkXfEP/AMVf6B/99Rif&#10;fuvdGg9+691737r3Xvfuvde9+691737r3Xvfuvde9+691737r3Xvfuvde9+691737r3X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Qf9s/&#10;8yr7L/8AEf7y/wDecqffuvdfBH9+6919Mv8A4ROf9u8flF/4ufm//fH7M9+691uW+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1Qf+Fkn/bpDbX/i4HTf/vD7w9+6918sX37r3X3W&#10;PhD/ANkXfEP/AMVf6B/99RiffuvdGg9+691737r3Xvfuvde9+691737r3Xvfuvde9+691737r3Xv&#10;fuvde9+691737r3X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Wup85f+FQ38rr4L9ubg6Lzuc7f+QXZWy8pU4Df+M+Nuz9p7twmxNxUExhye3M9u/fW&#10;4Nt4uevpHVoaymxNVWtTThqap8NRHNHH7r3R6/5bv84L4OfzUdu7gyHxZ7Dyrb12bSU+R3z0z2Ph&#10;Y9m9ubQxdXOtLTZmu29HUVlJXY9pXjhfJYXIVtJFK8cE08czrGfde6tA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0H/bP/Mq+y//ABH+8v8A&#10;3nKn37r3XwR/fuvdfTL/AOETn/bvH5Rf+Ln5v/3x+zPfuvdblv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0H/bP/Mq+y//ABH+8v8A3nKn37r3XwR/fuvdfTL/AOETn/bvH5Rf+Ln5&#10;v/3x+zPfuvdblv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tUH/hZJ/26Q21/&#10;4uB03/7w+8PfuvdfLF9+69191j4Q/wDZF3xD/wDFX+gf/fUYn37r3RoPfuvde9+691737r3Xvfuv&#10;de9+691737r3Xvfuvde9+691737r3Xvfuvde9+691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0H/bP/Mq+y//ABH+8v8A3nKn37r3XwR/&#10;fuvdfTL/AOETn/bvH5Rf+Ln5v/3x+zPfuvdblv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tUH/hZJ/26Q21/4uB03/7w+8PfuvdfLF9+69191j4Q/wDZF3xD/wDFX+gf/fUYn37r&#10;3RoPfuvde9+691737r3Xvfuvde9+691737r3Xvfuvde9+691737r3Xvfuvde9+691/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f9s/8yr7L/8AEf7y/wDecqffuvdfBH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3WPhD/ANkXfEP/AMVf6B/99RiffuvdGg9+&#10;691737r3Xvfuvde9+691737r3Xvfuvde9+691737r3Xvfuvde9+691737r3X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LJY6izGOr8Tk&#10;qdKvHZSiqsdX0shYR1NFWwNTVVPIUIOl42ZTYg2PB9+691Tb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rftpbV29sTau2dkbRxcGD&#10;2ps3b2F2rtjC0rTNS4fb23sbHiMLi6ZqhnkMdPTQxRIXdmsouSbn37r3Sh9+691737r3Xvfuvde9&#10;+691737r3Xvfuvde9+691737r3Xvfuvde9+691737r3X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" o:spid="_x0000_s1027" type="#_x0000_t75" style="position:absolute;left:18669;top:2476;width:2124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">
                  <v:imagedata r:id="rId10" o:title=""/>
                </v:shape>
                <v:shape id="Picture 5" o:spid="_x0000_s1028" type="#_x0000_t75" alt="logo_FE_Program_Regionalny_rgb-4" style="position:absolute;width:1428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">
                  <v:imagedata r:id="rId11" o:title="logo_FE_Program_Regionalny_rgb-4"/>
                </v:shape>
                <v:shape id="Picture 4" o:spid="_x0000_s1029" type="#_x0000_t75" alt="EU_EFS_rgb-3" style="position:absolute;left:43529;top:1047;width:1943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">
                  <v:imagedata r:id="rId12" o:title="EU_EFS_rgb-3"/>
                </v:shape>
                <w10:wrap anchorx="margin"/>
              </v:group>
            </w:pict>
          </mc:Fallback>
        </mc:AlternateContent>
      </w:r>
    </w:p>
    <w:p w14:paraId="56AB3D86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54BBFCED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01A7FD2A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572477F8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08C734FF" w14:textId="77777777" w:rsidR="00A43078" w:rsidRDefault="00A43078" w:rsidP="00A43078">
      <w:pPr>
        <w:rPr>
          <w:rFonts w:ascii="Verdana" w:hAnsi="Verdana"/>
          <w:b/>
          <w:sz w:val="18"/>
          <w:szCs w:val="18"/>
        </w:rPr>
      </w:pPr>
    </w:p>
    <w:p w14:paraId="31F93BA5" w14:textId="7A78D66E" w:rsidR="00A43078" w:rsidRPr="00A66D89" w:rsidRDefault="00A43078" w:rsidP="00A4307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Powiat Limanowski</w:t>
      </w:r>
    </w:p>
    <w:p w14:paraId="4171F226" w14:textId="77777777" w:rsidR="00A43078" w:rsidRPr="00A66D89" w:rsidRDefault="00A43078" w:rsidP="00A43078">
      <w:pPr>
        <w:rPr>
          <w:rFonts w:ascii="Verdana" w:hAnsi="Verdana"/>
          <w:b/>
          <w:sz w:val="18"/>
          <w:szCs w:val="18"/>
        </w:rPr>
      </w:pPr>
      <w:r w:rsidRPr="00A66D89">
        <w:rPr>
          <w:rFonts w:ascii="Verdana" w:hAnsi="Verdana"/>
          <w:b/>
          <w:sz w:val="18"/>
          <w:szCs w:val="18"/>
        </w:rPr>
        <w:t xml:space="preserve">ul. Józefa Marka 9 </w:t>
      </w:r>
    </w:p>
    <w:p w14:paraId="4B63610A" w14:textId="77777777" w:rsidR="00A43078" w:rsidRPr="00A66D89" w:rsidRDefault="00A43078" w:rsidP="00A43078">
      <w:pPr>
        <w:rPr>
          <w:rFonts w:ascii="Verdana" w:hAnsi="Verdana"/>
          <w:b/>
          <w:sz w:val="18"/>
          <w:szCs w:val="18"/>
        </w:rPr>
      </w:pPr>
      <w:r w:rsidRPr="00A66D89">
        <w:rPr>
          <w:rFonts w:ascii="Verdana" w:hAnsi="Verdana"/>
          <w:b/>
          <w:sz w:val="18"/>
          <w:szCs w:val="18"/>
        </w:rPr>
        <w:t>34-600 Limanowa</w:t>
      </w:r>
    </w:p>
    <w:p w14:paraId="3E8E902E" w14:textId="77777777" w:rsidR="00A43078" w:rsidRPr="00A66D89" w:rsidRDefault="00A43078" w:rsidP="00A43078">
      <w:pPr>
        <w:rPr>
          <w:rFonts w:ascii="Verdana" w:hAnsi="Verdana"/>
          <w:b/>
          <w:sz w:val="18"/>
          <w:szCs w:val="18"/>
          <w:lang w:val="en-US"/>
        </w:rPr>
      </w:pPr>
      <w:r w:rsidRPr="00A66D89">
        <w:rPr>
          <w:rFonts w:ascii="Verdana" w:hAnsi="Verdana"/>
          <w:b/>
          <w:sz w:val="18"/>
          <w:szCs w:val="18"/>
        </w:rPr>
        <w:t>Tel./Fax.: 18 33 37 </w:t>
      </w:r>
      <w:r w:rsidRPr="00A66D89">
        <w:rPr>
          <w:rFonts w:ascii="Verdana" w:hAnsi="Verdana"/>
          <w:b/>
          <w:sz w:val="18"/>
          <w:szCs w:val="18"/>
          <w:lang w:val="en-US"/>
        </w:rPr>
        <w:t>800 / 18 33 37 880</w:t>
      </w:r>
    </w:p>
    <w:p w14:paraId="7E3DFC7D" w14:textId="77777777" w:rsidR="00A43078" w:rsidRPr="00A66D89" w:rsidRDefault="00A43078" w:rsidP="00A43078">
      <w:pPr>
        <w:rPr>
          <w:rFonts w:ascii="Verdana" w:hAnsi="Verdana"/>
          <w:b/>
          <w:sz w:val="18"/>
          <w:szCs w:val="18"/>
          <w:lang w:val="en-US"/>
        </w:rPr>
      </w:pPr>
      <w:r w:rsidRPr="00A66D89">
        <w:rPr>
          <w:rFonts w:ascii="Verdana" w:hAnsi="Verdana"/>
          <w:b/>
          <w:sz w:val="18"/>
          <w:szCs w:val="18"/>
          <w:lang w:val="en-US"/>
        </w:rPr>
        <w:t xml:space="preserve">e-mail: </w:t>
      </w:r>
      <w:hyperlink r:id="rId13" w:history="1">
        <w:r w:rsidRPr="00A66D89">
          <w:rPr>
            <w:rFonts w:ascii="Verdana" w:hAnsi="Verdana"/>
            <w:b/>
            <w:color w:val="0563C1"/>
            <w:sz w:val="18"/>
            <w:szCs w:val="18"/>
            <w:u w:val="single"/>
            <w:lang w:val="en-US"/>
          </w:rPr>
          <w:t>zamowienia@powiat.limanowski.pl</w:t>
        </w:r>
      </w:hyperlink>
    </w:p>
    <w:p w14:paraId="2B0C4810" w14:textId="77777777" w:rsidR="00A43078" w:rsidRPr="00A66D89" w:rsidRDefault="00A43078" w:rsidP="00A43078">
      <w:pPr>
        <w:spacing w:line="276" w:lineRule="auto"/>
        <w:rPr>
          <w:rFonts w:ascii="Verdana" w:hAnsi="Verdana"/>
          <w:sz w:val="18"/>
          <w:szCs w:val="18"/>
        </w:rPr>
      </w:pPr>
      <w:hyperlink r:id="rId14" w:history="1">
        <w:r w:rsidRPr="00A66D89">
          <w:rPr>
            <w:rFonts w:ascii="Verdana" w:hAnsi="Verdana"/>
            <w:b/>
            <w:color w:val="0563C1"/>
            <w:sz w:val="18"/>
            <w:szCs w:val="18"/>
            <w:u w:val="single"/>
          </w:rPr>
          <w:t>www.powiat.limanowski.pl</w:t>
        </w:r>
      </w:hyperlink>
    </w:p>
    <w:p w14:paraId="48240B5C" w14:textId="77777777" w:rsidR="00A43078" w:rsidRDefault="00A43078" w:rsidP="00A43078">
      <w:pPr>
        <w:pStyle w:val="Nagwek"/>
        <w:tabs>
          <w:tab w:val="clear" w:pos="4536"/>
        </w:tabs>
        <w:rPr>
          <w:rFonts w:ascii="Verdana" w:hAnsi="Verdana"/>
          <w:b/>
          <w:bCs/>
          <w:sz w:val="18"/>
          <w:szCs w:val="18"/>
        </w:rPr>
      </w:pPr>
    </w:p>
    <w:p w14:paraId="4E936F23" w14:textId="77777777" w:rsidR="00A43078" w:rsidRDefault="00A43078" w:rsidP="00A43078">
      <w:pPr>
        <w:pStyle w:val="Nagwek"/>
        <w:tabs>
          <w:tab w:val="clear" w:pos="4536"/>
        </w:tabs>
        <w:rPr>
          <w:rFonts w:ascii="Verdana" w:hAnsi="Verdana"/>
          <w:b/>
          <w:bCs/>
          <w:sz w:val="18"/>
          <w:szCs w:val="18"/>
        </w:rPr>
      </w:pPr>
    </w:p>
    <w:p w14:paraId="2A97BA27" w14:textId="5D48D800" w:rsidR="00A43078" w:rsidRDefault="00A43078" w:rsidP="00A43078">
      <w:pPr>
        <w:pStyle w:val="Nagwek"/>
        <w:tabs>
          <w:tab w:val="clear" w:pos="4536"/>
        </w:tabs>
        <w:rPr>
          <w:rFonts w:ascii="Verdana" w:hAnsi="Verdana"/>
          <w:b/>
          <w:bCs/>
          <w:sz w:val="18"/>
          <w:szCs w:val="18"/>
        </w:rPr>
      </w:pPr>
      <w:r w:rsidRPr="00AB5097">
        <w:rPr>
          <w:rFonts w:ascii="Verdana" w:hAnsi="Verdana"/>
          <w:b/>
          <w:bCs/>
          <w:sz w:val="18"/>
          <w:szCs w:val="18"/>
        </w:rPr>
        <w:t>Pismo: BZ.272.</w:t>
      </w:r>
      <w:r>
        <w:rPr>
          <w:rFonts w:ascii="Verdana" w:hAnsi="Verdana"/>
          <w:b/>
          <w:bCs/>
          <w:sz w:val="18"/>
          <w:szCs w:val="18"/>
        </w:rPr>
        <w:t>39</w:t>
      </w:r>
      <w:r w:rsidRPr="00AB5097">
        <w:rPr>
          <w:rFonts w:ascii="Verdana" w:hAnsi="Verdana"/>
          <w:b/>
          <w:bCs/>
          <w:sz w:val="18"/>
          <w:szCs w:val="18"/>
        </w:rPr>
        <w:t>.2020</w:t>
      </w:r>
    </w:p>
    <w:p w14:paraId="3B3316AA" w14:textId="77777777" w:rsidR="00A43078" w:rsidRDefault="00A43078" w:rsidP="00354E3B">
      <w:pPr>
        <w:pStyle w:val="Nagwek"/>
        <w:tabs>
          <w:tab w:val="clear" w:pos="4536"/>
        </w:tabs>
        <w:rPr>
          <w:rFonts w:ascii="Verdana" w:hAnsi="Verdana"/>
          <w:b/>
          <w:bCs/>
          <w:sz w:val="18"/>
          <w:szCs w:val="18"/>
        </w:rPr>
      </w:pPr>
    </w:p>
    <w:p w14:paraId="0218E54E" w14:textId="271D3D87" w:rsidR="008B4B13" w:rsidRPr="00A43078" w:rsidRDefault="0033076C" w:rsidP="00A4307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B5097">
        <w:rPr>
          <w:rFonts w:ascii="Verdana" w:hAnsi="Verdana"/>
          <w:sz w:val="18"/>
          <w:szCs w:val="18"/>
        </w:rPr>
        <w:tab/>
        <w:t xml:space="preserve"> </w:t>
      </w:r>
    </w:p>
    <w:p w14:paraId="7CA6234C" w14:textId="160FF495" w:rsidR="00EC6F66" w:rsidRPr="008B4B13" w:rsidRDefault="008B4B13" w:rsidP="00A43078">
      <w:pPr>
        <w:pStyle w:val="ogloszenie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OGŁOSZENIE</w:t>
      </w:r>
    </w:p>
    <w:p w14:paraId="7D03DF5B" w14:textId="3F21855F" w:rsidR="008B4B13" w:rsidRPr="00A43078" w:rsidRDefault="00AC3E4C" w:rsidP="00A43078">
      <w:pPr>
        <w:jc w:val="center"/>
        <w:rPr>
          <w:rFonts w:ascii="Verdana" w:hAnsi="Verdana"/>
          <w:b/>
          <w:sz w:val="20"/>
          <w:szCs w:val="20"/>
        </w:rPr>
      </w:pPr>
      <w:r w:rsidRPr="007110C7">
        <w:rPr>
          <w:rFonts w:ascii="Verdana" w:hAnsi="Verdana"/>
          <w:b/>
          <w:sz w:val="20"/>
          <w:szCs w:val="20"/>
        </w:rPr>
        <w:t xml:space="preserve">o wyborze najkorzystniejszej oferty </w:t>
      </w:r>
    </w:p>
    <w:p w14:paraId="26B5D5D5" w14:textId="4E00CC6C" w:rsidR="00DA348F" w:rsidRPr="00AB5097" w:rsidRDefault="0033076C" w:rsidP="00A43078">
      <w:pPr>
        <w:pStyle w:val="Nagwek"/>
        <w:tabs>
          <w:tab w:val="clear" w:pos="4536"/>
          <w:tab w:val="clear" w:pos="9072"/>
        </w:tabs>
        <w:rPr>
          <w:rFonts w:ascii="Verdana" w:hAnsi="Verdana"/>
          <w:bCs/>
          <w:sz w:val="18"/>
          <w:szCs w:val="18"/>
        </w:rPr>
      </w:pPr>
      <w:r w:rsidRPr="00AB5097">
        <w:rPr>
          <w:rFonts w:ascii="Verdana" w:hAnsi="Verdana"/>
          <w:bCs/>
          <w:sz w:val="18"/>
          <w:szCs w:val="18"/>
        </w:rPr>
        <w:t>Szanowni Państwo,</w:t>
      </w:r>
    </w:p>
    <w:p w14:paraId="46AE3D0C" w14:textId="77777777" w:rsidR="00A43078" w:rsidRDefault="00A43078" w:rsidP="00A43078">
      <w:pPr>
        <w:jc w:val="both"/>
        <w:rPr>
          <w:rFonts w:ascii="Verdana" w:hAnsi="Verdana"/>
          <w:bCs/>
          <w:sz w:val="18"/>
          <w:szCs w:val="18"/>
        </w:rPr>
      </w:pPr>
      <w:r w:rsidRPr="00AB5097">
        <w:rPr>
          <w:rFonts w:ascii="Verdana" w:hAnsi="Verdana"/>
          <w:bCs/>
          <w:sz w:val="18"/>
          <w:szCs w:val="18"/>
        </w:rPr>
        <w:t>W związku z zakończeniem postępowania</w:t>
      </w:r>
      <w:r>
        <w:rPr>
          <w:rFonts w:ascii="Verdana" w:hAnsi="Verdana"/>
          <w:bCs/>
          <w:sz w:val="18"/>
          <w:szCs w:val="18"/>
        </w:rPr>
        <w:t xml:space="preserve"> </w:t>
      </w:r>
      <w:r w:rsidRPr="00AB5097">
        <w:rPr>
          <w:rFonts w:ascii="Verdana" w:hAnsi="Verdana"/>
          <w:bCs/>
          <w:sz w:val="18"/>
          <w:szCs w:val="18"/>
        </w:rPr>
        <w:t xml:space="preserve">w procedurze prowadzonej na podstawie ustawy z dnia </w:t>
      </w:r>
      <w:r w:rsidRPr="00AB5097">
        <w:rPr>
          <w:rFonts w:ascii="Verdana" w:hAnsi="Verdana"/>
          <w:sz w:val="18"/>
          <w:szCs w:val="18"/>
        </w:rPr>
        <w:t>29 stycznia 2004 roku Prawo Zamówień Publicznych (</w:t>
      </w:r>
      <w:proofErr w:type="spellStart"/>
      <w:r w:rsidRPr="00AB5097">
        <w:rPr>
          <w:rFonts w:ascii="Verdana" w:hAnsi="Verdana"/>
          <w:sz w:val="18"/>
          <w:szCs w:val="18"/>
        </w:rPr>
        <w:t>t.j</w:t>
      </w:r>
      <w:proofErr w:type="spellEnd"/>
      <w:r w:rsidRPr="00AB5097">
        <w:rPr>
          <w:rFonts w:ascii="Verdana" w:hAnsi="Verdana"/>
          <w:sz w:val="18"/>
          <w:szCs w:val="18"/>
        </w:rPr>
        <w:t>. Dz.U. z 2019 r. poz. 1843</w:t>
      </w:r>
      <w:r>
        <w:rPr>
          <w:rFonts w:ascii="Verdana" w:hAnsi="Verdana"/>
          <w:sz w:val="18"/>
          <w:szCs w:val="18"/>
        </w:rPr>
        <w:t xml:space="preserve"> ze zm.</w:t>
      </w:r>
      <w:r w:rsidRPr="00AB5097"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</w:rPr>
        <w:t xml:space="preserve"> – dalej ustawa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>,</w:t>
      </w:r>
      <w:r w:rsidRPr="00AB5097">
        <w:rPr>
          <w:rFonts w:ascii="Verdana" w:hAnsi="Verdana"/>
          <w:sz w:val="18"/>
          <w:szCs w:val="18"/>
        </w:rPr>
        <w:t xml:space="preserve"> </w:t>
      </w:r>
      <w:r w:rsidRPr="00AB5097">
        <w:rPr>
          <w:rFonts w:ascii="Verdana" w:hAnsi="Verdana"/>
          <w:bCs/>
          <w:sz w:val="18"/>
          <w:szCs w:val="18"/>
        </w:rPr>
        <w:t xml:space="preserve">w trybie </w:t>
      </w:r>
      <w:r w:rsidRPr="00AB5097">
        <w:rPr>
          <w:rFonts w:ascii="Verdana" w:hAnsi="Verdana"/>
          <w:b/>
          <w:bCs/>
          <w:sz w:val="18"/>
          <w:szCs w:val="18"/>
        </w:rPr>
        <w:t>przetarg</w:t>
      </w:r>
      <w:r>
        <w:rPr>
          <w:rFonts w:ascii="Verdana" w:hAnsi="Verdana"/>
          <w:b/>
          <w:bCs/>
          <w:sz w:val="18"/>
          <w:szCs w:val="18"/>
        </w:rPr>
        <w:t>u</w:t>
      </w:r>
      <w:r w:rsidRPr="00AB5097">
        <w:rPr>
          <w:rFonts w:ascii="Verdana" w:hAnsi="Verdana"/>
          <w:b/>
          <w:bCs/>
          <w:sz w:val="18"/>
          <w:szCs w:val="18"/>
        </w:rPr>
        <w:t xml:space="preserve"> nieograniczon</w:t>
      </w:r>
      <w:r>
        <w:rPr>
          <w:rFonts w:ascii="Verdana" w:hAnsi="Verdana"/>
          <w:b/>
          <w:bCs/>
          <w:sz w:val="18"/>
          <w:szCs w:val="18"/>
        </w:rPr>
        <w:t>ego</w:t>
      </w:r>
      <w:r w:rsidRPr="00AB5097">
        <w:rPr>
          <w:rFonts w:ascii="Verdana" w:hAnsi="Verdana"/>
          <w:b/>
          <w:sz w:val="18"/>
          <w:szCs w:val="18"/>
        </w:rPr>
        <w:t xml:space="preserve"> </w:t>
      </w:r>
      <w:r w:rsidRPr="00AB5097">
        <w:rPr>
          <w:rFonts w:ascii="Verdana" w:hAnsi="Verdana"/>
          <w:bCs/>
          <w:sz w:val="18"/>
          <w:szCs w:val="18"/>
        </w:rPr>
        <w:t>na:</w:t>
      </w:r>
    </w:p>
    <w:p w14:paraId="2568C217" w14:textId="77777777" w:rsidR="00A43078" w:rsidRDefault="00A43078" w:rsidP="00A43078">
      <w:pPr>
        <w:jc w:val="both"/>
        <w:rPr>
          <w:rFonts w:ascii="Verdana" w:hAnsi="Verdana"/>
          <w:bCs/>
          <w:sz w:val="18"/>
          <w:szCs w:val="18"/>
        </w:rPr>
      </w:pPr>
    </w:p>
    <w:p w14:paraId="3EEA9FD5" w14:textId="77777777" w:rsidR="00A43078" w:rsidRDefault="00A43078" w:rsidP="00A43078">
      <w:pPr>
        <w:jc w:val="center"/>
        <w:rPr>
          <w:rFonts w:ascii="Verdana" w:hAnsi="Verdana"/>
          <w:b/>
          <w:sz w:val="18"/>
          <w:szCs w:val="18"/>
        </w:rPr>
      </w:pPr>
      <w:r w:rsidRPr="0014579F">
        <w:rPr>
          <w:rFonts w:ascii="Verdana" w:hAnsi="Verdana"/>
          <w:b/>
          <w:sz w:val="18"/>
          <w:szCs w:val="18"/>
        </w:rPr>
        <w:t xml:space="preserve">„Dostawa wyposażenia do pracowni elektrycznych, mechanicznych w ZSTI w Mszanie Dolnej </w:t>
      </w:r>
    </w:p>
    <w:p w14:paraId="4A02800D" w14:textId="77777777" w:rsidR="00A43078" w:rsidRPr="0014579F" w:rsidRDefault="00A43078" w:rsidP="00A43078">
      <w:pPr>
        <w:jc w:val="center"/>
        <w:rPr>
          <w:rFonts w:ascii="Verdana" w:hAnsi="Verdana"/>
          <w:b/>
          <w:sz w:val="18"/>
          <w:szCs w:val="18"/>
        </w:rPr>
      </w:pPr>
      <w:r w:rsidRPr="0014579F">
        <w:rPr>
          <w:rFonts w:ascii="Verdana" w:hAnsi="Verdana"/>
          <w:b/>
          <w:sz w:val="18"/>
          <w:szCs w:val="18"/>
        </w:rPr>
        <w:t>w ramach projektu: „Rozwój CKZ w Powiecie Limanowskim - poszerzenie oferty szkół prowadzących kształcenie zawodowe i ustawiczne, a także kształcenie dla uczniów ze specjalnymi potrzebami",</w:t>
      </w:r>
    </w:p>
    <w:p w14:paraId="5CF74C1C" w14:textId="77777777" w:rsidR="00A43078" w:rsidRPr="0014579F" w:rsidRDefault="00A43078" w:rsidP="00A43078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14579F">
        <w:rPr>
          <w:rFonts w:ascii="Verdana" w:hAnsi="Verdana"/>
          <w:bCs/>
          <w:sz w:val="18"/>
          <w:szCs w:val="18"/>
        </w:rPr>
        <w:t>informujemy, iż najkorzystniejszą ofertę złożyła firma: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A43078" w:rsidRPr="0014579F" w14:paraId="39569C11" w14:textId="77777777" w:rsidTr="00B1072B">
        <w:trPr>
          <w:cantSplit/>
        </w:trPr>
        <w:tc>
          <w:tcPr>
            <w:tcW w:w="9634" w:type="dxa"/>
          </w:tcPr>
          <w:p w14:paraId="162FC2C3" w14:textId="77777777" w:rsidR="00A43078" w:rsidRDefault="00A43078" w:rsidP="00B107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A4801">
              <w:rPr>
                <w:rFonts w:ascii="Verdana" w:hAnsi="Verdana"/>
                <w:b/>
                <w:i/>
                <w:iCs/>
                <w:sz w:val="18"/>
                <w:szCs w:val="18"/>
              </w:rPr>
              <w:t xml:space="preserve">Zadanie częściowe nr </w:t>
            </w:r>
            <w:r>
              <w:rPr>
                <w:rFonts w:ascii="Verdana" w:hAnsi="Verdana"/>
                <w:b/>
                <w:i/>
                <w:iCs/>
                <w:sz w:val="18"/>
                <w:szCs w:val="18"/>
              </w:rPr>
              <w:t>1</w:t>
            </w:r>
            <w:r w:rsidRPr="008A4801">
              <w:rPr>
                <w:rFonts w:ascii="Verdana" w:hAnsi="Verdana"/>
                <w:b/>
                <w:i/>
                <w:iCs/>
                <w:sz w:val="18"/>
                <w:szCs w:val="18"/>
              </w:rPr>
              <w:t>:</w:t>
            </w:r>
            <w:r w:rsidRPr="008A48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57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„Dostawa frezarko-wiertarki, frezarki oraz szlifierki do płaszczyzn do Zespołu Szkół Techniczno-Informatycznych w Mszanie Dolnej".</w:t>
            </w:r>
          </w:p>
          <w:p w14:paraId="414F7E98" w14:textId="77777777" w:rsidR="00A43078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1B85933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579F">
              <w:rPr>
                <w:rFonts w:ascii="Verdana" w:hAnsi="Verdana"/>
                <w:b/>
                <w:sz w:val="18"/>
                <w:szCs w:val="18"/>
              </w:rPr>
              <w:t>METAL TECHNICS POLSKA Sp. z o.o. Sp. k.</w:t>
            </w:r>
          </w:p>
          <w:p w14:paraId="3842B40C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ul. </w:t>
            </w:r>
            <w:r w:rsidRPr="0014579F">
              <w:rPr>
                <w:rFonts w:ascii="Verdana" w:hAnsi="Verdana"/>
                <w:b/>
                <w:sz w:val="18"/>
                <w:szCs w:val="18"/>
              </w:rPr>
              <w:t>Ryżowa 43D/1</w:t>
            </w:r>
          </w:p>
          <w:p w14:paraId="720204E0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579F">
              <w:rPr>
                <w:rFonts w:ascii="Verdana" w:hAnsi="Verdana"/>
                <w:b/>
                <w:sz w:val="18"/>
                <w:szCs w:val="18"/>
              </w:rPr>
              <w:t>02-495 Warszawa</w:t>
            </w:r>
          </w:p>
          <w:p w14:paraId="52820161" w14:textId="77777777" w:rsidR="00A43078" w:rsidRDefault="00A43078" w:rsidP="00B1072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07BD7C1" w14:textId="77777777" w:rsidR="00A43078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579F">
              <w:rPr>
                <w:rFonts w:ascii="Verdana" w:hAnsi="Verdana"/>
                <w:sz w:val="18"/>
                <w:szCs w:val="18"/>
              </w:rPr>
              <w:t>za cenę</w:t>
            </w:r>
            <w:r>
              <w:rPr>
                <w:rFonts w:ascii="Verdana" w:hAnsi="Verdana"/>
                <w:sz w:val="18"/>
                <w:szCs w:val="18"/>
              </w:rPr>
              <w:t>:</w:t>
            </w:r>
            <w:r w:rsidRPr="001457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4579F">
              <w:rPr>
                <w:rFonts w:ascii="Verdana" w:hAnsi="Verdana"/>
                <w:b/>
                <w:sz w:val="18"/>
                <w:szCs w:val="18"/>
              </w:rPr>
              <w:t>168 400.00 zł</w:t>
            </w:r>
          </w:p>
          <w:p w14:paraId="0A10E813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5A3D607" w14:textId="77777777" w:rsidR="00A43078" w:rsidRPr="0014579F" w:rsidRDefault="00A43078" w:rsidP="00B107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4579F">
              <w:rPr>
                <w:rFonts w:ascii="Verdana" w:hAnsi="Verdana"/>
                <w:sz w:val="18"/>
                <w:szCs w:val="18"/>
              </w:rPr>
              <w:t xml:space="preserve">Uzasadnienie wyboru: oferta została wybrana zgodnie z art. 91 ust. 1 ustawy </w:t>
            </w:r>
            <w:proofErr w:type="spellStart"/>
            <w:r w:rsidRPr="001457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4579F">
              <w:rPr>
                <w:rFonts w:ascii="Verdana" w:hAnsi="Verdana"/>
                <w:sz w:val="18"/>
                <w:szCs w:val="18"/>
              </w:rPr>
              <w:t>, na podstawie kryteriów oceny ofert określonych w specyfikacji istotnych warunków zamówienia. Oferta oceniona jako najkorzystniejsza jest ważna, spełnia wszystkie wymagania określone w SIWZ i uzyskała najwyższą łączną liczbę punktów w kryteriach oceny ofert.</w:t>
            </w:r>
          </w:p>
        </w:tc>
      </w:tr>
      <w:tr w:rsidR="00A43078" w:rsidRPr="0014579F" w14:paraId="4822255A" w14:textId="77777777" w:rsidTr="00B1072B">
        <w:trPr>
          <w:cantSplit/>
        </w:trPr>
        <w:tc>
          <w:tcPr>
            <w:tcW w:w="9634" w:type="dxa"/>
          </w:tcPr>
          <w:p w14:paraId="7AE044EE" w14:textId="77777777" w:rsidR="00A43078" w:rsidRDefault="00A43078" w:rsidP="00B1072B">
            <w:pPr>
              <w:jc w:val="both"/>
              <w:rPr>
                <w:rFonts w:ascii="Verdana" w:hAnsi="Verdana"/>
                <w:b/>
                <w:i/>
                <w:iCs/>
                <w:sz w:val="18"/>
                <w:szCs w:val="18"/>
              </w:rPr>
            </w:pPr>
          </w:p>
          <w:p w14:paraId="4AAE03A1" w14:textId="091B6437" w:rsidR="00A43078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A4801">
              <w:rPr>
                <w:rFonts w:ascii="Verdana" w:hAnsi="Verdana"/>
                <w:b/>
                <w:i/>
                <w:iCs/>
                <w:sz w:val="18"/>
                <w:szCs w:val="18"/>
              </w:rPr>
              <w:t xml:space="preserve">Zadanie częściowe nr </w:t>
            </w:r>
            <w:r>
              <w:rPr>
                <w:rFonts w:ascii="Verdana" w:hAnsi="Verdana"/>
                <w:b/>
                <w:i/>
                <w:iCs/>
                <w:sz w:val="18"/>
                <w:szCs w:val="18"/>
              </w:rPr>
              <w:t>2</w:t>
            </w:r>
            <w:r w:rsidRPr="008A4801">
              <w:rPr>
                <w:rFonts w:ascii="Verdana" w:hAnsi="Verdana"/>
                <w:b/>
                <w:i/>
                <w:iCs/>
                <w:sz w:val="18"/>
                <w:szCs w:val="18"/>
              </w:rPr>
              <w:t>:</w:t>
            </w:r>
            <w:r w:rsidRPr="00E65B2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„Dostawa nożyc uniwersalnych do Zespołu Szkół Techniczno-Informatycznych w Mszanie Dolnej".</w:t>
            </w:r>
          </w:p>
          <w:p w14:paraId="10CE0DF5" w14:textId="77777777" w:rsidR="00A43078" w:rsidRDefault="00A43078" w:rsidP="00B1072B">
            <w:pPr>
              <w:ind w:firstLine="284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BFA3B02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579F">
              <w:rPr>
                <w:rFonts w:ascii="Verdana" w:hAnsi="Verdana"/>
                <w:b/>
                <w:sz w:val="18"/>
                <w:szCs w:val="18"/>
              </w:rPr>
              <w:t>PAX PHU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Paweł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Wachholc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  <w:p w14:paraId="59B68EBF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ul. </w:t>
            </w:r>
            <w:r w:rsidRPr="0014579F">
              <w:rPr>
                <w:rFonts w:ascii="Verdana" w:hAnsi="Verdana"/>
                <w:b/>
                <w:sz w:val="18"/>
                <w:szCs w:val="18"/>
              </w:rPr>
              <w:t>Słoneczny Sad 4</w:t>
            </w:r>
            <w:r>
              <w:rPr>
                <w:rFonts w:ascii="Verdana" w:hAnsi="Verdana"/>
                <w:b/>
                <w:sz w:val="18"/>
                <w:szCs w:val="18"/>
              </w:rPr>
              <w:t>m</w:t>
            </w:r>
          </w:p>
          <w:p w14:paraId="4B8F191E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579F">
              <w:rPr>
                <w:rFonts w:ascii="Verdana" w:hAnsi="Verdana"/>
                <w:b/>
                <w:sz w:val="18"/>
                <w:szCs w:val="18"/>
              </w:rPr>
              <w:t>72-002 Dołuje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k. Szczecina</w:t>
            </w:r>
          </w:p>
          <w:p w14:paraId="4BC364AC" w14:textId="77777777" w:rsidR="00A43078" w:rsidRPr="0014579F" w:rsidRDefault="00A43078" w:rsidP="00B1072B">
            <w:pPr>
              <w:ind w:firstLine="284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1F9ECFC" w14:textId="77777777" w:rsidR="00A43078" w:rsidRPr="0014579F" w:rsidRDefault="00A43078" w:rsidP="00B107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 </w:t>
            </w:r>
            <w:r w:rsidRPr="0014579F">
              <w:rPr>
                <w:rFonts w:ascii="Verdana" w:hAnsi="Verdana"/>
                <w:sz w:val="18"/>
                <w:szCs w:val="18"/>
              </w:rPr>
              <w:t>cenę</w:t>
            </w:r>
            <w:r>
              <w:rPr>
                <w:rFonts w:ascii="Verdana" w:hAnsi="Verdana"/>
                <w:sz w:val="18"/>
                <w:szCs w:val="18"/>
              </w:rPr>
              <w:t>:</w:t>
            </w:r>
            <w:r w:rsidRPr="001457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4579F">
              <w:rPr>
                <w:rFonts w:ascii="Verdana" w:hAnsi="Verdana"/>
                <w:b/>
                <w:sz w:val="18"/>
                <w:szCs w:val="18"/>
              </w:rPr>
              <w:t>54 120.00 zł</w:t>
            </w:r>
          </w:p>
          <w:p w14:paraId="0C053280" w14:textId="77777777" w:rsidR="00A43078" w:rsidRDefault="00A43078" w:rsidP="00B1072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3E6F1FC2" w14:textId="77777777" w:rsidR="00A43078" w:rsidRPr="0014579F" w:rsidRDefault="00A43078" w:rsidP="00B107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4579F">
              <w:rPr>
                <w:rFonts w:ascii="Verdana" w:hAnsi="Verdana"/>
                <w:sz w:val="18"/>
                <w:szCs w:val="18"/>
              </w:rPr>
              <w:t xml:space="preserve">Uzasadnienie wyboru: oferta została wybrana zgodnie z art. 91 ust. 1 ustawy </w:t>
            </w:r>
            <w:proofErr w:type="spellStart"/>
            <w:r w:rsidRPr="001457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4579F">
              <w:rPr>
                <w:rFonts w:ascii="Verdana" w:hAnsi="Verdana"/>
                <w:sz w:val="18"/>
                <w:szCs w:val="18"/>
              </w:rPr>
              <w:t>, na podstawie kryteriów oceny ofert określonych w specyfikacji istotnych warunków zamówienia. Oferta oceniona jako najkorzystniejsza jest ważna, spełnia wszystkie wymagania określone w SIWZ i uzyskała najwyższą łączną liczbę punktów w kryteriach oceny ofert.</w:t>
            </w:r>
          </w:p>
        </w:tc>
      </w:tr>
    </w:tbl>
    <w:p w14:paraId="4D747D03" w14:textId="77777777" w:rsidR="00A43078" w:rsidRDefault="00A43078" w:rsidP="00A43078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  <w:r w:rsidRPr="00E65B20">
        <w:rPr>
          <w:rFonts w:ascii="Verdana" w:hAnsi="Verdana"/>
          <w:color w:val="000000"/>
          <w:sz w:val="18"/>
          <w:szCs w:val="18"/>
        </w:rPr>
        <w:t>Streszczenie oceny i porównania złożonych ofert</w:t>
      </w:r>
      <w:r>
        <w:rPr>
          <w:rFonts w:ascii="Verdana" w:hAnsi="Verdana"/>
          <w:color w:val="000000"/>
          <w:sz w:val="18"/>
          <w:szCs w:val="18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48"/>
        <w:gridCol w:w="992"/>
        <w:gridCol w:w="1276"/>
        <w:gridCol w:w="1530"/>
      </w:tblGrid>
      <w:tr w:rsidR="00A43078" w:rsidRPr="00CC4C1D" w14:paraId="233D9C47" w14:textId="77777777" w:rsidTr="00B1072B">
        <w:tc>
          <w:tcPr>
            <w:tcW w:w="993" w:type="dxa"/>
            <w:vAlign w:val="center"/>
          </w:tcPr>
          <w:p w14:paraId="08ECC538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B1125">
              <w:rPr>
                <w:rFonts w:ascii="Verdana" w:hAnsi="Verdana" w:cs="Times New Roman"/>
                <w:sz w:val="16"/>
                <w:szCs w:val="16"/>
              </w:rPr>
              <w:t>Nr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 zadania</w:t>
            </w:r>
          </w:p>
        </w:tc>
        <w:tc>
          <w:tcPr>
            <w:tcW w:w="4848" w:type="dxa"/>
            <w:vAlign w:val="center"/>
          </w:tcPr>
          <w:p w14:paraId="7E56A2BF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B1125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14:paraId="5CAE7C6F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B1125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992" w:type="dxa"/>
            <w:vAlign w:val="center"/>
          </w:tcPr>
          <w:p w14:paraId="2CE8A2B0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B1125">
              <w:rPr>
                <w:rFonts w:ascii="Verdana" w:hAnsi="Verdana" w:cs="Times New Roman"/>
                <w:sz w:val="16"/>
                <w:szCs w:val="16"/>
              </w:rPr>
              <w:t>Cena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 pkt</w:t>
            </w:r>
          </w:p>
        </w:tc>
        <w:tc>
          <w:tcPr>
            <w:tcW w:w="1276" w:type="dxa"/>
            <w:vAlign w:val="center"/>
          </w:tcPr>
          <w:p w14:paraId="73B61725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B1125">
              <w:rPr>
                <w:rFonts w:ascii="Verdana" w:hAnsi="Verdana" w:cs="Times New Roman"/>
                <w:sz w:val="16"/>
                <w:szCs w:val="16"/>
              </w:rPr>
              <w:t>Gwarancja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 pkt</w:t>
            </w:r>
          </w:p>
        </w:tc>
        <w:tc>
          <w:tcPr>
            <w:tcW w:w="1530" w:type="dxa"/>
            <w:vAlign w:val="center"/>
          </w:tcPr>
          <w:p w14:paraId="2BA2E526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B1125">
              <w:rPr>
                <w:rFonts w:ascii="Verdana" w:hAnsi="Verdana" w:cs="Times New Roman"/>
                <w:sz w:val="16"/>
                <w:szCs w:val="16"/>
              </w:rPr>
              <w:t>Razem pkt</w:t>
            </w:r>
          </w:p>
        </w:tc>
      </w:tr>
      <w:tr w:rsidR="00A43078" w:rsidRPr="00CC4C1D" w14:paraId="76DBCAA8" w14:textId="77777777" w:rsidTr="00B1072B">
        <w:trPr>
          <w:trHeight w:val="506"/>
        </w:trPr>
        <w:tc>
          <w:tcPr>
            <w:tcW w:w="9639" w:type="dxa"/>
            <w:gridSpan w:val="5"/>
            <w:vAlign w:val="center"/>
          </w:tcPr>
          <w:p w14:paraId="0DA10F7C" w14:textId="08C14C16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B1125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„Dostawa frezarko-wiertarki, frezarki oraz szlifierki do płaszczyzn do Zespołu Szkół </w:t>
            </w:r>
            <w:proofErr w:type="spellStart"/>
            <w:r w:rsidRPr="009B1125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Techniczno</w:t>
            </w:r>
            <w:proofErr w:type="spellEnd"/>
            <w:r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9B1125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-Informatycznych w Mszanie Dolnej".</w:t>
            </w:r>
          </w:p>
        </w:tc>
      </w:tr>
      <w:tr w:rsidR="00A43078" w:rsidRPr="00CC4C1D" w14:paraId="4699C599" w14:textId="77777777" w:rsidTr="00B1072B">
        <w:tc>
          <w:tcPr>
            <w:tcW w:w="993" w:type="dxa"/>
            <w:vAlign w:val="center"/>
          </w:tcPr>
          <w:p w14:paraId="68FA7B3A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848" w:type="dxa"/>
            <w:vAlign w:val="center"/>
          </w:tcPr>
          <w:p w14:paraId="6C5644FF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METAL TECHNICS POLSKA Sp. z o.o. Sp. k.</w:t>
            </w:r>
          </w:p>
          <w:p w14:paraId="44A1DE2D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ul. Ryżowa 43D /1, 02-495 Warszawa</w:t>
            </w:r>
          </w:p>
          <w:p w14:paraId="10D541C9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(2)</w:t>
            </w:r>
          </w:p>
        </w:tc>
        <w:tc>
          <w:tcPr>
            <w:tcW w:w="992" w:type="dxa"/>
            <w:vAlign w:val="center"/>
          </w:tcPr>
          <w:p w14:paraId="604982E6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7F2FAB4F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530" w:type="dxa"/>
            <w:vAlign w:val="center"/>
          </w:tcPr>
          <w:p w14:paraId="62CBFC45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581E24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A43078" w:rsidRPr="00CC4C1D" w14:paraId="376B46A9" w14:textId="77777777" w:rsidTr="00B1072B">
        <w:tc>
          <w:tcPr>
            <w:tcW w:w="993" w:type="dxa"/>
            <w:vAlign w:val="center"/>
          </w:tcPr>
          <w:p w14:paraId="143E52F4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4848" w:type="dxa"/>
            <w:vAlign w:val="center"/>
          </w:tcPr>
          <w:p w14:paraId="36012259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Metal-Trade.pl Wojciech Adamowicz</w:t>
            </w:r>
          </w:p>
          <w:p w14:paraId="648F83A6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ul. Jantarowa 24, 80-180 Jankowo Gdańskie</w:t>
            </w:r>
          </w:p>
          <w:p w14:paraId="70BA76E8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(1)</w:t>
            </w:r>
          </w:p>
        </w:tc>
        <w:tc>
          <w:tcPr>
            <w:tcW w:w="992" w:type="dxa"/>
            <w:vAlign w:val="center"/>
          </w:tcPr>
          <w:p w14:paraId="3C7088EF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51,87</w:t>
            </w:r>
          </w:p>
        </w:tc>
        <w:tc>
          <w:tcPr>
            <w:tcW w:w="1276" w:type="dxa"/>
            <w:vAlign w:val="center"/>
          </w:tcPr>
          <w:p w14:paraId="44420CF8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530" w:type="dxa"/>
            <w:vAlign w:val="center"/>
          </w:tcPr>
          <w:p w14:paraId="34F85F42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91,87</w:t>
            </w:r>
          </w:p>
        </w:tc>
      </w:tr>
      <w:tr w:rsidR="00A43078" w:rsidRPr="00CC4C1D" w14:paraId="0E723461" w14:textId="77777777" w:rsidTr="00B1072B">
        <w:tc>
          <w:tcPr>
            <w:tcW w:w="993" w:type="dxa"/>
            <w:vAlign w:val="center"/>
          </w:tcPr>
          <w:p w14:paraId="29829983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848" w:type="dxa"/>
            <w:vAlign w:val="center"/>
          </w:tcPr>
          <w:p w14:paraId="12480172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METALZBYT-HURT Sp. z o.o.</w:t>
            </w:r>
          </w:p>
          <w:p w14:paraId="6F6C377F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ul. Bardowskiego 2, 43-300 Bielsko-Biała</w:t>
            </w:r>
          </w:p>
          <w:p w14:paraId="2599EF1C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(4)</w:t>
            </w:r>
          </w:p>
        </w:tc>
        <w:tc>
          <w:tcPr>
            <w:tcW w:w="992" w:type="dxa"/>
            <w:vAlign w:val="center"/>
          </w:tcPr>
          <w:p w14:paraId="1D76D546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31,62</w:t>
            </w:r>
          </w:p>
        </w:tc>
        <w:tc>
          <w:tcPr>
            <w:tcW w:w="1276" w:type="dxa"/>
            <w:vAlign w:val="center"/>
          </w:tcPr>
          <w:p w14:paraId="72E09892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530" w:type="dxa"/>
            <w:vAlign w:val="center"/>
          </w:tcPr>
          <w:p w14:paraId="2D4A1772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71,62</w:t>
            </w:r>
          </w:p>
        </w:tc>
      </w:tr>
      <w:tr w:rsidR="00A43078" w:rsidRPr="00CC4C1D" w14:paraId="58353256" w14:textId="77777777" w:rsidTr="00B1072B">
        <w:tc>
          <w:tcPr>
            <w:tcW w:w="993" w:type="dxa"/>
            <w:vAlign w:val="center"/>
          </w:tcPr>
          <w:p w14:paraId="4E50170C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848" w:type="dxa"/>
            <w:vAlign w:val="center"/>
          </w:tcPr>
          <w:p w14:paraId="71910ED5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JANUS Sp. z o.o. i S-ka - Sp. k.</w:t>
            </w:r>
          </w:p>
          <w:p w14:paraId="64F2FBA9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ul. Grzybowa 1, 41-200 Sosnowiec</w:t>
            </w:r>
          </w:p>
          <w:p w14:paraId="58AD6D04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(5)</w:t>
            </w:r>
          </w:p>
        </w:tc>
        <w:tc>
          <w:tcPr>
            <w:tcW w:w="992" w:type="dxa"/>
            <w:vAlign w:val="center"/>
          </w:tcPr>
          <w:p w14:paraId="103C1E81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42,24</w:t>
            </w:r>
          </w:p>
        </w:tc>
        <w:tc>
          <w:tcPr>
            <w:tcW w:w="1276" w:type="dxa"/>
            <w:vAlign w:val="center"/>
          </w:tcPr>
          <w:p w14:paraId="6D6AEB7D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0,00</w:t>
            </w:r>
          </w:p>
        </w:tc>
        <w:tc>
          <w:tcPr>
            <w:tcW w:w="1530" w:type="dxa"/>
            <w:vAlign w:val="center"/>
          </w:tcPr>
          <w:p w14:paraId="39D91631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42,24</w:t>
            </w:r>
          </w:p>
        </w:tc>
      </w:tr>
      <w:tr w:rsidR="00A43078" w:rsidRPr="00CC4C1D" w14:paraId="1D05ECB5" w14:textId="77777777" w:rsidTr="00B1072B">
        <w:trPr>
          <w:trHeight w:val="432"/>
        </w:trPr>
        <w:tc>
          <w:tcPr>
            <w:tcW w:w="9639" w:type="dxa"/>
            <w:gridSpan w:val="5"/>
            <w:vAlign w:val="center"/>
          </w:tcPr>
          <w:p w14:paraId="0BD8F399" w14:textId="77777777" w:rsidR="00A43078" w:rsidRPr="001B3956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3956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„Dostawa nożyc uniwersalnych do Zespołu Szkół Techniczno-Informatycznych w Mszanie Dolnej".</w:t>
            </w:r>
          </w:p>
        </w:tc>
      </w:tr>
      <w:tr w:rsidR="00A43078" w:rsidRPr="00CC4C1D" w14:paraId="0F450554" w14:textId="77777777" w:rsidTr="00B1072B">
        <w:tc>
          <w:tcPr>
            <w:tcW w:w="993" w:type="dxa"/>
            <w:vAlign w:val="center"/>
          </w:tcPr>
          <w:p w14:paraId="0756911B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848" w:type="dxa"/>
            <w:vAlign w:val="center"/>
          </w:tcPr>
          <w:p w14:paraId="1F0978E0" w14:textId="77777777" w:rsidR="00A43078" w:rsidRPr="001B3956" w:rsidRDefault="00A43078" w:rsidP="00B1072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B3956">
              <w:rPr>
                <w:rFonts w:ascii="Verdana" w:hAnsi="Verdana"/>
                <w:bCs/>
                <w:sz w:val="16"/>
                <w:szCs w:val="16"/>
              </w:rPr>
              <w:t xml:space="preserve">PAX PHU Paweł </w:t>
            </w:r>
            <w:proofErr w:type="spellStart"/>
            <w:r w:rsidRPr="001B3956">
              <w:rPr>
                <w:rFonts w:ascii="Verdana" w:hAnsi="Verdana"/>
                <w:bCs/>
                <w:sz w:val="16"/>
                <w:szCs w:val="16"/>
              </w:rPr>
              <w:t>Wachholc</w:t>
            </w:r>
            <w:proofErr w:type="spellEnd"/>
          </w:p>
          <w:p w14:paraId="496EE877" w14:textId="77777777" w:rsidR="00A43078" w:rsidRPr="001B3956" w:rsidRDefault="00A43078" w:rsidP="00B1072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B3956">
              <w:rPr>
                <w:rFonts w:ascii="Verdana" w:hAnsi="Verdana"/>
                <w:bCs/>
                <w:sz w:val="16"/>
                <w:szCs w:val="16"/>
              </w:rPr>
              <w:t>ul. Słoneczny Sad 4m</w:t>
            </w:r>
            <w:r>
              <w:rPr>
                <w:rFonts w:ascii="Verdana" w:hAnsi="Verdana"/>
                <w:bCs/>
                <w:sz w:val="16"/>
                <w:szCs w:val="16"/>
              </w:rPr>
              <w:t xml:space="preserve">, </w:t>
            </w:r>
            <w:r w:rsidRPr="001B3956">
              <w:rPr>
                <w:rFonts w:ascii="Verdana" w:hAnsi="Verdana"/>
                <w:bCs/>
                <w:sz w:val="16"/>
                <w:szCs w:val="16"/>
              </w:rPr>
              <w:t>72-002 Dołuje k. Szczecina</w:t>
            </w:r>
          </w:p>
          <w:p w14:paraId="3ED8F4D2" w14:textId="77777777" w:rsidR="00A43078" w:rsidRPr="009B1125" w:rsidRDefault="00A43078" w:rsidP="00B1072B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1B3956">
              <w:rPr>
                <w:rFonts w:ascii="Verdana" w:hAnsi="Verdana"/>
                <w:bCs/>
                <w:sz w:val="16"/>
                <w:szCs w:val="16"/>
              </w:rPr>
              <w:t>(3)</w:t>
            </w:r>
          </w:p>
        </w:tc>
        <w:tc>
          <w:tcPr>
            <w:tcW w:w="992" w:type="dxa"/>
            <w:vAlign w:val="center"/>
          </w:tcPr>
          <w:p w14:paraId="24350318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60,00</w:t>
            </w:r>
          </w:p>
        </w:tc>
        <w:tc>
          <w:tcPr>
            <w:tcW w:w="1276" w:type="dxa"/>
            <w:vAlign w:val="center"/>
          </w:tcPr>
          <w:p w14:paraId="20C46B4A" w14:textId="77777777" w:rsidR="00A43078" w:rsidRPr="009B1125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530" w:type="dxa"/>
            <w:vAlign w:val="center"/>
          </w:tcPr>
          <w:p w14:paraId="2A54B8DF" w14:textId="77777777" w:rsidR="00A43078" w:rsidRPr="001B3956" w:rsidRDefault="00A43078" w:rsidP="00B1072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1B3956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A43078" w:rsidRPr="00CC4C1D" w14:paraId="64B1FD01" w14:textId="77777777" w:rsidTr="00B1072B">
        <w:tc>
          <w:tcPr>
            <w:tcW w:w="993" w:type="dxa"/>
            <w:vAlign w:val="center"/>
          </w:tcPr>
          <w:p w14:paraId="65EA1179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848" w:type="dxa"/>
            <w:vAlign w:val="center"/>
          </w:tcPr>
          <w:p w14:paraId="5FAD445E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METALZBYT-HURT Sp. z o.o.</w:t>
            </w:r>
          </w:p>
          <w:p w14:paraId="1524BC31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ul. Bardowskiego</w:t>
            </w:r>
            <w:r>
              <w:rPr>
                <w:rFonts w:ascii="Verdana" w:hAnsi="Verdana" w:cs="Times New Roman"/>
                <w:bCs/>
                <w:sz w:val="16"/>
                <w:szCs w:val="16"/>
              </w:rPr>
              <w:t xml:space="preserve"> 2, </w:t>
            </w: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43-300 Bielsko-Biała</w:t>
            </w:r>
          </w:p>
          <w:p w14:paraId="3D5468CF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(4)</w:t>
            </w:r>
          </w:p>
        </w:tc>
        <w:tc>
          <w:tcPr>
            <w:tcW w:w="992" w:type="dxa"/>
            <w:vAlign w:val="center"/>
          </w:tcPr>
          <w:p w14:paraId="6A45B233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48,00</w:t>
            </w:r>
          </w:p>
        </w:tc>
        <w:tc>
          <w:tcPr>
            <w:tcW w:w="1276" w:type="dxa"/>
            <w:vAlign w:val="center"/>
          </w:tcPr>
          <w:p w14:paraId="0ED2490A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530" w:type="dxa"/>
            <w:vAlign w:val="center"/>
          </w:tcPr>
          <w:p w14:paraId="3448B76F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88,00</w:t>
            </w:r>
          </w:p>
        </w:tc>
      </w:tr>
      <w:tr w:rsidR="00A43078" w:rsidRPr="00CC4C1D" w14:paraId="5A6D8A03" w14:textId="77777777" w:rsidTr="00B1072B">
        <w:tc>
          <w:tcPr>
            <w:tcW w:w="993" w:type="dxa"/>
            <w:vAlign w:val="center"/>
          </w:tcPr>
          <w:p w14:paraId="1B440DD8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848" w:type="dxa"/>
            <w:vAlign w:val="center"/>
          </w:tcPr>
          <w:p w14:paraId="1CD3E253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METAL TECHNICS POLSKA Sp. z o.o. Sp. k.</w:t>
            </w:r>
          </w:p>
          <w:p w14:paraId="079E4F3D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Cs/>
                <w:sz w:val="16"/>
                <w:szCs w:val="16"/>
              </w:rPr>
              <w:t xml:space="preserve">ul. </w:t>
            </w: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Ryżowa 43D /1</w:t>
            </w:r>
            <w:r>
              <w:rPr>
                <w:rFonts w:ascii="Verdana" w:hAnsi="Verdana" w:cs="Times New Roman"/>
                <w:bCs/>
                <w:sz w:val="16"/>
                <w:szCs w:val="16"/>
              </w:rPr>
              <w:t xml:space="preserve">, </w:t>
            </w: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02-495 Warszawa</w:t>
            </w:r>
          </w:p>
          <w:p w14:paraId="5F529CC4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bCs/>
                <w:sz w:val="16"/>
                <w:szCs w:val="16"/>
              </w:rPr>
              <w:t>(2)</w:t>
            </w:r>
          </w:p>
        </w:tc>
        <w:tc>
          <w:tcPr>
            <w:tcW w:w="992" w:type="dxa"/>
            <w:vAlign w:val="center"/>
          </w:tcPr>
          <w:p w14:paraId="7F550196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43,88</w:t>
            </w:r>
          </w:p>
        </w:tc>
        <w:tc>
          <w:tcPr>
            <w:tcW w:w="1276" w:type="dxa"/>
            <w:vAlign w:val="center"/>
          </w:tcPr>
          <w:p w14:paraId="7B2AD764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530" w:type="dxa"/>
            <w:vAlign w:val="center"/>
          </w:tcPr>
          <w:p w14:paraId="359619EE" w14:textId="77777777" w:rsidR="00A43078" w:rsidRPr="00581E24" w:rsidRDefault="00A43078" w:rsidP="00B1072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81E24">
              <w:rPr>
                <w:rFonts w:ascii="Verdana" w:hAnsi="Verdana" w:cs="Times New Roman"/>
                <w:sz w:val="16"/>
                <w:szCs w:val="16"/>
              </w:rPr>
              <w:t>83,88</w:t>
            </w:r>
          </w:p>
        </w:tc>
      </w:tr>
    </w:tbl>
    <w:p w14:paraId="37548B07" w14:textId="77777777" w:rsidR="00A43078" w:rsidRDefault="00A43078" w:rsidP="00A43078">
      <w:pPr>
        <w:jc w:val="both"/>
        <w:rPr>
          <w:rFonts w:ascii="Verdana" w:hAnsi="Verdana"/>
          <w:bCs/>
          <w:sz w:val="18"/>
          <w:szCs w:val="18"/>
        </w:rPr>
      </w:pPr>
    </w:p>
    <w:p w14:paraId="416661A3" w14:textId="77777777" w:rsidR="00A43078" w:rsidRPr="000B42BA" w:rsidRDefault="00A43078" w:rsidP="00A43078">
      <w:pPr>
        <w:pStyle w:val="Tekstpodstawowy"/>
        <w:spacing w:line="240" w:lineRule="auto"/>
        <w:rPr>
          <w:rFonts w:ascii="Verdana" w:hAnsi="Verdana"/>
          <w:color w:val="000000"/>
          <w:sz w:val="18"/>
          <w:szCs w:val="18"/>
        </w:rPr>
      </w:pPr>
      <w:r w:rsidRPr="000B42BA">
        <w:rPr>
          <w:rFonts w:ascii="Verdana" w:hAnsi="Verdana"/>
          <w:sz w:val="18"/>
          <w:szCs w:val="18"/>
        </w:rPr>
        <w:t>Zamawiający nie odrzucił ofert</w:t>
      </w:r>
      <w:r>
        <w:rPr>
          <w:rFonts w:ascii="Verdana" w:hAnsi="Verdana"/>
          <w:sz w:val="18"/>
          <w:szCs w:val="18"/>
        </w:rPr>
        <w:t>y</w:t>
      </w:r>
      <w:r w:rsidRPr="000B42BA">
        <w:rPr>
          <w:rFonts w:ascii="Verdana" w:hAnsi="Verdana"/>
          <w:sz w:val="18"/>
          <w:szCs w:val="18"/>
        </w:rPr>
        <w:t xml:space="preserve"> oraz nie wykluczył </w:t>
      </w:r>
      <w:r>
        <w:rPr>
          <w:rFonts w:ascii="Verdana" w:hAnsi="Verdana"/>
          <w:sz w:val="18"/>
          <w:szCs w:val="18"/>
        </w:rPr>
        <w:t>z postępowania</w:t>
      </w:r>
      <w:r w:rsidRPr="000B42BA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żadnego z Wykonawców</w:t>
      </w:r>
      <w:r w:rsidRPr="000B42BA">
        <w:rPr>
          <w:rFonts w:ascii="Verdana" w:hAnsi="Verdana"/>
          <w:sz w:val="18"/>
          <w:szCs w:val="18"/>
        </w:rPr>
        <w:t>.</w:t>
      </w:r>
      <w:r w:rsidRPr="000B42BA">
        <w:rPr>
          <w:rFonts w:ascii="Verdana" w:hAnsi="Verdana"/>
          <w:color w:val="000000"/>
          <w:sz w:val="18"/>
          <w:szCs w:val="18"/>
        </w:rPr>
        <w:t xml:space="preserve"> Zamawiający nie ustanowił dynamicznego systemu zakupów.</w:t>
      </w:r>
    </w:p>
    <w:p w14:paraId="0D15CE1E" w14:textId="5C62979D" w:rsidR="00EC6F66" w:rsidRDefault="00EC6F66" w:rsidP="00A108BD">
      <w:pPr>
        <w:jc w:val="both"/>
        <w:rPr>
          <w:rFonts w:ascii="Verdana" w:hAnsi="Verdana"/>
          <w:sz w:val="18"/>
          <w:szCs w:val="18"/>
        </w:rPr>
      </w:pPr>
    </w:p>
    <w:p w14:paraId="4D5F3761" w14:textId="58DC59CE" w:rsidR="00A43078" w:rsidRDefault="00A43078" w:rsidP="00A108BD">
      <w:pPr>
        <w:jc w:val="both"/>
        <w:rPr>
          <w:rFonts w:ascii="Verdana" w:hAnsi="Verdana"/>
          <w:sz w:val="18"/>
          <w:szCs w:val="18"/>
        </w:rPr>
      </w:pPr>
    </w:p>
    <w:p w14:paraId="186E1E50" w14:textId="77777777" w:rsidR="00A43078" w:rsidRDefault="00A43078" w:rsidP="00A108BD">
      <w:pPr>
        <w:jc w:val="both"/>
        <w:rPr>
          <w:rFonts w:ascii="Verdana" w:hAnsi="Verdana"/>
          <w:sz w:val="18"/>
          <w:szCs w:val="18"/>
        </w:rPr>
      </w:pPr>
    </w:p>
    <w:p w14:paraId="11879F31" w14:textId="1AF2E56F" w:rsidR="00EC6F66" w:rsidRDefault="00EC6F66" w:rsidP="00A108BD">
      <w:pPr>
        <w:jc w:val="both"/>
        <w:rPr>
          <w:rFonts w:ascii="Verdana" w:hAnsi="Verdana"/>
          <w:sz w:val="18"/>
          <w:szCs w:val="18"/>
        </w:rPr>
      </w:pPr>
    </w:p>
    <w:p w14:paraId="73588380" w14:textId="7D9BC85D" w:rsidR="00EC6F66" w:rsidRPr="00A108BD" w:rsidRDefault="00EC6F66" w:rsidP="00A108BD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Limanowa, dnia 2</w:t>
      </w:r>
      <w:r w:rsidR="00A43078">
        <w:rPr>
          <w:rFonts w:ascii="Verdana" w:hAnsi="Verdana"/>
          <w:sz w:val="18"/>
          <w:szCs w:val="18"/>
        </w:rPr>
        <w:t>3</w:t>
      </w:r>
      <w:r>
        <w:rPr>
          <w:rFonts w:ascii="Verdana" w:hAnsi="Verdana"/>
          <w:sz w:val="18"/>
          <w:szCs w:val="18"/>
        </w:rPr>
        <w:t>.</w:t>
      </w:r>
      <w:r w:rsidR="00A43078">
        <w:rPr>
          <w:rFonts w:ascii="Verdana" w:hAnsi="Verdana"/>
          <w:sz w:val="18"/>
          <w:szCs w:val="18"/>
        </w:rPr>
        <w:t>02</w:t>
      </w:r>
      <w:r>
        <w:rPr>
          <w:rFonts w:ascii="Verdana" w:hAnsi="Verdana"/>
          <w:sz w:val="18"/>
          <w:szCs w:val="18"/>
        </w:rPr>
        <w:t>.202</w:t>
      </w:r>
      <w:r w:rsidR="00A43078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 xml:space="preserve"> r.</w:t>
      </w:r>
    </w:p>
    <w:p w14:paraId="78474C1D" w14:textId="77777777" w:rsidR="00AC3E4C" w:rsidRDefault="00AC3E4C" w:rsidP="00AC3E4C">
      <w:pPr>
        <w:jc w:val="both"/>
        <w:rPr>
          <w:rFonts w:ascii="Verdana" w:hAnsi="Verdana"/>
          <w:sz w:val="18"/>
          <w:szCs w:val="18"/>
        </w:rPr>
      </w:pPr>
    </w:p>
    <w:p w14:paraId="129FEAE6" w14:textId="107789E4" w:rsidR="009D68DE" w:rsidRDefault="009D68DE" w:rsidP="00AC3E4C">
      <w:pPr>
        <w:jc w:val="both"/>
        <w:rPr>
          <w:rFonts w:ascii="Verdana" w:hAnsi="Verdana"/>
          <w:bCs/>
          <w:sz w:val="16"/>
          <w:szCs w:val="16"/>
        </w:rPr>
      </w:pPr>
    </w:p>
    <w:p w14:paraId="3597CDD6" w14:textId="47575812" w:rsidR="009D68DE" w:rsidRPr="008B4B13" w:rsidRDefault="009D68DE" w:rsidP="008B4B13">
      <w:pPr>
        <w:jc w:val="both"/>
        <w:rPr>
          <w:rFonts w:ascii="Verdana" w:hAnsi="Verdana"/>
          <w:bCs/>
          <w:sz w:val="16"/>
          <w:szCs w:val="16"/>
        </w:rPr>
      </w:pPr>
    </w:p>
    <w:sectPr w:rsidR="009D68DE" w:rsidRPr="008B4B13" w:rsidSect="00A4307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37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05DDD7" w14:textId="77777777" w:rsidR="008D5CD5" w:rsidRDefault="008D5CD5">
      <w:r>
        <w:separator/>
      </w:r>
    </w:p>
  </w:endnote>
  <w:endnote w:type="continuationSeparator" w:id="0">
    <w:p w14:paraId="5829ED05" w14:textId="77777777" w:rsidR="008D5CD5" w:rsidRDefault="008D5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B3B00" w14:textId="77777777" w:rsidR="00BD6F85" w:rsidRDefault="00BD6F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B11120" w14:textId="44E0C1D1" w:rsidR="00BD6F85" w:rsidRPr="009F3F8D" w:rsidRDefault="009F3F8D" w:rsidP="009F3F8D">
    <w:pPr>
      <w:tabs>
        <w:tab w:val="right" w:pos="9000"/>
        <w:tab w:val="right" w:pos="9072"/>
      </w:tabs>
      <w:jc w:val="center"/>
      <w:rPr>
        <w:rFonts w:ascii="Verdana" w:hAnsi="Verdana"/>
        <w:i/>
        <w:sz w:val="15"/>
        <w:szCs w:val="15"/>
      </w:rPr>
    </w:pPr>
    <w:r w:rsidRPr="009F3F8D">
      <w:rPr>
        <w:rFonts w:ascii="Verdana" w:hAnsi="Verdana"/>
        <w:i/>
        <w:sz w:val="15"/>
        <w:szCs w:val="15"/>
      </w:rPr>
      <w:t xml:space="preserve">Projekt współfinansowany ze środków Unii Europejskiej w ramach Regionalnego Programu Operacyjnego Województwa Małopolskiego na lata 2014-2020, Poddziałanie 10.2.2 Kształcenie zawodowe uczniów – SPR oraz budżetu państwa. </w:t>
    </w:r>
    <w:r w:rsidR="00BD6F85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3299E" w14:textId="77777777" w:rsidR="00BD6F85" w:rsidRDefault="00BD6F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2A5151" w14:textId="77777777" w:rsidR="008D5CD5" w:rsidRDefault="008D5CD5">
      <w:r>
        <w:separator/>
      </w:r>
    </w:p>
  </w:footnote>
  <w:footnote w:type="continuationSeparator" w:id="0">
    <w:p w14:paraId="0124CDE5" w14:textId="77777777" w:rsidR="008D5CD5" w:rsidRDefault="008D5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7C70C" w14:textId="77777777" w:rsidR="00BD6F85" w:rsidRDefault="00BD6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20C82" w14:textId="77777777" w:rsidR="00BD6F85" w:rsidRDefault="00BD6F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8E059" w14:textId="77777777" w:rsidR="00BD6F85" w:rsidRDefault="00BD6F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169D7"/>
    <w:multiLevelType w:val="hybridMultilevel"/>
    <w:tmpl w:val="68C4A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70EF0"/>
    <w:multiLevelType w:val="hybridMultilevel"/>
    <w:tmpl w:val="68C4A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C3123"/>
    <w:multiLevelType w:val="hybridMultilevel"/>
    <w:tmpl w:val="5B2ACD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35A51"/>
    <w:multiLevelType w:val="hybridMultilevel"/>
    <w:tmpl w:val="68C4A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8F0"/>
    <w:rsid w:val="00010648"/>
    <w:rsid w:val="00034F15"/>
    <w:rsid w:val="00095FA1"/>
    <w:rsid w:val="00096A09"/>
    <w:rsid w:val="000B6515"/>
    <w:rsid w:val="000D1E6C"/>
    <w:rsid w:val="000D6259"/>
    <w:rsid w:val="00100379"/>
    <w:rsid w:val="001D0A69"/>
    <w:rsid w:val="001D7BD6"/>
    <w:rsid w:val="001F1559"/>
    <w:rsid w:val="001F22D3"/>
    <w:rsid w:val="001F67FA"/>
    <w:rsid w:val="002371E6"/>
    <w:rsid w:val="00251690"/>
    <w:rsid w:val="002C2D60"/>
    <w:rsid w:val="002F587A"/>
    <w:rsid w:val="00320D1B"/>
    <w:rsid w:val="0033076C"/>
    <w:rsid w:val="00354E3B"/>
    <w:rsid w:val="003C27EC"/>
    <w:rsid w:val="004A0349"/>
    <w:rsid w:val="004B5777"/>
    <w:rsid w:val="004B619A"/>
    <w:rsid w:val="004E5166"/>
    <w:rsid w:val="005652D5"/>
    <w:rsid w:val="005811DF"/>
    <w:rsid w:val="00596F83"/>
    <w:rsid w:val="005C7CCD"/>
    <w:rsid w:val="0060301B"/>
    <w:rsid w:val="006218F0"/>
    <w:rsid w:val="006345AC"/>
    <w:rsid w:val="00654E82"/>
    <w:rsid w:val="00670FD1"/>
    <w:rsid w:val="0068637A"/>
    <w:rsid w:val="006B7962"/>
    <w:rsid w:val="006F0507"/>
    <w:rsid w:val="007110C7"/>
    <w:rsid w:val="00734DD1"/>
    <w:rsid w:val="007B54E1"/>
    <w:rsid w:val="007E5104"/>
    <w:rsid w:val="007E7D8F"/>
    <w:rsid w:val="00802201"/>
    <w:rsid w:val="008113FF"/>
    <w:rsid w:val="00814E8D"/>
    <w:rsid w:val="008569BA"/>
    <w:rsid w:val="008B3010"/>
    <w:rsid w:val="008B4B13"/>
    <w:rsid w:val="008C0372"/>
    <w:rsid w:val="008D5CD5"/>
    <w:rsid w:val="00917FEB"/>
    <w:rsid w:val="00953D9A"/>
    <w:rsid w:val="009D68DE"/>
    <w:rsid w:val="009F3F8D"/>
    <w:rsid w:val="00A108BD"/>
    <w:rsid w:val="00A43078"/>
    <w:rsid w:val="00A662C6"/>
    <w:rsid w:val="00A66D89"/>
    <w:rsid w:val="00A96129"/>
    <w:rsid w:val="00AB5097"/>
    <w:rsid w:val="00AC3E4C"/>
    <w:rsid w:val="00AC4555"/>
    <w:rsid w:val="00AD5B8D"/>
    <w:rsid w:val="00AE6513"/>
    <w:rsid w:val="00B37924"/>
    <w:rsid w:val="00BA1245"/>
    <w:rsid w:val="00BD6F85"/>
    <w:rsid w:val="00C40CE2"/>
    <w:rsid w:val="00C53E8A"/>
    <w:rsid w:val="00C735F6"/>
    <w:rsid w:val="00C86653"/>
    <w:rsid w:val="00C905D7"/>
    <w:rsid w:val="00D05A79"/>
    <w:rsid w:val="00D26C67"/>
    <w:rsid w:val="00D5181E"/>
    <w:rsid w:val="00D720EC"/>
    <w:rsid w:val="00D924B0"/>
    <w:rsid w:val="00DA348F"/>
    <w:rsid w:val="00DF0FB8"/>
    <w:rsid w:val="00E020D5"/>
    <w:rsid w:val="00E05A7A"/>
    <w:rsid w:val="00E4520D"/>
    <w:rsid w:val="00EB4311"/>
    <w:rsid w:val="00EC6F66"/>
    <w:rsid w:val="00EE24D5"/>
    <w:rsid w:val="00EE6C9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93D24"/>
  <w15:chartTrackingRefBased/>
  <w15:docId w15:val="{06CC9C24-3CB4-4F8C-AF8F-1115BEFF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A348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semiHidden/>
    <w:rsid w:val="00DA34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40CE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40CE2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4B619A"/>
    <w:pPr>
      <w:ind w:left="720"/>
      <w:contextualSpacing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4B619A"/>
  </w:style>
  <w:style w:type="paragraph" w:customStyle="1" w:styleId="ng-binding">
    <w:name w:val="ng-binding"/>
    <w:basedOn w:val="Normalny"/>
    <w:rsid w:val="001D7BD6"/>
    <w:pPr>
      <w:spacing w:before="100" w:beforeAutospacing="1" w:after="100" w:afterAutospacing="1"/>
    </w:pPr>
  </w:style>
  <w:style w:type="character" w:customStyle="1" w:styleId="ng-scope">
    <w:name w:val="ng-scope"/>
    <w:basedOn w:val="Domylnaczcionkaakapitu"/>
    <w:rsid w:val="001D7BD6"/>
  </w:style>
  <w:style w:type="character" w:customStyle="1" w:styleId="ng-binding1">
    <w:name w:val="ng-binding1"/>
    <w:basedOn w:val="Domylnaczcionkaakapitu"/>
    <w:rsid w:val="001D7BD6"/>
  </w:style>
  <w:style w:type="paragraph" w:customStyle="1" w:styleId="ogloszenie">
    <w:name w:val="ogloszenie"/>
    <w:basedOn w:val="Normalny"/>
    <w:rsid w:val="008B4B13"/>
    <w:rPr>
      <w:rFonts w:ascii="Arial" w:hAnsi="Arial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43078"/>
    <w:rPr>
      <w:rFonts w:ascii="Courier New" w:hAnsi="Courier New" w:cs="Courier New"/>
    </w:rPr>
  </w:style>
  <w:style w:type="character" w:customStyle="1" w:styleId="TekstpodstawowyZnak">
    <w:name w:val="Tekst podstawowy Znak"/>
    <w:basedOn w:val="Domylnaczcionkaakapitu"/>
    <w:link w:val="Tekstpodstawowy"/>
    <w:rsid w:val="00A430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6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zamowienia@powiat.limanowski.p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powiat.limanowski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471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Skolarus-Mrózek</dc:creator>
  <cp:keywords/>
  <dc:description/>
  <cp:lastModifiedBy>Katarzyna Skolarus-Mrózek</cp:lastModifiedBy>
  <cp:revision>2</cp:revision>
  <cp:lastPrinted>1899-12-31T23:00:00Z</cp:lastPrinted>
  <dcterms:created xsi:type="dcterms:W3CDTF">2021-02-23T09:39:00Z</dcterms:created>
  <dcterms:modified xsi:type="dcterms:W3CDTF">2021-02-23T09:39:00Z</dcterms:modified>
</cp:coreProperties>
</file>