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866B5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1600B" w:rsidRPr="0031600B">
        <w:rPr>
          <w:b/>
        </w:rPr>
        <w:t>CRZP/15/2021/AZP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1600B" w:rsidRPr="004A5DB6" w:rsidTr="007039FF">
        <w:tc>
          <w:tcPr>
            <w:tcW w:w="9212" w:type="dxa"/>
            <w:shd w:val="clear" w:color="auto" w:fill="auto"/>
          </w:tcPr>
          <w:p w:rsidR="0031600B" w:rsidRPr="004A5DB6" w:rsidRDefault="0031600B" w:rsidP="007039F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1600B" w:rsidRPr="004A5DB6" w:rsidRDefault="0031600B" w:rsidP="007039F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1600B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1600B" w:rsidRPr="004A5DB6" w:rsidRDefault="0031600B" w:rsidP="007039F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1600B" w:rsidRPr="004A5DB6" w:rsidRDefault="0031600B" w:rsidP="007039F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1600B" w:rsidRPr="004A5DB6" w:rsidRDefault="0031600B" w:rsidP="007039F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1600B" w:rsidRPr="0031600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1600B" w:rsidP="005434B3">
      <w:pPr>
        <w:spacing w:after="240" w:line="276" w:lineRule="auto"/>
        <w:jc w:val="center"/>
      </w:pPr>
      <w:r w:rsidRPr="0031600B">
        <w:rPr>
          <w:b/>
        </w:rPr>
        <w:t>Przeprowadzenie wykładów oraz zajęć laboratoryjnych z zakresu technologii chmury obliczeniowej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F4CB6" w:rsidRDefault="004F23F7" w:rsidP="000857C0">
      <w:pPr>
        <w:spacing w:after="120" w:line="276" w:lineRule="auto"/>
        <w:jc w:val="both"/>
      </w:pPr>
      <w:r w:rsidRPr="00CF4CB6">
        <w:t>Oświadczam,</w:t>
      </w:r>
      <w:r w:rsidR="00313417" w:rsidRPr="00CF4CB6">
        <w:t xml:space="preserve"> że spełniam</w:t>
      </w:r>
      <w:r w:rsidR="004541F9" w:rsidRPr="00CF4CB6">
        <w:t>, określone przez Zamawiającego,</w:t>
      </w:r>
      <w:r w:rsidR="00313417" w:rsidRPr="00CF4CB6">
        <w:t xml:space="preserve"> warunki udziału </w:t>
      </w:r>
      <w:r w:rsidR="004541F9" w:rsidRPr="00CF4CB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F4CB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F4CB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F4CB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F4CB6" w:rsidRDefault="00D2702A" w:rsidP="00D2702A">
            <w:pPr>
              <w:spacing w:before="60" w:after="120"/>
            </w:pPr>
            <w:r w:rsidRPr="00CF4CB6">
              <w:rPr>
                <w:b/>
              </w:rPr>
              <w:t>Warunki udziału w postępowaniu</w:t>
            </w:r>
          </w:p>
        </w:tc>
      </w:tr>
      <w:tr w:rsidR="00D2702A" w:rsidRPr="00CF4CB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F4CB6" w:rsidRDefault="00CF4CB6" w:rsidP="00D2702A">
            <w:pPr>
              <w:spacing w:before="60" w:after="120"/>
              <w:jc w:val="both"/>
            </w:pPr>
            <w:r w:rsidRPr="00CF4CB6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CB6" w:rsidRPr="00CF4CB6" w:rsidRDefault="001931BF" w:rsidP="00CF4CB6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Zdolność techniczna lub </w:t>
            </w:r>
            <w:r w:rsidR="00CF4CB6" w:rsidRPr="00CF4CB6">
              <w:rPr>
                <w:b/>
                <w:bCs/>
              </w:rPr>
              <w:t>zawodow</w:t>
            </w:r>
            <w:r>
              <w:rPr>
                <w:b/>
                <w:bCs/>
              </w:rPr>
              <w:t xml:space="preserve">a </w:t>
            </w:r>
          </w:p>
          <w:p w:rsidR="00CF4CB6" w:rsidRPr="00CF4CB6" w:rsidRDefault="00CF4CB6" w:rsidP="00CF4CB6">
            <w:pPr>
              <w:spacing w:before="60" w:after="120"/>
              <w:jc w:val="both"/>
              <w:rPr>
                <w:bCs/>
              </w:rPr>
            </w:pPr>
            <w:r w:rsidRPr="00CF4CB6">
              <w:rPr>
                <w:bCs/>
              </w:rPr>
              <w:t>Zamawiający wymaga, aby Wykonawca dysponował osobą kompetentną w zakresie realizacji usługi na poziomie wymaganym przez Zamawiającego.</w:t>
            </w:r>
          </w:p>
          <w:p w:rsidR="00D2702A" w:rsidRPr="00CF4CB6" w:rsidRDefault="00CF4CB6" w:rsidP="00CF4CB6">
            <w:pPr>
              <w:spacing w:before="60" w:after="120"/>
              <w:jc w:val="both"/>
              <w:rPr>
                <w:bCs/>
              </w:rPr>
            </w:pPr>
            <w:r w:rsidRPr="00CF4CB6">
              <w:rPr>
                <w:bCs/>
              </w:rPr>
              <w:t>Wykonawca do wykonywania zamówienia winna posiadać co najmniej 5 letnie doświadczenie w prowadzeniu zajęć dydaktycznych, kursów i szkoleń związanych z technologiami chmury obliczeniowej, oraz posiadać wiedzę z zakresu zastosowań tej technologii.</w:t>
            </w:r>
          </w:p>
          <w:p w:rsidR="00D2702A" w:rsidRPr="00CF4CB6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CF4CB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F4CB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F4CB6">
        <w:rPr>
          <w:sz w:val="20"/>
          <w:szCs w:val="20"/>
        </w:rPr>
        <w:t xml:space="preserve">…………….……. </w:t>
      </w:r>
      <w:r w:rsidRPr="00CF4CB6">
        <w:rPr>
          <w:i/>
          <w:sz w:val="16"/>
          <w:szCs w:val="16"/>
        </w:rPr>
        <w:t>(miejscowość),</w:t>
      </w:r>
      <w:r w:rsidRPr="00CF4CB6">
        <w:rPr>
          <w:i/>
          <w:sz w:val="18"/>
          <w:szCs w:val="18"/>
        </w:rPr>
        <w:t xml:space="preserve"> </w:t>
      </w:r>
      <w:r w:rsidRPr="00CF4CB6">
        <w:rPr>
          <w:sz w:val="20"/>
          <w:szCs w:val="20"/>
        </w:rPr>
        <w:t xml:space="preserve">dnia ………….……. r. </w:t>
      </w:r>
    </w:p>
    <w:p w:rsidR="00025C8D" w:rsidRPr="00CF4CB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F4CB6">
        <w:rPr>
          <w:sz w:val="20"/>
          <w:szCs w:val="20"/>
        </w:rPr>
        <w:tab/>
      </w:r>
      <w:r w:rsidRPr="00CF4CB6">
        <w:rPr>
          <w:sz w:val="20"/>
          <w:szCs w:val="20"/>
        </w:rPr>
        <w:tab/>
      </w:r>
      <w:r w:rsidRPr="00CF4CB6">
        <w:rPr>
          <w:sz w:val="20"/>
          <w:szCs w:val="20"/>
        </w:rPr>
        <w:tab/>
      </w:r>
      <w:r w:rsidRPr="00CF4CB6">
        <w:rPr>
          <w:sz w:val="20"/>
          <w:szCs w:val="20"/>
        </w:rPr>
        <w:tab/>
      </w:r>
      <w:r w:rsidRPr="00CF4CB6">
        <w:rPr>
          <w:sz w:val="20"/>
          <w:szCs w:val="20"/>
        </w:rPr>
        <w:tab/>
      </w:r>
      <w:r w:rsidRPr="00CF4CB6">
        <w:rPr>
          <w:sz w:val="20"/>
          <w:szCs w:val="20"/>
        </w:rPr>
        <w:tab/>
      </w:r>
      <w:r w:rsidRPr="00CF4CB6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F4C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2736" w:rsidRDefault="002F2736" w:rsidP="0038231F">
      <w:pPr>
        <w:spacing w:after="0" w:line="240" w:lineRule="auto"/>
      </w:pPr>
      <w:r>
        <w:separator/>
      </w:r>
    </w:p>
  </w:endnote>
  <w:endnote w:type="continuationSeparator" w:id="0">
    <w:p w:rsidR="002F2736" w:rsidRDefault="002F27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00B" w:rsidRDefault="003160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8866B5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00B" w:rsidRDefault="003160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2736" w:rsidRDefault="002F2736" w:rsidP="0038231F">
      <w:pPr>
        <w:spacing w:after="0" w:line="240" w:lineRule="auto"/>
      </w:pPr>
      <w:r>
        <w:separator/>
      </w:r>
    </w:p>
  </w:footnote>
  <w:footnote w:type="continuationSeparator" w:id="0">
    <w:p w:rsidR="002F2736" w:rsidRDefault="002F273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00B" w:rsidRDefault="003160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8866B5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00B" w:rsidRDefault="003160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73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931BF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2736"/>
    <w:rsid w:val="00313417"/>
    <w:rsid w:val="00313911"/>
    <w:rsid w:val="0031600B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866B5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CF4CB6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007A19F9"/>
  <w15:chartTrackingRefBased/>
  <w15:docId w15:val="{E183207F-5047-48DF-9A54-398711068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F14CA-BABE-40D1-AC57-EFDF16B17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334</Words>
  <Characters>2010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2021-02-12T09:15:00Z</dcterms:created>
  <dcterms:modified xsi:type="dcterms:W3CDTF">2021-02-12T09:15:00Z</dcterms:modified>
</cp:coreProperties>
</file>