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7B4C0CF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7C7B12" w:rsidRPr="007C7B12">
        <w:rPr>
          <w:b/>
          <w:bCs/>
          <w:sz w:val="20"/>
          <w:szCs w:val="20"/>
        </w:rPr>
        <w:t>konsultacje psychologa w ramach Programu adaptacyjnego ADAPTER dla studentów AGH – KC-zp.272-009/21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DD4BA8A" w14:textId="77777777" w:rsidR="00AD3F84" w:rsidRPr="00C81224" w:rsidRDefault="00AD3F84" w:rsidP="00AD3F84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 xml:space="preserve"> za 1 konsultację (50 minut)</w:t>
      </w:r>
      <w:r w:rsidRPr="00C81224">
        <w:rPr>
          <w:b/>
          <w:sz w:val="20"/>
          <w:szCs w:val="20"/>
        </w:rPr>
        <w:t>: .........................................................................PLN</w:t>
      </w:r>
    </w:p>
    <w:p w14:paraId="042344C5" w14:textId="77777777" w:rsidR="00AD3F84" w:rsidRDefault="00AD3F84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36226BF0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 w:rsidR="00AD3F84">
        <w:rPr>
          <w:b/>
          <w:sz w:val="20"/>
          <w:szCs w:val="20"/>
        </w:rPr>
        <w:t xml:space="preserve"> za maksymalną ilość konsultacji (tj. 750)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4B53917" w14:textId="77777777" w:rsidR="00AD3F84" w:rsidRPr="00C81224" w:rsidRDefault="00AD3F84" w:rsidP="00AD3F84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2BE42C9" w14:textId="50C542B6" w:rsidR="00A741C5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971F74">
        <w:rPr>
          <w:b/>
          <w:sz w:val="20"/>
          <w:szCs w:val="20"/>
        </w:rPr>
        <w:t xml:space="preserve">do 5 miesięcy od </w:t>
      </w:r>
      <w:r w:rsidR="00A741C5" w:rsidRPr="00A741C5">
        <w:rPr>
          <w:b/>
          <w:sz w:val="20"/>
          <w:szCs w:val="20"/>
        </w:rPr>
        <w:t xml:space="preserve">daty podpisania umowy </w:t>
      </w:r>
      <w:r w:rsidR="00971F74">
        <w:rPr>
          <w:b/>
          <w:sz w:val="20"/>
          <w:szCs w:val="20"/>
        </w:rPr>
        <w:t>lub do wyczerpania środków</w:t>
      </w:r>
    </w:p>
    <w:p w14:paraId="386A3FE5" w14:textId="03FEFEEC" w:rsidR="00486653" w:rsidRPr="00C72CE6" w:rsidRDefault="006846B1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="00A741C5"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190BED1E" w14:textId="7C3BEB2B" w:rsidR="00A741C5" w:rsidRPr="00A741C5" w:rsidRDefault="005E4F4A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1/ </w:t>
      </w:r>
      <w:r w:rsidR="00A741C5" w:rsidRPr="00A741C5">
        <w:rPr>
          <w:b/>
          <w:sz w:val="20"/>
          <w:szCs w:val="20"/>
        </w:rPr>
        <w:t>Prowadzenie konsultacji w języku polskim i w języku obcym</w:t>
      </w:r>
      <w:r>
        <w:rPr>
          <w:b/>
          <w:sz w:val="20"/>
          <w:szCs w:val="20"/>
        </w:rPr>
        <w:t xml:space="preserve"> – konsultacje prowadzone będą w </w:t>
      </w:r>
      <w:r w:rsidR="002B6866">
        <w:rPr>
          <w:b/>
          <w:sz w:val="20"/>
          <w:szCs w:val="20"/>
        </w:rPr>
        <w:t>języku polskim</w:t>
      </w:r>
      <w:r w:rsidR="00971F74">
        <w:rPr>
          <w:b/>
          <w:sz w:val="20"/>
          <w:szCs w:val="20"/>
        </w:rPr>
        <w:t xml:space="preserve"> i</w:t>
      </w:r>
      <w:r w:rsidR="002B6866">
        <w:rPr>
          <w:b/>
          <w:sz w:val="20"/>
          <w:szCs w:val="20"/>
        </w:rPr>
        <w:t xml:space="preserve"> angielskim oraz w</w:t>
      </w:r>
      <w:r>
        <w:rPr>
          <w:b/>
          <w:sz w:val="20"/>
          <w:szCs w:val="20"/>
        </w:rPr>
        <w:t xml:space="preserve"> język</w:t>
      </w:r>
      <w:r w:rsidR="002B6866">
        <w:rPr>
          <w:b/>
          <w:sz w:val="20"/>
          <w:szCs w:val="20"/>
        </w:rPr>
        <w:t>u</w:t>
      </w:r>
      <w:r>
        <w:rPr>
          <w:b/>
          <w:sz w:val="20"/>
          <w:szCs w:val="20"/>
        </w:rPr>
        <w:t xml:space="preserve">: ……………………………………… </w:t>
      </w:r>
      <w:r w:rsidRPr="005E4F4A">
        <w:rPr>
          <w:b/>
          <w:i/>
          <w:iCs/>
          <w:sz w:val="20"/>
          <w:szCs w:val="20"/>
        </w:rPr>
        <w:t>(</w:t>
      </w:r>
      <w:r>
        <w:rPr>
          <w:b/>
          <w:i/>
          <w:iCs/>
          <w:sz w:val="20"/>
          <w:szCs w:val="20"/>
        </w:rPr>
        <w:t xml:space="preserve">proszę </w:t>
      </w:r>
      <w:r w:rsidRPr="005E4F4A">
        <w:rPr>
          <w:b/>
          <w:i/>
          <w:iCs/>
          <w:sz w:val="20"/>
          <w:szCs w:val="20"/>
        </w:rPr>
        <w:t xml:space="preserve"> wpisać )</w:t>
      </w:r>
    </w:p>
    <w:p w14:paraId="494D5159" w14:textId="4BCB842B" w:rsidR="00A741C5" w:rsidRDefault="005E4F4A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2/ </w:t>
      </w:r>
      <w:r w:rsidR="00A741C5" w:rsidRPr="00A741C5">
        <w:rPr>
          <w:b/>
          <w:sz w:val="20"/>
          <w:szCs w:val="20"/>
        </w:rPr>
        <w:t xml:space="preserve">Odległość </w:t>
      </w:r>
      <w:r w:rsidR="00971F74">
        <w:rPr>
          <w:b/>
          <w:sz w:val="20"/>
          <w:szCs w:val="20"/>
        </w:rPr>
        <w:t>miejsca świadczenia usługi</w:t>
      </w:r>
      <w:r w:rsidR="00A741C5" w:rsidRPr="00A741C5">
        <w:rPr>
          <w:b/>
          <w:sz w:val="20"/>
          <w:szCs w:val="20"/>
        </w:rPr>
        <w:t xml:space="preserve"> od </w:t>
      </w:r>
      <w:r w:rsidR="002B6866" w:rsidRPr="002B6866">
        <w:rPr>
          <w:b/>
          <w:sz w:val="20"/>
          <w:szCs w:val="20"/>
        </w:rPr>
        <w:t xml:space="preserve">Klubu STUDIO </w:t>
      </w:r>
      <w:r w:rsidR="002B6866">
        <w:rPr>
          <w:b/>
          <w:sz w:val="20"/>
          <w:szCs w:val="20"/>
        </w:rPr>
        <w:t>na MS</w:t>
      </w:r>
      <w:r w:rsidR="00A741C5" w:rsidRPr="00A741C5">
        <w:rPr>
          <w:b/>
          <w:sz w:val="20"/>
          <w:szCs w:val="20"/>
        </w:rPr>
        <w:t xml:space="preserve"> AGH</w:t>
      </w:r>
      <w:r w:rsidR="00BD244E">
        <w:rPr>
          <w:b/>
          <w:sz w:val="20"/>
          <w:szCs w:val="20"/>
        </w:rPr>
        <w:t xml:space="preserve"> </w:t>
      </w:r>
      <w:r w:rsidR="002B6866">
        <w:rPr>
          <w:b/>
          <w:sz w:val="20"/>
          <w:szCs w:val="20"/>
        </w:rPr>
        <w:t xml:space="preserve">(w linii prostej) </w:t>
      </w:r>
      <w:r w:rsidR="00BD244E">
        <w:rPr>
          <w:b/>
          <w:sz w:val="20"/>
          <w:szCs w:val="20"/>
        </w:rPr>
        <w:t>- ……………</w:t>
      </w:r>
      <w:r w:rsidR="002B6866">
        <w:rPr>
          <w:b/>
          <w:sz w:val="20"/>
          <w:szCs w:val="20"/>
        </w:rPr>
        <w:t>km</w:t>
      </w:r>
    </w:p>
    <w:p w14:paraId="599A4634" w14:textId="570AAF3D" w:rsidR="00971F74" w:rsidRPr="00A741C5" w:rsidRDefault="00971F74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adres: ……………………………………………………………….</w:t>
      </w:r>
    </w:p>
    <w:p w14:paraId="146D3055" w14:textId="7A315A80" w:rsidR="00BD244E" w:rsidRDefault="002B6866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="00BD244E">
        <w:rPr>
          <w:b/>
          <w:sz w:val="20"/>
          <w:szCs w:val="20"/>
        </w:rPr>
        <w:t xml:space="preserve">/ </w:t>
      </w:r>
      <w:r w:rsidR="00A741C5" w:rsidRPr="00A741C5">
        <w:rPr>
          <w:b/>
          <w:sz w:val="20"/>
          <w:szCs w:val="20"/>
        </w:rPr>
        <w:t xml:space="preserve">Doświadczenie </w:t>
      </w:r>
      <w:r w:rsidR="00BD244E">
        <w:rPr>
          <w:b/>
          <w:sz w:val="20"/>
          <w:szCs w:val="20"/>
        </w:rPr>
        <w:t>osób wyznaczonych do realizacji zamówienia</w:t>
      </w:r>
      <w:r w:rsidR="00A741C5" w:rsidRPr="00A741C5">
        <w:rPr>
          <w:b/>
          <w:sz w:val="20"/>
          <w:szCs w:val="20"/>
        </w:rPr>
        <w:t xml:space="preserve"> </w:t>
      </w:r>
    </w:p>
    <w:p w14:paraId="42E8A4B6" w14:textId="1A767444" w:rsidR="00BD244E" w:rsidRPr="00881804" w:rsidRDefault="00BD244E" w:rsidP="00BD244E">
      <w:pPr>
        <w:spacing w:before="60" w:after="120"/>
        <w:rPr>
          <w:bCs/>
          <w:sz w:val="22"/>
          <w:szCs w:val="22"/>
        </w:rPr>
      </w:pPr>
      <w:r w:rsidRPr="00881804">
        <w:rPr>
          <w:bCs/>
          <w:sz w:val="22"/>
          <w:szCs w:val="22"/>
        </w:rPr>
        <w:t xml:space="preserve">ponad 3-letnie doświadczenie </w:t>
      </w:r>
      <w:bookmarkStart w:id="1" w:name="_Hlk63959313"/>
      <w:r w:rsidR="00C72CE6">
        <w:rPr>
          <w:bCs/>
          <w:sz w:val="22"/>
          <w:szCs w:val="22"/>
        </w:rPr>
        <w:t>…….osób</w:t>
      </w:r>
      <w:r w:rsidRPr="00881804">
        <w:rPr>
          <w:bCs/>
          <w:sz w:val="22"/>
          <w:szCs w:val="22"/>
        </w:rPr>
        <w:t xml:space="preserve"> </w:t>
      </w:r>
      <w:r w:rsidR="00C72CE6" w:rsidRPr="00C72CE6">
        <w:rPr>
          <w:bCs/>
          <w:i/>
          <w:iCs/>
          <w:sz w:val="22"/>
          <w:szCs w:val="22"/>
        </w:rPr>
        <w:t>(wpisać ilość osób)</w:t>
      </w:r>
      <w:r w:rsidRPr="00881804">
        <w:rPr>
          <w:bCs/>
          <w:sz w:val="22"/>
          <w:szCs w:val="22"/>
        </w:rPr>
        <w:t xml:space="preserve">w pracy </w:t>
      </w:r>
      <w:bookmarkEnd w:id="1"/>
      <w:r w:rsidRPr="00881804">
        <w:rPr>
          <w:bCs/>
          <w:sz w:val="22"/>
          <w:szCs w:val="22"/>
        </w:rPr>
        <w:t>ze studentami uczelni wyższych</w:t>
      </w:r>
    </w:p>
    <w:p w14:paraId="12FED0F9" w14:textId="2FA93741" w:rsidR="00BD244E" w:rsidRPr="00881804" w:rsidRDefault="00BD244E" w:rsidP="00BD244E">
      <w:pPr>
        <w:spacing w:before="60" w:after="120"/>
        <w:rPr>
          <w:bCs/>
          <w:sz w:val="22"/>
          <w:szCs w:val="22"/>
        </w:rPr>
      </w:pPr>
      <w:r w:rsidRPr="00881804">
        <w:rPr>
          <w:bCs/>
          <w:sz w:val="22"/>
          <w:szCs w:val="22"/>
        </w:rPr>
        <w:t xml:space="preserve">ponad 3-letnie doświadczenie </w:t>
      </w:r>
      <w:r w:rsidR="00C72CE6" w:rsidRPr="00C72CE6">
        <w:rPr>
          <w:bCs/>
          <w:sz w:val="22"/>
          <w:szCs w:val="22"/>
        </w:rPr>
        <w:t xml:space="preserve">…….osób (wpisać ilość osób)w pracy </w:t>
      </w:r>
      <w:r w:rsidRPr="00881804">
        <w:rPr>
          <w:bCs/>
          <w:sz w:val="22"/>
          <w:szCs w:val="22"/>
        </w:rPr>
        <w:t>z młodzieżą w wieku szkolnym</w:t>
      </w:r>
    </w:p>
    <w:p w14:paraId="5F21F5D4" w14:textId="41A7B91B" w:rsidR="008D2AB8" w:rsidRPr="00C81224" w:rsidRDefault="002B6866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BD244E">
        <w:rPr>
          <w:b/>
          <w:sz w:val="20"/>
          <w:szCs w:val="20"/>
        </w:rPr>
        <w:t xml:space="preserve">/ </w:t>
      </w:r>
      <w:r w:rsidR="00A741C5" w:rsidRPr="00A741C5">
        <w:rPr>
          <w:b/>
          <w:sz w:val="20"/>
          <w:szCs w:val="20"/>
        </w:rPr>
        <w:t>Czas oczekiwania na konsultację</w:t>
      </w:r>
      <w:r w:rsidR="00BD244E">
        <w:rPr>
          <w:b/>
          <w:sz w:val="20"/>
          <w:szCs w:val="20"/>
        </w:rPr>
        <w:t xml:space="preserve"> - ……… dni roboczych  (</w:t>
      </w:r>
      <w:r w:rsidR="00BD244E" w:rsidRPr="00BD244E">
        <w:rPr>
          <w:b/>
          <w:i/>
          <w:iCs/>
          <w:sz w:val="20"/>
          <w:szCs w:val="20"/>
        </w:rPr>
        <w:t>proszę wpisać</w:t>
      </w:r>
      <w:r w:rsidR="00BD244E">
        <w:rPr>
          <w:b/>
          <w:sz w:val="20"/>
          <w:szCs w:val="20"/>
        </w:rPr>
        <w:t>) od zgłoszenia studenta.</w:t>
      </w:r>
    </w:p>
    <w:p w14:paraId="71ADA5FC" w14:textId="77777777" w:rsidR="00BD244E" w:rsidRDefault="00BD244E" w:rsidP="008D2AB8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290DDE79" w14:textId="77777777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88B02FA" w14:textId="77777777" w:rsidR="00C72CE6" w:rsidRDefault="00C72CE6" w:rsidP="00FE545C">
      <w:pPr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</w:t>
      </w:r>
      <w:bookmarkStart w:id="2" w:name="_GoBack"/>
      <w:bookmarkEnd w:id="2"/>
      <w:r w:rsidRPr="00C81224">
        <w:rPr>
          <w:color w:val="000000"/>
          <w:sz w:val="20"/>
          <w:szCs w:val="20"/>
          <w:lang w:eastAsia="ar-SA"/>
        </w:rPr>
        <w:t>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238C7" w14:textId="77777777" w:rsidR="00AA33D0" w:rsidRDefault="00AA33D0">
      <w:r>
        <w:separator/>
      </w:r>
    </w:p>
  </w:endnote>
  <w:endnote w:type="continuationSeparator" w:id="0">
    <w:p w14:paraId="4FADA383" w14:textId="77777777" w:rsidR="00AA33D0" w:rsidRDefault="00AA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BA8AB" w14:textId="77777777" w:rsidR="00AA33D0" w:rsidRDefault="00AA33D0">
      <w:r>
        <w:separator/>
      </w:r>
    </w:p>
  </w:footnote>
  <w:footnote w:type="continuationSeparator" w:id="0">
    <w:p w14:paraId="56B42274" w14:textId="77777777" w:rsidR="00AA33D0" w:rsidRDefault="00AA3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A48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60965"/>
    <w:rsid w:val="00970FE4"/>
    <w:rsid w:val="00971F74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46D70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D807B-5A4B-4367-9A27-B0070F713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571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2021-02-16T11:54:00Z</cp:lastPrinted>
  <dcterms:created xsi:type="dcterms:W3CDTF">2021-02-16T12:02:00Z</dcterms:created>
  <dcterms:modified xsi:type="dcterms:W3CDTF">2021-02-16T12:02:00Z</dcterms:modified>
</cp:coreProperties>
</file>