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D4233" w:rsidRPr="00DD423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D4233" w:rsidRPr="00DD4233">
        <w:rPr>
          <w:rFonts w:ascii="Times New Roman" w:hAnsi="Times New Roman"/>
          <w:b/>
        </w:rPr>
        <w:t>ZP/U-11/21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4233" w:rsidRPr="00DD423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4233" w:rsidRPr="00DD423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D4233" w:rsidRPr="00DD423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4233" w:rsidRPr="00DD423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D4233" w:rsidRPr="00DD423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D4233" w:rsidRPr="00110593" w:rsidTr="008346D4">
        <w:tc>
          <w:tcPr>
            <w:tcW w:w="9212" w:type="dxa"/>
            <w:shd w:val="clear" w:color="auto" w:fill="D9D9D9"/>
          </w:tcPr>
          <w:p w:rsidR="00DD4233" w:rsidRPr="00110593" w:rsidRDefault="00DD4233" w:rsidP="008346D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D4233" w:rsidRPr="00110593" w:rsidRDefault="00DD4233" w:rsidP="008346D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D4233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DD4233" w:rsidRPr="00110593" w:rsidRDefault="00DD4233" w:rsidP="008346D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D4233" w:rsidRPr="00110593" w:rsidRDefault="00DD4233" w:rsidP="008346D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D4233" w:rsidRPr="00DD4233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3363C0" w:rsidRDefault="003363C0" w:rsidP="00232DF0">
      <w:pPr>
        <w:spacing w:after="0" w:line="276" w:lineRule="auto"/>
        <w:jc w:val="both"/>
        <w:rPr>
          <w:rFonts w:ascii="Times New Roman" w:hAnsi="Times New Roman"/>
          <w:b/>
        </w:rPr>
      </w:pPr>
      <w:r w:rsidRPr="003363C0">
        <w:rPr>
          <w:rFonts w:ascii="Times New Roman" w:hAnsi="Times New Roman"/>
          <w:b/>
        </w:rPr>
        <w:t xml:space="preserve">Opracowanie wielobranżowej dokumentacji projektowo-kosztorysowej dot. przystosowania pomieszczenia laboratoryjnego na </w:t>
      </w:r>
      <w:proofErr w:type="spellStart"/>
      <w:r w:rsidRPr="003363C0">
        <w:rPr>
          <w:rFonts w:ascii="Times New Roman" w:hAnsi="Times New Roman"/>
          <w:b/>
        </w:rPr>
        <w:t>WIiŚ</w:t>
      </w:r>
      <w:proofErr w:type="spellEnd"/>
      <w:r w:rsidRPr="003363C0">
        <w:rPr>
          <w:rFonts w:ascii="Times New Roman" w:hAnsi="Times New Roman"/>
          <w:b/>
        </w:rPr>
        <w:t xml:space="preserve"> przy ul. Dąbrowskiego 71 do montażu specjalistycznej aparatury badawczej</w:t>
      </w:r>
    </w:p>
    <w:p w:rsidR="003363C0" w:rsidRDefault="003363C0" w:rsidP="00232DF0">
      <w:pPr>
        <w:spacing w:after="0" w:line="276" w:lineRule="auto"/>
        <w:jc w:val="both"/>
        <w:rPr>
          <w:rFonts w:ascii="Times New Roman" w:hAnsi="Times New Roman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4C286D" w:rsidRDefault="004C286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023477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4C286D" w:rsidRPr="00F90CD1" w:rsidRDefault="004C286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4C286D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ab/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4C286D" w:rsidRDefault="004C286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4C286D" w:rsidRPr="00F90CD1" w:rsidRDefault="004C286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4C286D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ab/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B136E" w:rsidRDefault="004B136E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4C286D" w:rsidRDefault="004C286D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C286D" w:rsidRDefault="004C286D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C286D" w:rsidRPr="006676AE" w:rsidRDefault="004C286D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4C286D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ab/>
      </w:r>
      <w:bookmarkStart w:id="0" w:name="_GoBack"/>
      <w:bookmarkEnd w:id="0"/>
      <w:r w:rsidR="00FE4E2B"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88B" w:rsidRDefault="00CD488B" w:rsidP="0038231F">
      <w:pPr>
        <w:spacing w:after="0" w:line="240" w:lineRule="auto"/>
      </w:pPr>
      <w:r>
        <w:separator/>
      </w:r>
    </w:p>
  </w:endnote>
  <w:endnote w:type="continuationSeparator" w:id="0">
    <w:p w:rsidR="00CD488B" w:rsidRDefault="00CD4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233" w:rsidRDefault="00DD42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286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28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233" w:rsidRDefault="00DD42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88B" w:rsidRDefault="00CD488B" w:rsidP="0038231F">
      <w:pPr>
        <w:spacing w:after="0" w:line="240" w:lineRule="auto"/>
      </w:pPr>
      <w:r>
        <w:separator/>
      </w:r>
    </w:p>
  </w:footnote>
  <w:footnote w:type="continuationSeparator" w:id="0">
    <w:p w:rsidR="00CD488B" w:rsidRDefault="00CD48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233" w:rsidRDefault="00DD42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233" w:rsidRDefault="00DD42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233" w:rsidRDefault="00DD42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8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63C0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136E"/>
    <w:rsid w:val="004C286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488B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4233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3BB1BC"/>
  <w15:docId w15:val="{3C3CE927-79CA-42CE-A84B-2A71C4645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82FE5-2E9D-4BDA-9AB5-EA8AEAC1E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2021-02-16T12:30:00Z</cp:lastPrinted>
  <dcterms:created xsi:type="dcterms:W3CDTF">2021-02-16T12:31:00Z</dcterms:created>
  <dcterms:modified xsi:type="dcterms:W3CDTF">2021-02-16T12:31:00Z</dcterms:modified>
</cp:coreProperties>
</file>