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7173CA" w14:textId="6642E845" w:rsidR="00007727" w:rsidRDefault="005F66F2" w:rsidP="00B80D89">
      <w:pPr>
        <w:jc w:val="right"/>
        <w:rPr>
          <w:b/>
          <w:bCs/>
          <w:sz w:val="24"/>
        </w:rPr>
      </w:pPr>
      <w:r w:rsidRPr="005F66F2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5F66F2">
        <w:rPr>
          <w:sz w:val="24"/>
        </w:rPr>
        <w:t>2021-0</w:t>
      </w:r>
      <w:r w:rsidR="00140A0B">
        <w:rPr>
          <w:sz w:val="24"/>
        </w:rPr>
        <w:t>2</w:t>
      </w:r>
      <w:r w:rsidRPr="005F66F2">
        <w:rPr>
          <w:sz w:val="24"/>
        </w:rPr>
        <w:t>-</w:t>
      </w:r>
      <w:r w:rsidR="00140A0B">
        <w:rPr>
          <w:sz w:val="24"/>
        </w:rPr>
        <w:t>16</w:t>
      </w:r>
    </w:p>
    <w:p w14:paraId="3A2C17D8" w14:textId="77777777" w:rsidR="005F66F2" w:rsidRPr="005F66F2" w:rsidRDefault="005F66F2" w:rsidP="00B80D89">
      <w:pPr>
        <w:rPr>
          <w:b/>
          <w:bCs/>
          <w:sz w:val="24"/>
        </w:rPr>
      </w:pPr>
      <w:r w:rsidRPr="005F66F2">
        <w:rPr>
          <w:b/>
          <w:bCs/>
          <w:sz w:val="24"/>
        </w:rPr>
        <w:t>Szpital Wojewódzki w Poznaniu</w:t>
      </w:r>
    </w:p>
    <w:p w14:paraId="489B9555" w14:textId="77777777" w:rsidR="00A80738" w:rsidRDefault="005F66F2" w:rsidP="00B80D89">
      <w:pPr>
        <w:rPr>
          <w:b/>
          <w:bCs/>
          <w:sz w:val="24"/>
        </w:rPr>
      </w:pPr>
      <w:r w:rsidRPr="005F66F2">
        <w:rPr>
          <w:b/>
          <w:bCs/>
          <w:sz w:val="24"/>
        </w:rPr>
        <w:t>Dział Zamówień Publicznych</w:t>
      </w:r>
    </w:p>
    <w:p w14:paraId="13BCABE2" w14:textId="77777777" w:rsidR="00A80738" w:rsidRPr="00173B20" w:rsidRDefault="005F66F2" w:rsidP="00B80D89">
      <w:pPr>
        <w:rPr>
          <w:bCs/>
          <w:sz w:val="24"/>
        </w:rPr>
      </w:pPr>
      <w:r w:rsidRPr="005F66F2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Pr="005F66F2">
        <w:rPr>
          <w:bCs/>
          <w:sz w:val="24"/>
        </w:rPr>
        <w:t>7/19</w:t>
      </w:r>
    </w:p>
    <w:p w14:paraId="481AB3F3" w14:textId="77777777" w:rsidR="00A80738" w:rsidRPr="00173B20" w:rsidRDefault="005F66F2" w:rsidP="00B80D89">
      <w:pPr>
        <w:rPr>
          <w:bCs/>
          <w:sz w:val="24"/>
        </w:rPr>
      </w:pPr>
      <w:r w:rsidRPr="005F66F2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5F66F2">
        <w:rPr>
          <w:bCs/>
          <w:sz w:val="24"/>
        </w:rPr>
        <w:t>Poznań</w:t>
      </w:r>
    </w:p>
    <w:p w14:paraId="2BF31229" w14:textId="77777777" w:rsidR="00A80738" w:rsidRDefault="00A80738" w:rsidP="00B80D89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70C679E" w14:textId="77777777" w:rsidR="00A80738" w:rsidRDefault="00007727" w:rsidP="00B80D89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F66F2" w:rsidRPr="005F66F2">
        <w:rPr>
          <w:b/>
          <w:sz w:val="24"/>
          <w:szCs w:val="24"/>
        </w:rPr>
        <w:t>SZW/DZP/96/2020</w:t>
      </w:r>
      <w:r w:rsidR="00A80738">
        <w:rPr>
          <w:sz w:val="24"/>
        </w:rPr>
        <w:tab/>
        <w:t xml:space="preserve"> </w:t>
      </w:r>
    </w:p>
    <w:p w14:paraId="21EFDF22" w14:textId="77777777" w:rsidR="00A80738" w:rsidRDefault="00A80738" w:rsidP="00B80D8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704DA6" w14:textId="77777777" w:rsidR="00A80738" w:rsidRDefault="00A80738" w:rsidP="00B80D8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5FBB16" w14:textId="77777777" w:rsidR="00A80738" w:rsidRPr="00A80738" w:rsidRDefault="00A80738" w:rsidP="00B80D8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3991667" w14:textId="77777777" w:rsidR="00A80738" w:rsidRDefault="00A80738" w:rsidP="00B80D89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2FD5E57" w14:textId="374C91E4" w:rsidR="00C659E2" w:rsidRDefault="00C659E2" w:rsidP="00B80D89">
      <w:pPr>
        <w:jc w:val="both"/>
        <w:rPr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F66F2" w:rsidRPr="005F66F2">
        <w:rPr>
          <w:sz w:val="24"/>
          <w:szCs w:val="28"/>
        </w:rPr>
        <w:t>przetarg</w:t>
      </w:r>
      <w:r w:rsidR="00B80D89">
        <w:rPr>
          <w:sz w:val="24"/>
          <w:szCs w:val="28"/>
        </w:rPr>
        <w:t>u</w:t>
      </w:r>
      <w:r w:rsidR="005F66F2" w:rsidRPr="005F66F2">
        <w:rPr>
          <w:sz w:val="24"/>
          <w:szCs w:val="28"/>
        </w:rPr>
        <w:t xml:space="preserve"> nieograniczon</w:t>
      </w:r>
      <w:r w:rsidR="00B80D89">
        <w:rPr>
          <w:sz w:val="24"/>
          <w:szCs w:val="28"/>
        </w:rPr>
        <w:t>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0F85A442" w14:textId="77777777" w:rsidR="00510B6C" w:rsidRPr="00C659E2" w:rsidRDefault="00510B6C" w:rsidP="00B80D89">
      <w:pPr>
        <w:jc w:val="both"/>
        <w:rPr>
          <w:b/>
          <w:bCs/>
          <w:sz w:val="24"/>
          <w:szCs w:val="28"/>
        </w:rPr>
      </w:pPr>
    </w:p>
    <w:p w14:paraId="4D18D8D1" w14:textId="635D2950" w:rsidR="00A80738" w:rsidRDefault="005F66F2" w:rsidP="00B80D89">
      <w:pPr>
        <w:pStyle w:val="Tekstpodstawowywcity"/>
        <w:ind w:firstLine="0"/>
        <w:jc w:val="center"/>
        <w:rPr>
          <w:b/>
        </w:rPr>
      </w:pPr>
      <w:r w:rsidRPr="005F66F2">
        <w:rPr>
          <w:b/>
        </w:rPr>
        <w:t>Opracowanie projektu budowlanego i wykonawczego dla Kuchni Centralnej dla Szpitala Wojewódzkiego w Poznaniu</w:t>
      </w:r>
    </w:p>
    <w:p w14:paraId="0806CD10" w14:textId="77777777" w:rsidR="00510B6C" w:rsidRPr="00490DC0" w:rsidRDefault="00510B6C" w:rsidP="00B80D89">
      <w:pPr>
        <w:pStyle w:val="Tekstpodstawowywcity"/>
        <w:ind w:firstLine="0"/>
        <w:jc w:val="center"/>
      </w:pPr>
    </w:p>
    <w:p w14:paraId="4D42A005" w14:textId="77777777" w:rsidR="004C7E9B" w:rsidRPr="004C7E9B" w:rsidRDefault="00A80738" w:rsidP="00B80D89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F66F2" w:rsidRPr="005F66F2">
        <w:rPr>
          <w:sz w:val="24"/>
          <w:szCs w:val="24"/>
        </w:rPr>
        <w:t>(</w:t>
      </w:r>
      <w:proofErr w:type="spellStart"/>
      <w:r w:rsidR="005F66F2" w:rsidRPr="005F66F2">
        <w:rPr>
          <w:sz w:val="24"/>
          <w:szCs w:val="24"/>
        </w:rPr>
        <w:t>t.j</w:t>
      </w:r>
      <w:proofErr w:type="spellEnd"/>
      <w:r w:rsidR="005F66F2" w:rsidRPr="005F66F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1001C559" w14:textId="77777777" w:rsidR="00A80738" w:rsidRPr="00FF4AB1" w:rsidRDefault="00A80738" w:rsidP="00B80D89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F66F2" w:rsidRPr="005F66F2">
        <w:rPr>
          <w:sz w:val="24"/>
          <w:szCs w:val="24"/>
        </w:rPr>
        <w:t>18/01/2021</w:t>
      </w:r>
      <w:r w:rsidR="00FF4AB1" w:rsidRPr="00FF4AB1">
        <w:rPr>
          <w:sz w:val="24"/>
          <w:szCs w:val="24"/>
        </w:rPr>
        <w:t xml:space="preserve"> o godz. </w:t>
      </w:r>
      <w:r w:rsidR="005F66F2" w:rsidRPr="005F66F2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14:paraId="204D67FC" w14:textId="77777777" w:rsidR="00510B6C" w:rsidRDefault="00C659E2" w:rsidP="00B80D89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14:paraId="2EFC9F88" w14:textId="33A01B8B" w:rsidR="00A80738" w:rsidRPr="00FF4AB1" w:rsidRDefault="005F66F2" w:rsidP="00B80D89">
      <w:pPr>
        <w:jc w:val="both"/>
        <w:rPr>
          <w:sz w:val="24"/>
          <w:szCs w:val="24"/>
        </w:rPr>
      </w:pPr>
      <w:r w:rsidRPr="005F66F2">
        <w:rPr>
          <w:sz w:val="24"/>
          <w:szCs w:val="24"/>
        </w:rPr>
        <w:t>275 400.00</w:t>
      </w:r>
      <w:r w:rsidR="00FF4AB1" w:rsidRPr="00FF4AB1">
        <w:rPr>
          <w:sz w:val="24"/>
          <w:szCs w:val="24"/>
        </w:rPr>
        <w:t xml:space="preserve"> zł brutto.</w:t>
      </w:r>
    </w:p>
    <w:p w14:paraId="773F1A32" w14:textId="77777777" w:rsidR="00B80D89" w:rsidRDefault="00B80D89" w:rsidP="00B80D89">
      <w:pPr>
        <w:jc w:val="both"/>
        <w:rPr>
          <w:sz w:val="24"/>
        </w:rPr>
      </w:pPr>
    </w:p>
    <w:p w14:paraId="2C80E0BA" w14:textId="56F1044E" w:rsidR="00A80738" w:rsidRDefault="00C659E2" w:rsidP="00B80D89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1417"/>
        <w:gridCol w:w="1276"/>
        <w:gridCol w:w="1417"/>
        <w:gridCol w:w="1417"/>
        <w:gridCol w:w="993"/>
        <w:gridCol w:w="992"/>
      </w:tblGrid>
      <w:tr w:rsidR="004E34BB" w:rsidRPr="004E34BB" w14:paraId="479D25B3" w14:textId="77777777" w:rsidTr="004E34BB">
        <w:tc>
          <w:tcPr>
            <w:tcW w:w="706" w:type="dxa"/>
            <w:shd w:val="clear" w:color="auto" w:fill="auto"/>
            <w:vAlign w:val="center"/>
          </w:tcPr>
          <w:p w14:paraId="6739FB83" w14:textId="77777777" w:rsidR="004E34BB" w:rsidRPr="004E34BB" w:rsidRDefault="004E34BB" w:rsidP="00B80D89">
            <w:pPr>
              <w:jc w:val="center"/>
              <w:rPr>
                <w:sz w:val="18"/>
                <w:szCs w:val="18"/>
              </w:rPr>
            </w:pPr>
            <w:r w:rsidRPr="004E34BB">
              <w:rPr>
                <w:sz w:val="18"/>
                <w:szCs w:val="18"/>
              </w:rPr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3672B66B" w14:textId="77777777" w:rsidR="004E34BB" w:rsidRPr="004E34BB" w:rsidRDefault="004E34BB" w:rsidP="00B80D89">
            <w:pPr>
              <w:jc w:val="center"/>
              <w:rPr>
                <w:sz w:val="18"/>
                <w:szCs w:val="18"/>
              </w:rPr>
            </w:pPr>
            <w:r w:rsidRPr="004E34BB">
              <w:rPr>
                <w:sz w:val="18"/>
                <w:szCs w:val="18"/>
              </w:rPr>
              <w:t xml:space="preserve">Nazwa (firma) </w:t>
            </w:r>
          </w:p>
          <w:p w14:paraId="69CCFAF0" w14:textId="77777777" w:rsidR="004E34BB" w:rsidRPr="004E34BB" w:rsidRDefault="004E34BB" w:rsidP="00B80D89">
            <w:pPr>
              <w:jc w:val="center"/>
              <w:rPr>
                <w:sz w:val="18"/>
                <w:szCs w:val="18"/>
              </w:rPr>
            </w:pPr>
            <w:r w:rsidRPr="004E34BB">
              <w:rPr>
                <w:sz w:val="18"/>
                <w:szCs w:val="18"/>
              </w:rPr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C3C1BE" w14:textId="77777777" w:rsidR="004E34BB" w:rsidRPr="004E34BB" w:rsidRDefault="004E34BB" w:rsidP="00B80D89">
            <w:pPr>
              <w:jc w:val="center"/>
              <w:rPr>
                <w:sz w:val="18"/>
                <w:szCs w:val="18"/>
              </w:rPr>
            </w:pPr>
            <w:r w:rsidRPr="004E34BB">
              <w:rPr>
                <w:sz w:val="18"/>
                <w:szCs w:val="18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ECA031" w14:textId="0CEB70E1" w:rsidR="004E34BB" w:rsidRPr="004E34BB" w:rsidRDefault="004E34BB" w:rsidP="00B80D89">
            <w:pPr>
              <w:jc w:val="center"/>
              <w:rPr>
                <w:sz w:val="18"/>
                <w:szCs w:val="18"/>
              </w:rPr>
            </w:pPr>
            <w:r w:rsidRPr="004E34BB">
              <w:rPr>
                <w:sz w:val="18"/>
                <w:szCs w:val="18"/>
              </w:rPr>
              <w:t>Termin realizacji zamówienia</w:t>
            </w:r>
          </w:p>
        </w:tc>
        <w:tc>
          <w:tcPr>
            <w:tcW w:w="1417" w:type="dxa"/>
          </w:tcPr>
          <w:p w14:paraId="20CF36ED" w14:textId="77777777" w:rsidR="004E34BB" w:rsidRDefault="004E34BB" w:rsidP="004E34BB">
            <w:pPr>
              <w:jc w:val="center"/>
              <w:rPr>
                <w:sz w:val="18"/>
                <w:szCs w:val="18"/>
              </w:rPr>
            </w:pPr>
          </w:p>
          <w:p w14:paraId="2FE3C616" w14:textId="77777777" w:rsidR="004E34BB" w:rsidRDefault="004E34BB" w:rsidP="004E34BB">
            <w:pPr>
              <w:jc w:val="center"/>
              <w:rPr>
                <w:sz w:val="18"/>
                <w:szCs w:val="18"/>
              </w:rPr>
            </w:pPr>
          </w:p>
          <w:p w14:paraId="516D30FC" w14:textId="77777777" w:rsidR="004E34BB" w:rsidRDefault="004E34BB" w:rsidP="004E34BB">
            <w:pPr>
              <w:jc w:val="center"/>
              <w:rPr>
                <w:sz w:val="18"/>
                <w:szCs w:val="18"/>
              </w:rPr>
            </w:pPr>
          </w:p>
          <w:p w14:paraId="596AB27C" w14:textId="77777777" w:rsidR="004E34BB" w:rsidRDefault="004E34BB" w:rsidP="004E34BB">
            <w:pPr>
              <w:jc w:val="center"/>
              <w:rPr>
                <w:sz w:val="18"/>
                <w:szCs w:val="18"/>
              </w:rPr>
            </w:pPr>
          </w:p>
          <w:p w14:paraId="67099A8D" w14:textId="77777777" w:rsidR="004E34BB" w:rsidRDefault="004E34BB" w:rsidP="004E34BB">
            <w:pPr>
              <w:jc w:val="center"/>
              <w:rPr>
                <w:sz w:val="18"/>
                <w:szCs w:val="18"/>
              </w:rPr>
            </w:pPr>
          </w:p>
          <w:p w14:paraId="58150086" w14:textId="6D4E11B1" w:rsidR="004E34BB" w:rsidRPr="004E34BB" w:rsidRDefault="004E34BB" w:rsidP="004E34BB">
            <w:pPr>
              <w:jc w:val="center"/>
              <w:rPr>
                <w:sz w:val="18"/>
                <w:szCs w:val="18"/>
              </w:rPr>
            </w:pPr>
            <w:r w:rsidRPr="004E34BB">
              <w:rPr>
                <w:sz w:val="18"/>
                <w:szCs w:val="18"/>
              </w:rPr>
              <w:t>Doświadczenie</w:t>
            </w:r>
          </w:p>
          <w:p w14:paraId="0E4019B6" w14:textId="38C1EE98" w:rsidR="004E34BB" w:rsidRPr="004E34BB" w:rsidRDefault="004E34BB" w:rsidP="004E34BB">
            <w:pPr>
              <w:jc w:val="center"/>
              <w:rPr>
                <w:sz w:val="18"/>
                <w:szCs w:val="18"/>
              </w:rPr>
            </w:pPr>
            <w:r w:rsidRPr="004E34BB">
              <w:rPr>
                <w:sz w:val="18"/>
                <w:szCs w:val="18"/>
              </w:rPr>
              <w:t>osób przy projektowaniu zadań o podobnym charakterze</w:t>
            </w:r>
          </w:p>
        </w:tc>
        <w:tc>
          <w:tcPr>
            <w:tcW w:w="1417" w:type="dxa"/>
          </w:tcPr>
          <w:p w14:paraId="48A1F382" w14:textId="31294CC4" w:rsidR="004E34BB" w:rsidRPr="004E34BB" w:rsidRDefault="004E34BB" w:rsidP="00B80D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osób, które będą realizować przedmiot umowy i posiadających doświadczenie przy projektowaniu zadań o podobnym charakterze wraz z wskazaniem liczby realizacji o wartości min 200 000zł każda</w:t>
            </w:r>
            <w:r w:rsidRPr="004E34BB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CA4F8B" w14:textId="597D11B2" w:rsidR="004E34BB" w:rsidRPr="004E34BB" w:rsidRDefault="004E34BB" w:rsidP="00B80D89">
            <w:pPr>
              <w:jc w:val="center"/>
              <w:rPr>
                <w:sz w:val="18"/>
                <w:szCs w:val="18"/>
              </w:rPr>
            </w:pPr>
            <w:r w:rsidRPr="004E34BB">
              <w:rPr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5A55DE" w14:textId="77777777" w:rsidR="004E34BB" w:rsidRPr="004E34BB" w:rsidRDefault="004E34BB" w:rsidP="00B80D89">
            <w:pPr>
              <w:jc w:val="center"/>
              <w:rPr>
                <w:sz w:val="18"/>
                <w:szCs w:val="18"/>
              </w:rPr>
            </w:pPr>
            <w:r w:rsidRPr="004E34BB">
              <w:rPr>
                <w:sz w:val="18"/>
                <w:szCs w:val="18"/>
              </w:rPr>
              <w:t>Warunki płatności</w:t>
            </w:r>
          </w:p>
        </w:tc>
      </w:tr>
      <w:tr w:rsidR="004E34BB" w:rsidRPr="00493F8C" w14:paraId="52D68D1E" w14:textId="77777777" w:rsidTr="004E34BB">
        <w:tc>
          <w:tcPr>
            <w:tcW w:w="706" w:type="dxa"/>
            <w:shd w:val="clear" w:color="auto" w:fill="auto"/>
            <w:vAlign w:val="center"/>
          </w:tcPr>
          <w:p w14:paraId="72BC2E33" w14:textId="77777777" w:rsidR="004E34BB" w:rsidRPr="00490DC0" w:rsidRDefault="004E34BB" w:rsidP="00B80D89">
            <w:pPr>
              <w:jc w:val="center"/>
            </w:pPr>
            <w:r w:rsidRPr="005F66F2">
              <w:t>1</w:t>
            </w:r>
          </w:p>
        </w:tc>
        <w:tc>
          <w:tcPr>
            <w:tcW w:w="1988" w:type="dxa"/>
            <w:shd w:val="clear" w:color="auto" w:fill="auto"/>
          </w:tcPr>
          <w:p w14:paraId="38454321" w14:textId="77777777" w:rsidR="004E34BB" w:rsidRPr="00490DC0" w:rsidRDefault="004E34BB" w:rsidP="00B80D89">
            <w:proofErr w:type="spellStart"/>
            <w:r w:rsidRPr="005F66F2">
              <w:t>Graph'it</w:t>
            </w:r>
            <w:proofErr w:type="spellEnd"/>
            <w:r w:rsidRPr="005F66F2">
              <w:t xml:space="preserve"> Sp. z o.o.</w:t>
            </w:r>
          </w:p>
          <w:p w14:paraId="542D1258" w14:textId="77777777" w:rsidR="004E34BB" w:rsidRPr="00490DC0" w:rsidRDefault="004E34BB" w:rsidP="00B80D89">
            <w:r w:rsidRPr="005F66F2">
              <w:t>Stępińska</w:t>
            </w:r>
            <w:r w:rsidRPr="00490DC0">
              <w:t xml:space="preserve"> </w:t>
            </w:r>
            <w:r w:rsidRPr="005F66F2">
              <w:t>22/30/424</w:t>
            </w:r>
            <w:r w:rsidRPr="00490DC0">
              <w:t xml:space="preserve"> </w:t>
            </w:r>
          </w:p>
          <w:p w14:paraId="60258D23" w14:textId="77777777" w:rsidR="004E34BB" w:rsidRPr="00490DC0" w:rsidRDefault="004E34BB" w:rsidP="00B80D89">
            <w:pPr>
              <w:jc w:val="both"/>
            </w:pPr>
            <w:r w:rsidRPr="005F66F2">
              <w:t>00-739</w:t>
            </w:r>
            <w:r w:rsidRPr="00490DC0">
              <w:t xml:space="preserve"> </w:t>
            </w:r>
            <w:r w:rsidRPr="005F66F2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A46962" w14:textId="77777777" w:rsidR="004E34BB" w:rsidRPr="00490DC0" w:rsidRDefault="004E34BB" w:rsidP="00B80D89">
            <w:pPr>
              <w:jc w:val="center"/>
            </w:pPr>
            <w:r w:rsidRPr="005F66F2">
              <w:t>307 500.00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6B9D23" w14:textId="218EEB71" w:rsidR="004E34BB" w:rsidRPr="00490DC0" w:rsidRDefault="004E34BB" w:rsidP="00B80D89">
            <w:pPr>
              <w:jc w:val="center"/>
            </w:pPr>
            <w:r>
              <w:t>34 tygodnie</w:t>
            </w:r>
          </w:p>
        </w:tc>
        <w:tc>
          <w:tcPr>
            <w:tcW w:w="1417" w:type="dxa"/>
          </w:tcPr>
          <w:p w14:paraId="66A5BC4F" w14:textId="77777777" w:rsidR="004E34BB" w:rsidRDefault="004E34BB" w:rsidP="00B80D89">
            <w:pPr>
              <w:jc w:val="center"/>
            </w:pPr>
          </w:p>
          <w:p w14:paraId="0FE3A05A" w14:textId="284830D9" w:rsidR="004E34BB" w:rsidRDefault="004E34BB" w:rsidP="00B80D89">
            <w:pPr>
              <w:jc w:val="center"/>
            </w:pPr>
            <w:r>
              <w:t>3 projekty</w:t>
            </w:r>
          </w:p>
        </w:tc>
        <w:tc>
          <w:tcPr>
            <w:tcW w:w="1417" w:type="dxa"/>
          </w:tcPr>
          <w:p w14:paraId="6E18253D" w14:textId="4C27047A" w:rsidR="004E34BB" w:rsidRDefault="004E34BB" w:rsidP="00B80D89">
            <w:pPr>
              <w:jc w:val="center"/>
            </w:pPr>
          </w:p>
          <w:p w14:paraId="273E96D9" w14:textId="0869DA98" w:rsidR="004E34BB" w:rsidRPr="005F66F2" w:rsidRDefault="004E34BB" w:rsidP="00B80D89">
            <w:pPr>
              <w:jc w:val="center"/>
            </w:pPr>
            <w:r>
              <w:t>8 osób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77F498" w14:textId="207512A3" w:rsidR="004E34BB" w:rsidRPr="00490DC0" w:rsidRDefault="004E34BB" w:rsidP="00B80D89">
            <w:pPr>
              <w:jc w:val="center"/>
            </w:pPr>
            <w:r w:rsidRPr="005F66F2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EF63DB" w14:textId="77777777" w:rsidR="004E34BB" w:rsidRPr="00490DC0" w:rsidRDefault="004E34BB" w:rsidP="00B80D89">
            <w:pPr>
              <w:jc w:val="center"/>
            </w:pPr>
            <w:r w:rsidRPr="005F66F2">
              <w:t>60 dni</w:t>
            </w:r>
          </w:p>
        </w:tc>
      </w:tr>
      <w:tr w:rsidR="004E34BB" w:rsidRPr="00493F8C" w14:paraId="46635977" w14:textId="77777777" w:rsidTr="004E34BB">
        <w:tc>
          <w:tcPr>
            <w:tcW w:w="706" w:type="dxa"/>
            <w:shd w:val="clear" w:color="auto" w:fill="auto"/>
            <w:vAlign w:val="center"/>
          </w:tcPr>
          <w:p w14:paraId="0BF09975" w14:textId="77777777" w:rsidR="004E34BB" w:rsidRPr="00490DC0" w:rsidRDefault="004E34BB" w:rsidP="00B80D89">
            <w:pPr>
              <w:jc w:val="center"/>
            </w:pPr>
            <w:r w:rsidRPr="005F66F2">
              <w:t>2</w:t>
            </w:r>
          </w:p>
        </w:tc>
        <w:tc>
          <w:tcPr>
            <w:tcW w:w="1988" w:type="dxa"/>
            <w:shd w:val="clear" w:color="auto" w:fill="auto"/>
          </w:tcPr>
          <w:p w14:paraId="5E63893A" w14:textId="77777777" w:rsidR="004E34BB" w:rsidRDefault="004E34BB" w:rsidP="00B80D89">
            <w:r w:rsidRPr="005F66F2">
              <w:t xml:space="preserve">INDUSTRIA PROJECT </w:t>
            </w:r>
          </w:p>
          <w:p w14:paraId="283BE403" w14:textId="2AB78B30" w:rsidR="004E34BB" w:rsidRPr="00490DC0" w:rsidRDefault="004E34BB" w:rsidP="00B80D89">
            <w:r w:rsidRPr="005F66F2">
              <w:t>Sp. z o. o.</w:t>
            </w:r>
          </w:p>
          <w:p w14:paraId="07095D5A" w14:textId="77777777" w:rsidR="004E34BB" w:rsidRDefault="004E34BB" w:rsidP="00B80D89">
            <w:pPr>
              <w:jc w:val="both"/>
            </w:pPr>
            <w:r>
              <w:t>Azymutalna 9</w:t>
            </w:r>
          </w:p>
          <w:p w14:paraId="5237012D" w14:textId="405409A8" w:rsidR="004E34BB" w:rsidRPr="00490DC0" w:rsidRDefault="004E34BB" w:rsidP="00B80D89">
            <w:pPr>
              <w:jc w:val="both"/>
            </w:pPr>
            <w:r>
              <w:t>80-298</w:t>
            </w:r>
            <w:r w:rsidRPr="00490DC0">
              <w:t xml:space="preserve"> </w:t>
            </w:r>
            <w:r w:rsidRPr="005F66F2">
              <w:t>Gdańsk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34FC02" w14:textId="77777777" w:rsidR="004E34BB" w:rsidRPr="00A1473C" w:rsidRDefault="004E34BB" w:rsidP="00B80D89">
            <w:pPr>
              <w:jc w:val="center"/>
            </w:pPr>
            <w:r w:rsidRPr="00A1473C">
              <w:t>158 670.00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B49857" w14:textId="2C34A748" w:rsidR="004E34BB" w:rsidRPr="00A1473C" w:rsidRDefault="004E34BB" w:rsidP="00B80D89">
            <w:pPr>
              <w:jc w:val="center"/>
            </w:pPr>
            <w:r w:rsidRPr="00A1473C">
              <w:t>34 tygodnie</w:t>
            </w:r>
          </w:p>
        </w:tc>
        <w:tc>
          <w:tcPr>
            <w:tcW w:w="1417" w:type="dxa"/>
          </w:tcPr>
          <w:p w14:paraId="6E667FAF" w14:textId="77777777" w:rsidR="004E34BB" w:rsidRDefault="004E34BB" w:rsidP="00B80D89">
            <w:pPr>
              <w:jc w:val="center"/>
            </w:pPr>
          </w:p>
          <w:p w14:paraId="66E0873E" w14:textId="77777777" w:rsidR="004E34BB" w:rsidRDefault="004E34BB" w:rsidP="00B80D89">
            <w:pPr>
              <w:jc w:val="center"/>
            </w:pPr>
          </w:p>
          <w:p w14:paraId="4060F932" w14:textId="4A4FFC0A" w:rsidR="004E34BB" w:rsidRPr="00A1473C" w:rsidRDefault="004E34BB" w:rsidP="00B80D89">
            <w:pPr>
              <w:jc w:val="center"/>
            </w:pPr>
            <w:r>
              <w:t>2 projekty</w:t>
            </w:r>
          </w:p>
        </w:tc>
        <w:tc>
          <w:tcPr>
            <w:tcW w:w="1417" w:type="dxa"/>
          </w:tcPr>
          <w:p w14:paraId="2448C26A" w14:textId="2A8B62FB" w:rsidR="004E34BB" w:rsidRPr="00A1473C" w:rsidRDefault="004E34BB" w:rsidP="00B80D89">
            <w:pPr>
              <w:jc w:val="center"/>
            </w:pPr>
          </w:p>
          <w:p w14:paraId="78789ABE" w14:textId="77777777" w:rsidR="004E34BB" w:rsidRDefault="004E34BB" w:rsidP="00B80D89">
            <w:pPr>
              <w:jc w:val="center"/>
            </w:pPr>
          </w:p>
          <w:p w14:paraId="22E821A5" w14:textId="7984D8A8" w:rsidR="004E34BB" w:rsidRPr="00A1473C" w:rsidRDefault="004E34BB" w:rsidP="00B80D89">
            <w:pPr>
              <w:jc w:val="center"/>
            </w:pPr>
            <w:r w:rsidRPr="00A1473C">
              <w:t>1 osoba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45239D" w14:textId="564DAF4B" w:rsidR="004E34BB" w:rsidRPr="00140A0B" w:rsidRDefault="004E34BB" w:rsidP="00B80D89">
            <w:pPr>
              <w:jc w:val="center"/>
            </w:pPr>
            <w:r w:rsidRPr="00140A0B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7407FD" w14:textId="77777777" w:rsidR="004E34BB" w:rsidRPr="00490DC0" w:rsidRDefault="004E34BB" w:rsidP="00B80D89">
            <w:pPr>
              <w:jc w:val="center"/>
            </w:pPr>
            <w:r w:rsidRPr="005F66F2">
              <w:t>60 dni</w:t>
            </w:r>
          </w:p>
        </w:tc>
      </w:tr>
    </w:tbl>
    <w:p w14:paraId="6C6BFAED" w14:textId="77777777" w:rsidR="0069085C" w:rsidRDefault="0069085C" w:rsidP="00B80D89">
      <w:pPr>
        <w:jc w:val="both"/>
        <w:rPr>
          <w:sz w:val="24"/>
        </w:rPr>
      </w:pPr>
    </w:p>
    <w:p w14:paraId="058647FE" w14:textId="6912CD8C" w:rsidR="00A80738" w:rsidRDefault="00A80738" w:rsidP="00B80D89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11645C76" w14:textId="77777777" w:rsidR="00DD79FC" w:rsidRDefault="00DD79FC" w:rsidP="00B80D89">
      <w:pPr>
        <w:pStyle w:val="Tekstpodstawowy"/>
        <w:spacing w:line="240" w:lineRule="auto"/>
        <w:ind w:left="3117" w:firstLine="423"/>
        <w:jc w:val="right"/>
        <w:rPr>
          <w:i/>
        </w:rPr>
      </w:pPr>
    </w:p>
    <w:p w14:paraId="02888D99" w14:textId="77777777" w:rsidR="00DD79FC" w:rsidRDefault="00DD79FC" w:rsidP="00DD79F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BACEAD7" w14:textId="77777777" w:rsidR="00DD79FC" w:rsidRDefault="00DD79FC" w:rsidP="00DD79F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4D8F8650" w14:textId="63E69B36" w:rsidR="00B80D89" w:rsidRDefault="00DD79FC" w:rsidP="00DD79FC">
      <w:pPr>
        <w:pStyle w:val="Tekstpodstawowy"/>
        <w:spacing w:line="240" w:lineRule="auto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Piotr Nowicki</w:t>
      </w:r>
    </w:p>
    <w:sectPr w:rsidR="00B80D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16ED75" w14:textId="77777777" w:rsidR="002C1DB5" w:rsidRDefault="002C1DB5">
      <w:r>
        <w:separator/>
      </w:r>
    </w:p>
  </w:endnote>
  <w:endnote w:type="continuationSeparator" w:id="0">
    <w:p w14:paraId="66726A1E" w14:textId="77777777" w:rsidR="002C1DB5" w:rsidRDefault="002C1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F6A8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AEF0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4550C8" w14:textId="77777777" w:rsidR="009F189D" w:rsidRDefault="00DD79F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EBF281">
        <v:line id="_x0000_s2049" style="position:absolute;left:0;text-align:left;z-index:251657728" from="-3.85pt,8.7pt" to="455.15pt,8.7pt"/>
      </w:pict>
    </w:r>
  </w:p>
  <w:p w14:paraId="6238E18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1B61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7B82CC" w14:textId="77777777" w:rsidR="009F189D" w:rsidRDefault="009F189D">
    <w:pPr>
      <w:pStyle w:val="Stopka"/>
      <w:tabs>
        <w:tab w:val="clear" w:pos="4536"/>
      </w:tabs>
      <w:jc w:val="center"/>
    </w:pPr>
  </w:p>
  <w:p w14:paraId="1B5594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BBB13A" w14:textId="77777777" w:rsidR="002C1DB5" w:rsidRDefault="002C1DB5">
      <w:r>
        <w:separator/>
      </w:r>
    </w:p>
  </w:footnote>
  <w:footnote w:type="continuationSeparator" w:id="0">
    <w:p w14:paraId="3B35CD07" w14:textId="77777777" w:rsidR="002C1DB5" w:rsidRDefault="002C1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7202A9" w14:textId="77777777" w:rsidR="005F66F2" w:rsidRDefault="005F66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AEC7DC" w14:textId="77777777" w:rsidR="005F66F2" w:rsidRDefault="005F66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E3C502" w14:textId="77777777" w:rsidR="005F66F2" w:rsidRDefault="005F66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7F91"/>
    <w:rsid w:val="00007727"/>
    <w:rsid w:val="00017720"/>
    <w:rsid w:val="00035488"/>
    <w:rsid w:val="000D7F25"/>
    <w:rsid w:val="000E00E5"/>
    <w:rsid w:val="00140A0B"/>
    <w:rsid w:val="00173B20"/>
    <w:rsid w:val="001C69FF"/>
    <w:rsid w:val="0023318D"/>
    <w:rsid w:val="002C1DB5"/>
    <w:rsid w:val="003D72FD"/>
    <w:rsid w:val="00423179"/>
    <w:rsid w:val="00490DC0"/>
    <w:rsid w:val="00493F8C"/>
    <w:rsid w:val="004C7E9B"/>
    <w:rsid w:val="004E34BB"/>
    <w:rsid w:val="00510B6C"/>
    <w:rsid w:val="005F66F2"/>
    <w:rsid w:val="0069085C"/>
    <w:rsid w:val="00843263"/>
    <w:rsid w:val="00861E75"/>
    <w:rsid w:val="009D19BD"/>
    <w:rsid w:val="009F189D"/>
    <w:rsid w:val="00A1473C"/>
    <w:rsid w:val="00A80738"/>
    <w:rsid w:val="00B80D89"/>
    <w:rsid w:val="00C236D3"/>
    <w:rsid w:val="00C659E2"/>
    <w:rsid w:val="00CB0802"/>
    <w:rsid w:val="00CE7F91"/>
    <w:rsid w:val="00D7128F"/>
    <w:rsid w:val="00DD79FC"/>
    <w:rsid w:val="00EA3476"/>
    <w:rsid w:val="00F95C33"/>
    <w:rsid w:val="00FF49E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68AB95"/>
  <w15:chartTrackingRefBased/>
  <w15:docId w15:val="{2351E7AE-B6A9-4982-B8CF-B7DCA8D28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dcterms:created xsi:type="dcterms:W3CDTF">2021-02-16T12:36:00Z</dcterms:created>
  <dcterms:modified xsi:type="dcterms:W3CDTF">2021-02-16T12:36:00Z</dcterms:modified>
</cp:coreProperties>
</file>