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AA03D3" w14:textId="77777777" w:rsidR="008D2AB8" w:rsidRPr="002A16E2" w:rsidRDefault="006D55D1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noProof/>
          <w:color w:val="000000"/>
          <w:sz w:val="22"/>
          <w:szCs w:val="22"/>
        </w:rPr>
        <w:pict w14:anchorId="009D9640">
          <v:roundrect id="_x0000_s1026" style="position:absolute;left:0;text-align:left;margin-left:-25.5pt;margin-top:-13.15pt;width:162pt;height:1in;z-index:251657728" arcsize="10923f"/>
        </w:pict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b w:val="0"/>
          <w:sz w:val="22"/>
          <w:szCs w:val="22"/>
        </w:rPr>
        <w:tab/>
      </w:r>
      <w:r w:rsidR="008D2AB8" w:rsidRPr="002A16E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A16E2">
        <w:rPr>
          <w:rFonts w:ascii="Times New Roman" w:hAnsi="Times New Roman"/>
          <w:sz w:val="22"/>
          <w:szCs w:val="22"/>
        </w:rPr>
        <w:t>1</w:t>
      </w:r>
    </w:p>
    <w:p w14:paraId="62617D0F" w14:textId="77777777" w:rsidR="008D2AB8" w:rsidRPr="002A1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1078642" w14:textId="77777777" w:rsidR="008D2AB8" w:rsidRPr="002A16E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8B67BB4" w14:textId="77777777" w:rsidR="008D2AB8" w:rsidRPr="002A16E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BB4672D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57E5076" w14:textId="6BCEF4E0" w:rsidR="003823F5" w:rsidRPr="00FA50AF" w:rsidRDefault="003823F5" w:rsidP="003823F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A6E09BF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A78A56D" w14:textId="5A1A3371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 w:rsidR="003823F5">
        <w:rPr>
          <w:sz w:val="22"/>
          <w:szCs w:val="22"/>
        </w:rPr>
        <w:t>.......................................................................</w:t>
      </w:r>
    </w:p>
    <w:p w14:paraId="416F138D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D4DD09A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0D488F9F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3BA7AEA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40A26AC" w14:textId="77777777" w:rsidR="008D2AB8" w:rsidRPr="002A16E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47A48C8" w14:textId="77777777" w:rsidR="008D2AB8" w:rsidRPr="002A16E2" w:rsidRDefault="008D2AB8" w:rsidP="008D2AB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247189E" w14:textId="77777777" w:rsidR="006B6C0D" w:rsidRPr="002A16E2" w:rsidRDefault="006B6C0D" w:rsidP="008D2A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C8837D2" w14:textId="77777777" w:rsidR="006B6C0D" w:rsidRPr="002A16E2" w:rsidRDefault="006B6C0D" w:rsidP="008D2A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0D245A2" w14:textId="77777777" w:rsidR="008D2AB8" w:rsidRPr="002A16E2" w:rsidRDefault="006B6C0D" w:rsidP="008D2A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Dział Zamówień Publicznych</w:t>
      </w:r>
      <w:r w:rsidR="008D2AB8" w:rsidRPr="002A16E2">
        <w:rPr>
          <w:b/>
          <w:sz w:val="22"/>
          <w:szCs w:val="22"/>
        </w:rPr>
        <w:t xml:space="preserve">  </w:t>
      </w:r>
    </w:p>
    <w:p w14:paraId="2DC64998" w14:textId="77777777" w:rsidR="008D2AB8" w:rsidRPr="002A16E2" w:rsidRDefault="006B6C0D" w:rsidP="008D2AB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Al. Mickiewicza</w:t>
      </w:r>
      <w:r w:rsidR="008D2AB8" w:rsidRPr="002A16E2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30</w:t>
      </w:r>
      <w:r w:rsidR="008D2AB8" w:rsidRPr="002A16E2">
        <w:rPr>
          <w:b/>
          <w:sz w:val="22"/>
          <w:szCs w:val="22"/>
        </w:rPr>
        <w:t xml:space="preserve"> </w:t>
      </w:r>
    </w:p>
    <w:p w14:paraId="2B021BB8" w14:textId="77777777" w:rsidR="008D2AB8" w:rsidRPr="002A16E2" w:rsidRDefault="006B6C0D" w:rsidP="008D2AB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30-059</w:t>
      </w:r>
      <w:r w:rsidR="008D2AB8" w:rsidRPr="002A16E2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Kraków</w:t>
      </w:r>
      <w:r w:rsidR="008D2AB8" w:rsidRPr="002A16E2">
        <w:rPr>
          <w:b/>
          <w:sz w:val="22"/>
          <w:szCs w:val="22"/>
        </w:rPr>
        <w:t xml:space="preserve">,  </w:t>
      </w:r>
    </w:p>
    <w:p w14:paraId="0AEE30F9" w14:textId="77777777" w:rsidR="008D2AB8" w:rsidRPr="002A16E2" w:rsidRDefault="008D2AB8" w:rsidP="008D2AB8">
      <w:pPr>
        <w:ind w:firstLine="3969"/>
        <w:rPr>
          <w:b/>
          <w:sz w:val="22"/>
          <w:szCs w:val="22"/>
        </w:rPr>
      </w:pPr>
    </w:p>
    <w:p w14:paraId="6ED96CBD" w14:textId="1C0F3984" w:rsidR="008D2AB8" w:rsidRPr="002A16E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6B6C0D" w:rsidRPr="002A16E2">
        <w:rPr>
          <w:b/>
          <w:sz w:val="22"/>
          <w:szCs w:val="22"/>
        </w:rPr>
        <w:t xml:space="preserve">dostawa 13 sztuk zestawów komputerów stacjonarnych dla </w:t>
      </w:r>
      <w:proofErr w:type="spellStart"/>
      <w:r w:rsidR="006B6C0D" w:rsidRPr="002A16E2">
        <w:rPr>
          <w:b/>
          <w:sz w:val="22"/>
          <w:szCs w:val="22"/>
        </w:rPr>
        <w:t>WGGiOŚ</w:t>
      </w:r>
      <w:proofErr w:type="spellEnd"/>
      <w:r w:rsidR="006B6C0D" w:rsidRPr="002A16E2">
        <w:rPr>
          <w:b/>
          <w:sz w:val="22"/>
          <w:szCs w:val="22"/>
        </w:rPr>
        <w:t xml:space="preserve"> - KC-zp.272-6/21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C18CD" w:rsidRPr="002A16E2" w14:paraId="4D9FEFD2" w14:textId="77777777" w:rsidTr="002A16E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71F597" w14:textId="77777777" w:rsidR="005C18CD" w:rsidRPr="002A16E2" w:rsidRDefault="005C18CD" w:rsidP="005C18C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E74BE4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53573FD8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392F63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DBD4B7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457C2B99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1727C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B1DA16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1D084C12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5B0C5A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59F5D347" w14:textId="77777777" w:rsidR="005C18CD" w:rsidRPr="002A16E2" w:rsidRDefault="005C18CD" w:rsidP="005C18C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46B72AED" w14:textId="77777777" w:rsidR="005C18CD" w:rsidRPr="002A16E2" w:rsidRDefault="005C18CD" w:rsidP="005C18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F6A1A8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FA4A8E3" w14:textId="77777777" w:rsidR="005C18CD" w:rsidRPr="002A16E2" w:rsidRDefault="005C18CD" w:rsidP="005C18C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2AEFD3E0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5C18CD" w:rsidRPr="002A16E2" w14:paraId="05A02344" w14:textId="77777777" w:rsidTr="002A16E2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C03504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E993E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09C19C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5283C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F53FDE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9FF8B8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159936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A39BE3" w14:textId="77777777" w:rsidR="005C18CD" w:rsidRPr="002A16E2" w:rsidRDefault="005C18CD" w:rsidP="005C18C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C18CD" w:rsidRPr="002A16E2" w14:paraId="091C7C37" w14:textId="77777777" w:rsidTr="002A16E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75AC56" w14:textId="77777777" w:rsidR="005C18CD" w:rsidRPr="002A16E2" w:rsidRDefault="005C18CD" w:rsidP="005C18C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147C5" w14:textId="49529851" w:rsidR="005C18CD" w:rsidRPr="002A16E2" w:rsidRDefault="005C18CD" w:rsidP="005C18C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color w:val="000000"/>
                <w:sz w:val="22"/>
                <w:szCs w:val="22"/>
              </w:rPr>
              <w:t>Zestawy komputerów stacjonarnych z monitorami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B924" w14:textId="07E6703D" w:rsidR="005C18CD" w:rsidRPr="002A16E2" w:rsidRDefault="008F05A7" w:rsidP="008F05A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>- zestawy komputerowe: …………………………</w:t>
            </w:r>
            <w:r w:rsidR="00F47191">
              <w:rPr>
                <w:b/>
                <w:sz w:val="22"/>
                <w:szCs w:val="22"/>
                <w:lang w:eastAsia="zh-CN"/>
              </w:rPr>
              <w:t>……</w:t>
            </w:r>
          </w:p>
          <w:p w14:paraId="5B0B1307" w14:textId="54F39396" w:rsidR="008F05A7" w:rsidRPr="002A16E2" w:rsidRDefault="008F05A7" w:rsidP="008F05A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>- monitory: …………………………</w:t>
            </w:r>
            <w:r w:rsidR="00F47191">
              <w:rPr>
                <w:b/>
                <w:sz w:val="22"/>
                <w:szCs w:val="22"/>
                <w:lang w:eastAsia="zh-CN"/>
              </w:rPr>
              <w:t>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D1CD" w14:textId="4D3DE256" w:rsidR="005C18CD" w:rsidRPr="002A16E2" w:rsidRDefault="005C18CD" w:rsidP="005C18C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92A4" w14:textId="77777777" w:rsidR="005C18CD" w:rsidRPr="002A16E2" w:rsidRDefault="005C18CD" w:rsidP="005C18C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C905F" w14:textId="77777777" w:rsidR="005C18CD" w:rsidRPr="002A16E2" w:rsidRDefault="005C18CD" w:rsidP="005C18C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7B4A7B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E50C7A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</w:tr>
      <w:tr w:rsidR="005C18CD" w:rsidRPr="002A16E2" w14:paraId="3DC1BE46" w14:textId="77777777" w:rsidTr="002A16E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D5FFEE" w14:textId="77777777" w:rsidR="005C18CD" w:rsidRPr="002A16E2" w:rsidRDefault="005C18CD" w:rsidP="005C18C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81EE9" w14:textId="3BB34BC2" w:rsidR="005C18CD" w:rsidRPr="002A16E2" w:rsidRDefault="008F05A7" w:rsidP="005C18CD">
            <w:pPr>
              <w:suppressAutoHyphens/>
              <w:spacing w:after="12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Zestaw komputerów stacjonarnych z monitorami</w:t>
            </w:r>
          </w:p>
          <w:p w14:paraId="58569521" w14:textId="6E45DA6A" w:rsidR="005C18CD" w:rsidRPr="002A16E2" w:rsidRDefault="005C18CD" w:rsidP="005C18C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08E7" w14:textId="32901E2A" w:rsidR="008F05A7" w:rsidRPr="002A16E2" w:rsidRDefault="008F05A7" w:rsidP="008F05A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>- zestawy komputerowe: …………………………</w:t>
            </w:r>
            <w:r w:rsidR="00F47191">
              <w:rPr>
                <w:b/>
                <w:sz w:val="22"/>
                <w:szCs w:val="22"/>
                <w:lang w:eastAsia="zh-CN"/>
              </w:rPr>
              <w:t>……</w:t>
            </w:r>
          </w:p>
          <w:p w14:paraId="0CA3ED94" w14:textId="28929A53" w:rsidR="005C18CD" w:rsidRPr="002A16E2" w:rsidRDefault="008F05A7" w:rsidP="008F05A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>- monitory: …………………………</w:t>
            </w:r>
            <w:r w:rsidR="00F47191">
              <w:rPr>
                <w:b/>
                <w:sz w:val="22"/>
                <w:szCs w:val="22"/>
                <w:lang w:eastAsia="zh-CN"/>
              </w:rPr>
              <w:t>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1166" w14:textId="1A29ADA0" w:rsidR="005C18CD" w:rsidRPr="002A16E2" w:rsidRDefault="008F05A7" w:rsidP="005C18C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263B" w14:textId="77777777" w:rsidR="005C18CD" w:rsidRPr="002A16E2" w:rsidRDefault="005C18CD" w:rsidP="005C18C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9DC4" w14:textId="77777777" w:rsidR="005C18CD" w:rsidRPr="002A16E2" w:rsidRDefault="005C18CD" w:rsidP="005C18C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3A5D9F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264214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</w:tr>
      <w:tr w:rsidR="005C18CD" w:rsidRPr="002A16E2" w14:paraId="3BE98984" w14:textId="77777777" w:rsidTr="008221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589BEE" w14:textId="6C7E1A94" w:rsidR="005C18CD" w:rsidRDefault="005C18CD" w:rsidP="005C18CD">
            <w:pPr>
              <w:ind w:right="425"/>
              <w:rPr>
                <w:sz w:val="22"/>
                <w:szCs w:val="22"/>
              </w:rPr>
            </w:pPr>
          </w:p>
          <w:p w14:paraId="3CCE7F26" w14:textId="58F0B77C" w:rsidR="002A16E2" w:rsidRDefault="002A16E2" w:rsidP="005C18CD">
            <w:pPr>
              <w:ind w:right="425"/>
              <w:rPr>
                <w:sz w:val="22"/>
                <w:szCs w:val="22"/>
              </w:rPr>
            </w:pPr>
          </w:p>
          <w:p w14:paraId="25BBF25B" w14:textId="77777777" w:rsidR="002A16E2" w:rsidRPr="002A16E2" w:rsidRDefault="002A16E2" w:rsidP="005C18CD">
            <w:pPr>
              <w:ind w:right="425"/>
              <w:rPr>
                <w:sz w:val="22"/>
                <w:szCs w:val="22"/>
              </w:rPr>
            </w:pPr>
          </w:p>
          <w:p w14:paraId="0C1EACAD" w14:textId="77777777" w:rsidR="005C18CD" w:rsidRDefault="005C18CD" w:rsidP="005C18C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5F62BF98" w14:textId="614AC2C3" w:rsidR="002A16E2" w:rsidRPr="002A16E2" w:rsidRDefault="002A16E2" w:rsidP="005C18C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04A8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888417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401EC7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</w:tr>
      <w:tr w:rsidR="005C18CD" w:rsidRPr="002A16E2" w14:paraId="2FF3F894" w14:textId="77777777" w:rsidTr="0082211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4D62E6" w14:textId="77777777" w:rsidR="005C18CD" w:rsidRPr="002A16E2" w:rsidRDefault="005C18CD" w:rsidP="005C18C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8D7D224" w14:textId="77777777" w:rsidR="005C18CD" w:rsidRPr="002A16E2" w:rsidRDefault="005C18CD" w:rsidP="005C18CD">
            <w:pPr>
              <w:rPr>
                <w:sz w:val="22"/>
                <w:szCs w:val="22"/>
              </w:rPr>
            </w:pPr>
          </w:p>
          <w:p w14:paraId="0AA59EF3" w14:textId="77777777" w:rsidR="005C18CD" w:rsidRPr="002A16E2" w:rsidRDefault="005C18CD" w:rsidP="005C18C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ECF8B19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081C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FC05B1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734A3E" w14:textId="77777777" w:rsidR="005C18CD" w:rsidRPr="002A16E2" w:rsidRDefault="005C18CD" w:rsidP="005C18C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281563E" w14:textId="166D9329" w:rsidR="0047598F" w:rsidRPr="002A16E2" w:rsidRDefault="0047598F" w:rsidP="0047598F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zestawy komputerowe stacjonarne wraz z monitorami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262D75EA" w14:textId="77777777" w:rsidR="008D2AB8" w:rsidRPr="002A16E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9401FDE" w14:textId="3CBC46CF" w:rsidR="008D2AB8" w:rsidRPr="002A1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 w:rsidR="002A16E2">
        <w:rPr>
          <w:b/>
          <w:sz w:val="22"/>
          <w:szCs w:val="22"/>
        </w:rPr>
        <w:t xml:space="preserve"> </w:t>
      </w:r>
      <w:r w:rsidR="0045210E"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45210E" w:rsidRPr="002A16E2">
        <w:rPr>
          <w:b/>
          <w:bCs/>
          <w:sz w:val="22"/>
          <w:szCs w:val="22"/>
        </w:rPr>
        <w:t>MNiSW</w:t>
      </w:r>
      <w:proofErr w:type="spellEnd"/>
      <w:r w:rsidR="0045210E" w:rsidRPr="002A16E2">
        <w:rPr>
          <w:sz w:val="22"/>
          <w:szCs w:val="22"/>
        </w:rPr>
        <w:t xml:space="preserve"> </w:t>
      </w:r>
      <w:r w:rsidR="0045210E"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>k</w:t>
      </w:r>
      <w:r w:rsidRPr="002A16E2">
        <w:rPr>
          <w:i/>
          <w:sz w:val="22"/>
          <w:szCs w:val="22"/>
          <w:highlight w:val="yellow"/>
        </w:rPr>
        <w:t>ryterium oceny ofert)</w:t>
      </w:r>
    </w:p>
    <w:p w14:paraId="5C137C63" w14:textId="2D61B3D6" w:rsidR="008D2AB8" w:rsidRPr="002A16E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 w:rsidR="006D55D1">
        <w:rPr>
          <w:b/>
          <w:sz w:val="22"/>
          <w:szCs w:val="22"/>
        </w:rPr>
        <w:t xml:space="preserve">na zestawy komputerowe stacjonarne wraz z monitorami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</w:t>
      </w:r>
      <w:r w:rsidR="0045210E" w:rsidRPr="002A16E2">
        <w:rPr>
          <w:b/>
          <w:bCs/>
          <w:sz w:val="22"/>
          <w:szCs w:val="22"/>
        </w:rPr>
        <w:t xml:space="preserve"> miesięcy</w:t>
      </w:r>
      <w:r w:rsidR="0045210E"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297BBA7" w14:textId="77777777" w:rsidR="008D2AB8" w:rsidRPr="002A16E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Oświadczamy, że zgodnie z ustawą z dnia </w:t>
      </w:r>
      <w:r w:rsidR="00A0022B" w:rsidRPr="002A16E2">
        <w:rPr>
          <w:sz w:val="22"/>
          <w:szCs w:val="22"/>
        </w:rPr>
        <w:t>6 marca 2018 r</w:t>
      </w:r>
      <w:r w:rsidRPr="002A16E2">
        <w:rPr>
          <w:sz w:val="22"/>
          <w:szCs w:val="22"/>
        </w:rPr>
        <w:t>.</w:t>
      </w:r>
      <w:r w:rsidR="00A0022B" w:rsidRPr="002A16E2">
        <w:rPr>
          <w:sz w:val="22"/>
          <w:szCs w:val="22"/>
        </w:rPr>
        <w:t xml:space="preserve"> Prawo przedsiębiorców, </w:t>
      </w:r>
      <w:r w:rsidRPr="002A16E2">
        <w:rPr>
          <w:sz w:val="22"/>
          <w:szCs w:val="22"/>
        </w:rPr>
        <w:t>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206DFC4" w14:textId="7548E8B2" w:rsidR="008D2AB8" w:rsidRPr="002A16E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="008626B6"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913FDA3" w14:textId="77777777" w:rsidR="000020D5" w:rsidRPr="002A16E2" w:rsidRDefault="000020D5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1D1E563" w14:textId="77777777" w:rsidR="00FE545C" w:rsidRPr="002A16E2" w:rsidRDefault="008D2AB8" w:rsidP="00FE545C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="00FE545C"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C59BF50" w14:textId="76DAD937" w:rsidR="00FE545C" w:rsidRPr="002A16E2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5A0D2A51" w14:textId="7B3924F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45210E" w:rsidRPr="002A16E2">
        <w:rPr>
          <w:color w:val="000000"/>
          <w:sz w:val="22"/>
          <w:szCs w:val="22"/>
          <w:lang w:eastAsia="ar-SA"/>
        </w:rPr>
        <w:t>, akceptujemy je</w:t>
      </w:r>
      <w:r w:rsidRPr="002A16E2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BC884F4" w14:textId="48A0702B" w:rsidR="00F47191" w:rsidRPr="00F47191" w:rsidRDefault="00F47191" w:rsidP="00F471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F47191">
        <w:rPr>
          <w:b/>
          <w:bCs/>
          <w:sz w:val="22"/>
          <w:szCs w:val="22"/>
        </w:rPr>
        <w:t>Oświadczamy, że zaoferowany przez nas sprzęt został wyprodukowany zgodnie z  certyfikatami i znakami bezpieczeństwa wymaganymi przez Zamawiającego w SWZ. Dokumenty zostaną dostarczone Zamawiającemu po wyborze najkorzystniejszej oferty a przed podpisaniem umowy.</w:t>
      </w:r>
    </w:p>
    <w:p w14:paraId="3E7E0648" w14:textId="7C5803DB" w:rsidR="000020D5" w:rsidRPr="002A16E2" w:rsidRDefault="000020D5" w:rsidP="000020D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zestawy komputerowe</w:t>
      </w:r>
      <w:r w:rsidR="0047598F" w:rsidRPr="002A16E2">
        <w:rPr>
          <w:b/>
          <w:color w:val="000000"/>
          <w:sz w:val="22"/>
          <w:szCs w:val="22"/>
          <w:lang w:eastAsia="ar-SA"/>
        </w:rPr>
        <w:t xml:space="preserve"> stacjonarne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E47AB29" w14:textId="4B1AD954" w:rsidR="000020D5" w:rsidRPr="002A16E2" w:rsidRDefault="000020D5" w:rsidP="000020D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zestawy komputerowe</w:t>
      </w:r>
      <w:r w:rsidR="0047598F" w:rsidRPr="002A16E2">
        <w:rPr>
          <w:b/>
          <w:color w:val="000000"/>
          <w:sz w:val="22"/>
          <w:szCs w:val="22"/>
          <w:lang w:eastAsia="ar-SA"/>
        </w:rPr>
        <w:t xml:space="preserve"> stacjonarne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monitorami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61D3F7D" w14:textId="77777777" w:rsidR="00FE545C" w:rsidRPr="002A16E2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1984FC" w14:textId="77777777" w:rsidR="00FE545C" w:rsidRPr="002A16E2" w:rsidRDefault="00FE545C" w:rsidP="00FE545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0FAAF0" w14:textId="77777777" w:rsidR="00FE545C" w:rsidRPr="002A16E2" w:rsidRDefault="00FE545C" w:rsidP="00FE545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243FFD" w14:textId="77777777" w:rsidR="00FE545C" w:rsidRPr="002A16E2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2A16E2" w14:paraId="3E215C72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7AD0C" w14:textId="77777777" w:rsidR="00FE545C" w:rsidRPr="002A16E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5A90" w14:textId="77777777" w:rsidR="00FE545C" w:rsidRPr="002A16E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B7CF871" w14:textId="77777777" w:rsidR="00FE545C" w:rsidRPr="002A16E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3CE62" w14:textId="77777777" w:rsidR="00FE545C" w:rsidRPr="002A16E2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2A16E2" w14:paraId="7C780A30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448E6" w14:textId="77777777" w:rsidR="00FE545C" w:rsidRPr="002A16E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D5DF8" w14:textId="77777777" w:rsidR="00FE545C" w:rsidRPr="002A16E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AD8B3" w14:textId="77777777" w:rsidR="00FE545C" w:rsidRPr="002A16E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2A16E2" w14:paraId="14E10E5D" w14:textId="77777777" w:rsidTr="00F4719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BD85D" w14:textId="77777777" w:rsidR="00FE545C" w:rsidRPr="002A16E2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82441" w14:textId="77777777" w:rsidR="00FE545C" w:rsidRPr="002A16E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39B7E" w14:textId="77777777" w:rsidR="00FE545C" w:rsidRPr="002A16E2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8F0B43E" w14:textId="760F34EB" w:rsidR="00FE545C" w:rsidRPr="002A16E2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 w:rsidR="0041532B"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F2BC2CE" w14:textId="3B6EDFE6" w:rsidR="00FE545C" w:rsidRPr="002A16E2" w:rsidRDefault="00FE545C" w:rsidP="002A16E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2D2D25AD" w14:textId="1E0F7536" w:rsidR="00FE545C" w:rsidRPr="002A16E2" w:rsidRDefault="00FE545C" w:rsidP="002A16E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F3C4571" w14:textId="20D517A5" w:rsidR="00FE545C" w:rsidRPr="002A16E2" w:rsidRDefault="00FE545C" w:rsidP="00F4719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640CB0D" w14:textId="182667D7" w:rsidR="00FE545C" w:rsidRPr="002A16E2" w:rsidRDefault="0041532B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="00FE545C" w:rsidRPr="002A16E2">
        <w:rPr>
          <w:sz w:val="22"/>
          <w:szCs w:val="22"/>
        </w:rPr>
        <w:t>dla powyżej wskazanych osób wynika z następującego (</w:t>
      </w:r>
      <w:proofErr w:type="spellStart"/>
      <w:r w:rsidR="00FE545C" w:rsidRPr="002A16E2">
        <w:rPr>
          <w:sz w:val="22"/>
          <w:szCs w:val="22"/>
        </w:rPr>
        <w:t>ych</w:t>
      </w:r>
      <w:proofErr w:type="spellEnd"/>
      <w:r w:rsidR="00FE545C" w:rsidRPr="002A16E2">
        <w:rPr>
          <w:sz w:val="22"/>
          <w:szCs w:val="22"/>
        </w:rPr>
        <w:t>) dokumentu(ów)</w:t>
      </w:r>
    </w:p>
    <w:p w14:paraId="5EBAAB1B" w14:textId="77777777" w:rsidR="00FE545C" w:rsidRPr="002A16E2" w:rsidRDefault="00FE545C" w:rsidP="00FE545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A430E8A" w14:textId="77777777" w:rsidR="00FE545C" w:rsidRPr="002A16E2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99194E8" w14:textId="77777777" w:rsidR="00FE545C" w:rsidRPr="002A16E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10A5AC8" w14:textId="77777777" w:rsidR="00FE545C" w:rsidRPr="002A16E2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7945093" w14:textId="10FA941A" w:rsidR="002A16E2" w:rsidRPr="00F47191" w:rsidRDefault="002A16E2" w:rsidP="002A16E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2A16E2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8D61D6" w14:textId="77777777" w:rsidR="004D34B7" w:rsidRDefault="004D34B7">
      <w:r>
        <w:separator/>
      </w:r>
    </w:p>
  </w:endnote>
  <w:endnote w:type="continuationSeparator" w:id="0">
    <w:p w14:paraId="6FB5F32C" w14:textId="77777777" w:rsidR="004D34B7" w:rsidRDefault="004D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96021" w14:textId="77777777" w:rsidR="006B6C0D" w:rsidRDefault="006B6C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735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915DF" w14:textId="77777777" w:rsidR="006B6C0D" w:rsidRDefault="006B6C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9D467" w14:textId="77777777" w:rsidR="004D34B7" w:rsidRDefault="004D34B7">
      <w:r>
        <w:separator/>
      </w:r>
    </w:p>
  </w:footnote>
  <w:footnote w:type="continuationSeparator" w:id="0">
    <w:p w14:paraId="78657372" w14:textId="77777777" w:rsidR="004D34B7" w:rsidRDefault="004D3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8C3DC" w14:textId="77777777" w:rsidR="006B6C0D" w:rsidRDefault="006B6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925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371578" w14:textId="77777777" w:rsidR="006B6C0D" w:rsidRDefault="006B6C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4B7"/>
    <w:rsid w:val="000020D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16E2"/>
    <w:rsid w:val="00315A4A"/>
    <w:rsid w:val="003823F5"/>
    <w:rsid w:val="0041532B"/>
    <w:rsid w:val="0045210E"/>
    <w:rsid w:val="0047598F"/>
    <w:rsid w:val="004B7300"/>
    <w:rsid w:val="004C6753"/>
    <w:rsid w:val="004D34B7"/>
    <w:rsid w:val="00595C87"/>
    <w:rsid w:val="005C18CD"/>
    <w:rsid w:val="005D2C65"/>
    <w:rsid w:val="005E6D94"/>
    <w:rsid w:val="0063384F"/>
    <w:rsid w:val="00643C6F"/>
    <w:rsid w:val="00646202"/>
    <w:rsid w:val="0065290F"/>
    <w:rsid w:val="006815F6"/>
    <w:rsid w:val="006B6C0D"/>
    <w:rsid w:val="006D55D1"/>
    <w:rsid w:val="007748F0"/>
    <w:rsid w:val="007A4321"/>
    <w:rsid w:val="00833933"/>
    <w:rsid w:val="00853083"/>
    <w:rsid w:val="008626B6"/>
    <w:rsid w:val="008B2F0C"/>
    <w:rsid w:val="008B4928"/>
    <w:rsid w:val="008D2AB8"/>
    <w:rsid w:val="008F05A7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471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3C4DAC4"/>
  <w15:chartTrackingRefBased/>
  <w15:docId w15:val="{8C35FC16-1324-4347-AAD5-FB7B81B21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783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2021-02-05T13:07:00Z</dcterms:created>
  <dcterms:modified xsi:type="dcterms:W3CDTF">2021-02-05T13:07:00Z</dcterms:modified>
</cp:coreProperties>
</file>