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EC6BB1" w:rsidP="001A443E">
      <w:pPr>
        <w:jc w:val="right"/>
        <w:rPr>
          <w:b/>
          <w:bCs/>
          <w:sz w:val="24"/>
        </w:rPr>
      </w:pPr>
      <w:r w:rsidRPr="00EC6BB1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EC6BB1">
        <w:rPr>
          <w:sz w:val="24"/>
        </w:rPr>
        <w:t>2021-02-16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C6BB1" w:rsidP="0018613E">
      <w:pPr>
        <w:spacing w:after="40"/>
        <w:rPr>
          <w:b/>
          <w:bCs/>
          <w:sz w:val="24"/>
        </w:rPr>
      </w:pPr>
      <w:r w:rsidRPr="00EC6BB1">
        <w:rPr>
          <w:b/>
          <w:bCs/>
          <w:sz w:val="24"/>
        </w:rPr>
        <w:t>Centralny Szpital Kliniczny MSWiA w Warszawie</w:t>
      </w:r>
    </w:p>
    <w:p w:rsidR="00A80738" w:rsidRPr="0018613E" w:rsidRDefault="00EC6BB1" w:rsidP="00A80738">
      <w:pPr>
        <w:rPr>
          <w:bCs/>
          <w:sz w:val="24"/>
        </w:rPr>
      </w:pPr>
      <w:r w:rsidRPr="00EC6BB1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EC6BB1">
        <w:rPr>
          <w:bCs/>
          <w:sz w:val="24"/>
        </w:rPr>
        <w:t>137</w:t>
      </w:r>
    </w:p>
    <w:p w:rsidR="00A80738" w:rsidRPr="0018613E" w:rsidRDefault="00EC6BB1" w:rsidP="00A80738">
      <w:pPr>
        <w:rPr>
          <w:bCs/>
          <w:sz w:val="24"/>
        </w:rPr>
      </w:pPr>
      <w:r w:rsidRPr="00EC6BB1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EC6BB1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6BB1" w:rsidRPr="00EC6BB1">
        <w:rPr>
          <w:b/>
          <w:sz w:val="24"/>
          <w:szCs w:val="24"/>
        </w:rPr>
        <w:t>CSKDZP-2375/14/12/02/2020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6BB1" w:rsidRPr="00EC6BB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C6BB1" w:rsidP="00CB5EDB">
      <w:pPr>
        <w:pStyle w:val="Tekstpodstawowywcity"/>
        <w:spacing w:before="120" w:after="240"/>
        <w:ind w:firstLine="0"/>
        <w:jc w:val="center"/>
      </w:pPr>
      <w:r w:rsidRPr="00EC6BB1">
        <w:rPr>
          <w:b/>
        </w:rPr>
        <w:t>Dostaw</w:t>
      </w:r>
      <w:r w:rsidR="00847CF6">
        <w:rPr>
          <w:b/>
        </w:rPr>
        <w:t>ę</w:t>
      </w:r>
      <w:bookmarkStart w:id="0" w:name="_GoBack"/>
      <w:bookmarkEnd w:id="0"/>
      <w:r w:rsidRPr="00EC6BB1">
        <w:rPr>
          <w:b/>
        </w:rPr>
        <w:t xml:space="preserve"> sprzętu do zabiegów neurochirurgicznych dla CSK MSWiA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C6BB1" w:rsidRPr="00EC6BB1">
        <w:rPr>
          <w:sz w:val="24"/>
          <w:szCs w:val="24"/>
        </w:rPr>
        <w:t>(</w:t>
      </w:r>
      <w:proofErr w:type="spellStart"/>
      <w:r w:rsidR="00EC6BB1" w:rsidRPr="00EC6BB1">
        <w:rPr>
          <w:sz w:val="24"/>
          <w:szCs w:val="24"/>
        </w:rPr>
        <w:t>t.j</w:t>
      </w:r>
      <w:proofErr w:type="spellEnd"/>
      <w:r w:rsidR="00EC6BB1" w:rsidRPr="00EC6BB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C6BB1" w:rsidRPr="00EC6BB1">
        <w:rPr>
          <w:sz w:val="24"/>
          <w:szCs w:val="24"/>
        </w:rPr>
        <w:t>16/02/2021</w:t>
      </w:r>
      <w:r w:rsidRPr="00FF4AB1">
        <w:rPr>
          <w:sz w:val="24"/>
          <w:szCs w:val="24"/>
        </w:rPr>
        <w:t xml:space="preserve"> o godz. </w:t>
      </w:r>
      <w:r w:rsidR="00EC6BB1" w:rsidRPr="00EC6BB1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1 zamówienia w wysokości 99 360.00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2 zamówienia w wysokości 60 480.00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3 zamówienia w wysokości 56 160.00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4 zamówienia w wysokości 13 608.00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5 zamówienia w wysokości 75 222.00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6 zamówienia w wysokości 104 230.80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7 zamówienia w wysokości 32 400.00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8 zamówienia w wysokości 98 496.00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9 zamówienia w wysokości 97 200.00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10 zamówienia w wysokości 11 664.00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11 zamówienia w wysokości 35 640.00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12 zamówienia w wysokości 78 300.00 zł brutto;</w:t>
            </w:r>
          </w:p>
        </w:tc>
      </w:tr>
      <w:tr w:rsidR="00EC6BB1" w:rsidRPr="006646D9" w:rsidTr="006663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BB1" w:rsidRPr="00A3048A" w:rsidRDefault="00EC6BB1" w:rsidP="006663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BB1">
              <w:rPr>
                <w:sz w:val="24"/>
                <w:szCs w:val="24"/>
              </w:rPr>
              <w:t>części 13 zamówienia w wysokości 37 800.00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5E2BB7" w:rsidP="00075CD0">
            <w:pPr>
              <w:jc w:val="center"/>
            </w:pPr>
            <w:r>
              <w:t>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5E2BB7" w:rsidP="00075CD0">
            <w:pPr>
              <w:jc w:val="center"/>
            </w:pPr>
            <w:r>
              <w:t>Termin ważności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Medtronic</w:t>
            </w:r>
            <w:proofErr w:type="spellEnd"/>
            <w:r w:rsidRPr="00EC6BB1">
              <w:t xml:space="preserve"> Poland sp. z o.o.</w:t>
            </w:r>
          </w:p>
          <w:p w:rsidR="00EC6BB1" w:rsidRPr="00CB5EDB" w:rsidRDefault="00EC6BB1" w:rsidP="0066639C">
            <w:r w:rsidRPr="00EC6BB1">
              <w:t>Polna</w:t>
            </w:r>
            <w:r w:rsidRPr="00CB5EDB">
              <w:t xml:space="preserve"> </w:t>
            </w:r>
            <w:r w:rsidRPr="00EC6BB1">
              <w:t>11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00-633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112 006.80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dzień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3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</w:t>
            </w:r>
            <w:r w:rsidRPr="00EC6BB1">
              <w:lastRenderedPageBreak/>
              <w:t>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lastRenderedPageBreak/>
              <w:t>55 566.00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lastRenderedPageBreak/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lastRenderedPageBreak/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4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13 446.00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5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75 084.30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8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98 064.00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9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96 984.00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10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Aesculap</w:t>
            </w:r>
            <w:proofErr w:type="spellEnd"/>
            <w:r w:rsidRPr="00EC6BB1">
              <w:t xml:space="preserve"> </w:t>
            </w:r>
            <w:proofErr w:type="spellStart"/>
            <w:r w:rsidRPr="00EC6BB1">
              <w:t>Chifa</w:t>
            </w:r>
            <w:proofErr w:type="spellEnd"/>
            <w:r w:rsidRPr="00EC6BB1">
              <w:t xml:space="preserve"> Spółka z ograniczoną odpowiedzialnością</w:t>
            </w:r>
          </w:p>
          <w:p w:rsidR="00EC6BB1" w:rsidRPr="00CB5EDB" w:rsidRDefault="00EC6BB1" w:rsidP="0066639C">
            <w:r w:rsidRPr="00EC6BB1">
              <w:t>Tysiąclecia</w:t>
            </w:r>
            <w:r w:rsidRPr="00CB5EDB">
              <w:t xml:space="preserve"> </w:t>
            </w:r>
            <w:r w:rsidRPr="00EC6BB1">
              <w:t>14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64-300</w:t>
            </w:r>
            <w:r w:rsidRPr="00CB5EDB">
              <w:t xml:space="preserve"> </w:t>
            </w:r>
            <w:r w:rsidRPr="00EC6BB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11 599.20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r w:rsidRPr="00EC6BB1">
              <w:t xml:space="preserve">IMC </w:t>
            </w:r>
            <w:proofErr w:type="spellStart"/>
            <w:r w:rsidRPr="00EC6BB1">
              <w:t>Impomed</w:t>
            </w:r>
            <w:proofErr w:type="spellEnd"/>
            <w:r w:rsidRPr="00EC6BB1">
              <w:t xml:space="preserve"> Centrum S.A.</w:t>
            </w:r>
          </w:p>
          <w:p w:rsidR="00EC6BB1" w:rsidRPr="00CB5EDB" w:rsidRDefault="00EC6BB1" w:rsidP="0066639C">
            <w:r w:rsidRPr="00EC6BB1">
              <w:t>Skrzyneckiego</w:t>
            </w:r>
            <w:r w:rsidRPr="00CB5EDB">
              <w:t xml:space="preserve"> </w:t>
            </w:r>
            <w:r w:rsidRPr="00EC6BB1">
              <w:t>38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04-563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51 321.60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12</w:t>
            </w:r>
            <w:r w:rsidR="00847CF6">
              <w:t xml:space="preserve">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7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r w:rsidRPr="00EC6BB1">
              <w:t xml:space="preserve">IMC </w:t>
            </w:r>
            <w:proofErr w:type="spellStart"/>
            <w:r w:rsidRPr="00EC6BB1">
              <w:t>Impomed</w:t>
            </w:r>
            <w:proofErr w:type="spellEnd"/>
            <w:r w:rsidRPr="00EC6BB1">
              <w:t xml:space="preserve"> Centrum S.A.</w:t>
            </w:r>
          </w:p>
          <w:p w:rsidR="00EC6BB1" w:rsidRPr="00CB5EDB" w:rsidRDefault="00EC6BB1" w:rsidP="0066639C">
            <w:r w:rsidRPr="00EC6BB1">
              <w:t>Skrzyneckiego</w:t>
            </w:r>
            <w:r w:rsidRPr="00CB5EDB">
              <w:t xml:space="preserve"> </w:t>
            </w:r>
            <w:r w:rsidRPr="00EC6BB1">
              <w:t>38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04-563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30 780.00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 </w:t>
            </w:r>
            <w:r w:rsidR="005E2BB7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2295" w:type="dxa"/>
            <w:shd w:val="clear" w:color="auto" w:fill="auto"/>
          </w:tcPr>
          <w:p w:rsidR="00EC6BB1" w:rsidRPr="005E2BB7" w:rsidRDefault="00EC6BB1" w:rsidP="0066639C">
            <w:pPr>
              <w:spacing w:before="40"/>
              <w:rPr>
                <w:lang w:val="en-US"/>
              </w:rPr>
            </w:pPr>
            <w:r w:rsidRPr="005E2BB7">
              <w:rPr>
                <w:lang w:val="en-US"/>
              </w:rPr>
              <w:t>Institute of Clinical Research sp. z o. o.</w:t>
            </w:r>
          </w:p>
          <w:p w:rsidR="00EC6BB1" w:rsidRPr="00CB5EDB" w:rsidRDefault="00EC6BB1" w:rsidP="0066639C">
            <w:r w:rsidRPr="00EC6BB1">
              <w:t>Cichociemnych</w:t>
            </w:r>
            <w:r w:rsidRPr="00CB5EDB">
              <w:t xml:space="preserve"> </w:t>
            </w:r>
            <w:r w:rsidRPr="00EC6BB1">
              <w:t>4/9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03-984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69 120.00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5E2BB7" w:rsidP="0066639C">
            <w:pPr>
              <w:spacing w:before="120" w:after="120"/>
              <w:jc w:val="center"/>
            </w:pPr>
            <w:r w:rsidRPr="00EC6BB1">
              <w:t xml:space="preserve">1 </w:t>
            </w:r>
            <w:r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36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Stryker</w:t>
            </w:r>
            <w:proofErr w:type="spellEnd"/>
            <w:r w:rsidRPr="00EC6BB1">
              <w:t xml:space="preserve"> Polska Sp. </w:t>
            </w:r>
            <w:proofErr w:type="spellStart"/>
            <w:r w:rsidRPr="00EC6BB1">
              <w:t>zo.o</w:t>
            </w:r>
            <w:proofErr w:type="spellEnd"/>
            <w:r w:rsidRPr="00EC6BB1">
              <w:t>.</w:t>
            </w:r>
          </w:p>
          <w:p w:rsidR="00EC6BB1" w:rsidRPr="00CB5EDB" w:rsidRDefault="00EC6BB1" w:rsidP="0066639C">
            <w:r w:rsidRPr="00EC6BB1">
              <w:t>Poleczki</w:t>
            </w:r>
            <w:r w:rsidRPr="00CB5EDB">
              <w:t xml:space="preserve"> </w:t>
            </w:r>
            <w:r w:rsidRPr="00EC6BB1">
              <w:t>35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02-822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99 360.00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5E2BB7" w:rsidP="0066639C">
            <w:pPr>
              <w:spacing w:before="120" w:after="120"/>
              <w:jc w:val="center"/>
            </w:pPr>
            <w:r w:rsidRPr="00EC6BB1">
              <w:t xml:space="preserve">1 </w:t>
            </w:r>
            <w:r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Stryker</w:t>
            </w:r>
            <w:proofErr w:type="spellEnd"/>
            <w:r w:rsidRPr="00EC6BB1">
              <w:t xml:space="preserve"> Polska Sp. </w:t>
            </w:r>
            <w:proofErr w:type="spellStart"/>
            <w:r w:rsidRPr="00EC6BB1">
              <w:t>zo.o</w:t>
            </w:r>
            <w:proofErr w:type="spellEnd"/>
            <w:r w:rsidRPr="00EC6BB1">
              <w:t>.</w:t>
            </w:r>
          </w:p>
          <w:p w:rsidR="00EC6BB1" w:rsidRPr="00CB5EDB" w:rsidRDefault="00EC6BB1" w:rsidP="0066639C">
            <w:r w:rsidRPr="00EC6BB1">
              <w:t>Poleczki</w:t>
            </w:r>
            <w:r w:rsidRPr="00CB5EDB">
              <w:t xml:space="preserve"> </w:t>
            </w:r>
            <w:r w:rsidRPr="00EC6BB1">
              <w:t>35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02-822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77 760.00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5E2BB7" w:rsidP="0066639C">
            <w:pPr>
              <w:spacing w:before="120" w:after="120"/>
              <w:jc w:val="center"/>
            </w:pPr>
            <w:r w:rsidRPr="00EC6BB1">
              <w:t xml:space="preserve">1 </w:t>
            </w:r>
            <w:r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11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Stryker</w:t>
            </w:r>
            <w:proofErr w:type="spellEnd"/>
            <w:r w:rsidRPr="00EC6BB1">
              <w:t xml:space="preserve"> Polska Sp. </w:t>
            </w:r>
            <w:proofErr w:type="spellStart"/>
            <w:r w:rsidRPr="00EC6BB1">
              <w:t>zo.o</w:t>
            </w:r>
            <w:proofErr w:type="spellEnd"/>
            <w:r w:rsidRPr="00EC6BB1">
              <w:t>.</w:t>
            </w:r>
          </w:p>
          <w:p w:rsidR="00EC6BB1" w:rsidRPr="00CB5EDB" w:rsidRDefault="00EC6BB1" w:rsidP="0066639C">
            <w:r w:rsidRPr="00EC6BB1">
              <w:t>Poleczki</w:t>
            </w:r>
            <w:r w:rsidRPr="00CB5EDB">
              <w:t xml:space="preserve"> </w:t>
            </w:r>
            <w:r w:rsidRPr="00EC6BB1">
              <w:t>35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02-822</w:t>
            </w:r>
            <w:r w:rsidRPr="00CB5EDB">
              <w:t xml:space="preserve"> </w:t>
            </w:r>
            <w:r w:rsidRPr="00EC6B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32 400.00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5E2BB7" w:rsidP="0066639C">
            <w:pPr>
              <w:spacing w:before="120" w:after="120"/>
              <w:jc w:val="center"/>
            </w:pPr>
            <w:r w:rsidRPr="00EC6BB1">
              <w:t xml:space="preserve">1 </w:t>
            </w:r>
            <w:r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12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Casiomed</w:t>
            </w:r>
            <w:proofErr w:type="spellEnd"/>
            <w:r w:rsidRPr="00EC6BB1">
              <w:t xml:space="preserve"> s.c. Jacek Pisz, Michał Urbańczyk</w:t>
            </w:r>
          </w:p>
          <w:p w:rsidR="00EC6BB1" w:rsidRPr="00CB5EDB" w:rsidRDefault="00EC6BB1" w:rsidP="0066639C">
            <w:r w:rsidRPr="00EC6BB1">
              <w:t>Na Lotnisku</w:t>
            </w:r>
            <w:r w:rsidRPr="00CB5EDB">
              <w:t xml:space="preserve"> </w:t>
            </w:r>
            <w:r w:rsidRPr="00EC6BB1">
              <w:t>1/207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t>31-801</w:t>
            </w:r>
            <w:r w:rsidRPr="00CB5EDB">
              <w:t xml:space="preserve"> </w:t>
            </w:r>
            <w:r w:rsidRPr="00EC6B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78 300.00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 xml:space="preserve">12 </w:t>
            </w:r>
            <w:r w:rsidR="00847CF6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  <w:tr w:rsidR="00EC6BB1" w:rsidRPr="00075CD0" w:rsidTr="0066639C">
        <w:tc>
          <w:tcPr>
            <w:tcW w:w="82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13</w:t>
            </w:r>
          </w:p>
        </w:tc>
        <w:tc>
          <w:tcPr>
            <w:tcW w:w="2295" w:type="dxa"/>
            <w:shd w:val="clear" w:color="auto" w:fill="auto"/>
          </w:tcPr>
          <w:p w:rsidR="00EC6BB1" w:rsidRPr="00CB5EDB" w:rsidRDefault="00EC6BB1" w:rsidP="0066639C">
            <w:pPr>
              <w:spacing w:before="40"/>
            </w:pPr>
            <w:proofErr w:type="spellStart"/>
            <w:r w:rsidRPr="00EC6BB1">
              <w:t>Casiomed</w:t>
            </w:r>
            <w:proofErr w:type="spellEnd"/>
            <w:r w:rsidRPr="00EC6BB1">
              <w:t xml:space="preserve"> s.c. Jacek Pisz, Michał Urbańczyk</w:t>
            </w:r>
          </w:p>
          <w:p w:rsidR="00EC6BB1" w:rsidRPr="00CB5EDB" w:rsidRDefault="00EC6BB1" w:rsidP="0066639C">
            <w:r w:rsidRPr="00EC6BB1">
              <w:t>Na Lotnisku</w:t>
            </w:r>
            <w:r w:rsidRPr="00CB5EDB">
              <w:t xml:space="preserve"> </w:t>
            </w:r>
            <w:r w:rsidRPr="00EC6BB1">
              <w:t>1/207</w:t>
            </w:r>
            <w:r w:rsidRPr="00CB5EDB">
              <w:t xml:space="preserve"> </w:t>
            </w:r>
          </w:p>
          <w:p w:rsidR="00EC6BB1" w:rsidRPr="00CB5EDB" w:rsidRDefault="00EC6BB1" w:rsidP="0066639C">
            <w:pPr>
              <w:spacing w:before="40" w:after="40"/>
              <w:jc w:val="both"/>
            </w:pPr>
            <w:r w:rsidRPr="00EC6BB1">
              <w:lastRenderedPageBreak/>
              <w:t>31-801</w:t>
            </w:r>
            <w:r w:rsidRPr="00CB5EDB">
              <w:t xml:space="preserve"> </w:t>
            </w:r>
            <w:r w:rsidRPr="00EC6B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lastRenderedPageBreak/>
              <w:t>37 800.00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12</w:t>
            </w:r>
            <w:r w:rsidR="00847CF6">
              <w:t xml:space="preserve">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BB1" w:rsidRPr="00CB5EDB" w:rsidRDefault="00EC6BB1" w:rsidP="0066639C">
            <w:pPr>
              <w:spacing w:before="120" w:after="120"/>
              <w:jc w:val="center"/>
            </w:pPr>
            <w:r w:rsidRPr="00EC6BB1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5E2BB7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EC6BB1" w:rsidP="00A80738">
      <w:pPr>
        <w:jc w:val="right"/>
        <w:rPr>
          <w:sz w:val="24"/>
        </w:rPr>
      </w:pPr>
      <w:r w:rsidRPr="00EC6BB1">
        <w:rPr>
          <w:sz w:val="22"/>
        </w:rPr>
        <w:t>Marta</w:t>
      </w:r>
      <w:r w:rsidR="00A80738">
        <w:rPr>
          <w:sz w:val="22"/>
        </w:rPr>
        <w:t xml:space="preserve"> </w:t>
      </w:r>
      <w:r w:rsidRPr="00EC6BB1">
        <w:rPr>
          <w:sz w:val="22"/>
        </w:rPr>
        <w:t>Bogusławska-Matusiak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102" w:rsidRDefault="003F4102">
      <w:r>
        <w:separator/>
      </w:r>
    </w:p>
  </w:endnote>
  <w:endnote w:type="continuationSeparator" w:id="0">
    <w:p w:rsidR="003F4102" w:rsidRDefault="003F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2819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E58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102" w:rsidRDefault="003F4102">
      <w:r>
        <w:separator/>
      </w:r>
    </w:p>
  </w:footnote>
  <w:footnote w:type="continuationSeparator" w:id="0">
    <w:p w:rsidR="003F4102" w:rsidRDefault="003F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BB1" w:rsidRDefault="00EC6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BB1" w:rsidRDefault="00EC6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BB1" w:rsidRDefault="00EC6B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02"/>
    <w:rsid w:val="0001764B"/>
    <w:rsid w:val="0003529D"/>
    <w:rsid w:val="00075CD0"/>
    <w:rsid w:val="00092C61"/>
    <w:rsid w:val="0014428B"/>
    <w:rsid w:val="0018613E"/>
    <w:rsid w:val="001A443E"/>
    <w:rsid w:val="002628C2"/>
    <w:rsid w:val="002819DB"/>
    <w:rsid w:val="00342653"/>
    <w:rsid w:val="0035216A"/>
    <w:rsid w:val="003B044E"/>
    <w:rsid w:val="003F4102"/>
    <w:rsid w:val="004C7E9B"/>
    <w:rsid w:val="005028C0"/>
    <w:rsid w:val="005E2BB7"/>
    <w:rsid w:val="00617D11"/>
    <w:rsid w:val="00647371"/>
    <w:rsid w:val="00651764"/>
    <w:rsid w:val="00666480"/>
    <w:rsid w:val="0069085C"/>
    <w:rsid w:val="00801F8E"/>
    <w:rsid w:val="00847CF6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C6BB1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5B3026"/>
  <w15:chartTrackingRefBased/>
  <w15:docId w15:val="{96E2C96F-BACE-48B5-A2AD-00CA37A6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819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1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2</cp:revision>
  <cp:lastPrinted>2021-02-16T11:04:00Z</cp:lastPrinted>
  <dcterms:created xsi:type="dcterms:W3CDTF">2021-02-16T11:05:00Z</dcterms:created>
  <dcterms:modified xsi:type="dcterms:W3CDTF">2021-02-16T11:05:00Z</dcterms:modified>
</cp:coreProperties>
</file>