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D96BCC" w:rsidP="001A443E">
      <w:pPr>
        <w:jc w:val="right"/>
        <w:rPr>
          <w:b/>
          <w:bCs/>
          <w:sz w:val="24"/>
        </w:rPr>
      </w:pPr>
      <w:r w:rsidRPr="00D96BC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96BCC">
        <w:rPr>
          <w:sz w:val="24"/>
        </w:rPr>
        <w:t>2021-02-15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6F7651" w:rsidP="00A80738">
      <w:pPr>
        <w:rPr>
          <w:b/>
          <w:bCs/>
          <w:sz w:val="24"/>
        </w:rPr>
      </w:pPr>
      <w:r>
        <w:rPr>
          <w:b/>
          <w:bCs/>
          <w:sz w:val="24"/>
        </w:rPr>
        <w:t xml:space="preserve">Szpital Specjalistyczny im. St. Żeromskiego </w:t>
      </w:r>
    </w:p>
    <w:p w:rsidR="006F7651" w:rsidRDefault="006F7651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D96BCC" w:rsidP="0018613E">
      <w:pPr>
        <w:spacing w:after="40"/>
        <w:rPr>
          <w:b/>
          <w:bCs/>
          <w:sz w:val="24"/>
        </w:rPr>
      </w:pPr>
      <w:r w:rsidRPr="00D96BCC">
        <w:rPr>
          <w:b/>
          <w:bCs/>
          <w:sz w:val="24"/>
        </w:rPr>
        <w:t>Sekcja Zamówień Publicznych</w:t>
      </w:r>
    </w:p>
    <w:p w:rsidR="00A80738" w:rsidRPr="0018613E" w:rsidRDefault="00D96BCC" w:rsidP="00A80738">
      <w:pPr>
        <w:rPr>
          <w:bCs/>
          <w:sz w:val="24"/>
        </w:rPr>
      </w:pPr>
      <w:r w:rsidRPr="00D96BCC">
        <w:rPr>
          <w:bCs/>
          <w:sz w:val="24"/>
        </w:rPr>
        <w:t>o</w:t>
      </w:r>
      <w:r w:rsidR="006F7651">
        <w:rPr>
          <w:bCs/>
          <w:sz w:val="24"/>
        </w:rPr>
        <w:t>s</w:t>
      </w:r>
      <w:r w:rsidRPr="00D96BCC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D96BCC">
        <w:rPr>
          <w:bCs/>
          <w:sz w:val="24"/>
        </w:rPr>
        <w:t>66</w:t>
      </w:r>
    </w:p>
    <w:p w:rsidR="00A80738" w:rsidRPr="0018613E" w:rsidRDefault="00D96BCC" w:rsidP="00A80738">
      <w:pPr>
        <w:rPr>
          <w:bCs/>
          <w:sz w:val="24"/>
        </w:rPr>
      </w:pPr>
      <w:r w:rsidRPr="00D96BCC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96BC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96BCC" w:rsidRPr="00D96BCC">
        <w:rPr>
          <w:b/>
          <w:sz w:val="24"/>
          <w:szCs w:val="24"/>
        </w:rPr>
        <w:t>ZP/36/2020</w:t>
      </w:r>
      <w:r w:rsidR="00A80738">
        <w:rPr>
          <w:sz w:val="24"/>
        </w:rPr>
        <w:tab/>
        <w:t xml:space="preserve"> </w:t>
      </w:r>
    </w:p>
    <w:p w:rsidR="00A80738" w:rsidRDefault="006F765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ZP.271 - </w:t>
      </w:r>
      <w:r w:rsidR="00BF6FD2">
        <w:rPr>
          <w:sz w:val="24"/>
        </w:rPr>
        <w:t>101</w:t>
      </w:r>
      <w:bookmarkStart w:id="0" w:name="_GoBack"/>
      <w:bookmarkEnd w:id="0"/>
      <w:r>
        <w:rPr>
          <w:sz w:val="24"/>
        </w:rPr>
        <w:t>.36/2020/2021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96BCC" w:rsidRPr="00D96BC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96BCC" w:rsidP="00CB5EDB">
      <w:pPr>
        <w:pStyle w:val="Tekstpodstawowywcity"/>
        <w:spacing w:before="120" w:after="240"/>
        <w:ind w:firstLine="0"/>
        <w:jc w:val="center"/>
      </w:pPr>
      <w:r w:rsidRPr="00D96BCC">
        <w:rPr>
          <w:b/>
        </w:rPr>
        <w:t>Dostawę  materiałów opatrunkowych, opatrunków specjalistycznych oraz proszku hemostatycznego, wosku kostnego</w:t>
      </w:r>
      <w:r w:rsidR="006F7651">
        <w:rPr>
          <w:b/>
        </w:rPr>
        <w:t xml:space="preserve">  ZP 36/2020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96BCC" w:rsidRPr="00D96BCC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96BCC" w:rsidRPr="00D96BCC">
        <w:rPr>
          <w:sz w:val="24"/>
          <w:szCs w:val="24"/>
        </w:rPr>
        <w:t>12/02/2021</w:t>
      </w:r>
      <w:r w:rsidRPr="00FF4AB1">
        <w:rPr>
          <w:sz w:val="24"/>
          <w:szCs w:val="24"/>
        </w:rPr>
        <w:t xml:space="preserve"> o godz. </w:t>
      </w:r>
      <w:r w:rsidR="00D96BCC" w:rsidRPr="00D96BCC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 zamówienia w wysokości 511 322.41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2 zamówienia w wysokości 30 859.92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3 zamówienia w wysokości 201 724.02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4 zamówienia w wysokości 109 575.72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5 zamówienia w wysokości 1 969.92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6 zamówienia w wysokości 9 160.78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7 zamówienia w wysokości 121 176.00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8 zamówienia w wysokości 2 432.16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9 zamówienia w wysokości 18 496.62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10 zamówienia w wysokości 18 390.24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11 zamówienia w wysokości 36 903.60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12 zamówienia w wysokości 14 580.00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13 zamówienia w wysokości 8 856.00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14 zamówienia w wysokości 13 089.60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15 zamówienia w wysokości 2 754.00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16 zamówienia w wysokości 25 920.00 zł brutto;</w:t>
            </w:r>
          </w:p>
        </w:tc>
      </w:tr>
      <w:tr w:rsidR="00D96BCC" w:rsidRPr="006646D9" w:rsidTr="00251582">
        <w:trPr>
          <w:trHeight w:val="70"/>
        </w:trPr>
        <w:tc>
          <w:tcPr>
            <w:tcW w:w="9214" w:type="dxa"/>
          </w:tcPr>
          <w:p w:rsidR="00D96BCC" w:rsidRPr="00A3048A" w:rsidRDefault="00D96BCC" w:rsidP="002515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6BCC">
              <w:rPr>
                <w:sz w:val="24"/>
                <w:szCs w:val="24"/>
              </w:rPr>
              <w:t>części 17 zamówienia w wysokości 1 944.00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418"/>
        <w:gridCol w:w="1417"/>
        <w:gridCol w:w="1134"/>
        <w:gridCol w:w="1134"/>
      </w:tblGrid>
      <w:tr w:rsidR="00C94D43" w:rsidRPr="00075CD0" w:rsidTr="003E5190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MAC'S MEDICAL SP.Z O. O.</w:t>
            </w:r>
          </w:p>
          <w:p w:rsidR="00D96BCC" w:rsidRPr="00CB5EDB" w:rsidRDefault="00D96BCC" w:rsidP="00251582">
            <w:r w:rsidRPr="00D96BCC">
              <w:t>Łucka</w:t>
            </w:r>
            <w:r w:rsidRPr="00CB5EDB">
              <w:t xml:space="preserve"> </w:t>
            </w:r>
            <w:r w:rsidRPr="00D96BCC">
              <w:t>20/78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00-845</w:t>
            </w:r>
            <w:r w:rsidRPr="00CB5EDB">
              <w:t xml:space="preserve"> </w:t>
            </w:r>
            <w:r w:rsidRPr="00D96BCC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55 296.00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Beryl Med Poland Sp. z o.o.</w:t>
            </w:r>
          </w:p>
          <w:p w:rsidR="00D96BCC" w:rsidRPr="00CB5EDB" w:rsidRDefault="00D96BCC" w:rsidP="00251582">
            <w:r w:rsidRPr="00D96BCC">
              <w:t>Złotej Jesieni</w:t>
            </w:r>
            <w:r w:rsidRPr="00CB5EDB">
              <w:t xml:space="preserve"> </w:t>
            </w:r>
            <w:r w:rsidRPr="00D96BCC">
              <w:t>58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05-410</w:t>
            </w:r>
            <w:r w:rsidRPr="00CB5EDB">
              <w:t xml:space="preserve"> </w:t>
            </w:r>
            <w:r w:rsidRPr="00D96BCC">
              <w:t>Józefów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35 424.00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Skamex Spółka z ograniczoną odpowiedzialnością Spółka Komandytowa</w:t>
            </w:r>
          </w:p>
          <w:p w:rsidR="00D96BCC" w:rsidRPr="00CB5EDB" w:rsidRDefault="00D96BCC" w:rsidP="00251582">
            <w:r w:rsidRPr="00D96BCC">
              <w:t>Częstochowska</w:t>
            </w:r>
            <w:r w:rsidRPr="00CB5EDB">
              <w:t xml:space="preserve"> </w:t>
            </w:r>
            <w:r w:rsidRPr="00D96BCC">
              <w:t>38/52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93-121</w:t>
            </w:r>
            <w:r w:rsidRPr="00CB5EDB">
              <w:t xml:space="preserve"> </w:t>
            </w:r>
            <w:r w:rsidRPr="00D96BCC">
              <w:t>Łód</w:t>
            </w:r>
            <w:r w:rsidR="003E5190">
              <w:t>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1 676.16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11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Skamex Spółka z ograniczoną odpowiedzialnością Spółka Komandytowa</w:t>
            </w:r>
          </w:p>
          <w:p w:rsidR="00D96BCC" w:rsidRPr="00CB5EDB" w:rsidRDefault="00D96BCC" w:rsidP="00251582">
            <w:r w:rsidRPr="00D96BCC">
              <w:t>Częstochowska</w:t>
            </w:r>
            <w:r w:rsidRPr="00CB5EDB">
              <w:t xml:space="preserve"> </w:t>
            </w:r>
            <w:r w:rsidRPr="00D96BCC">
              <w:t>38/52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93-121</w:t>
            </w:r>
            <w:r w:rsidRPr="00CB5EDB">
              <w:t xml:space="preserve"> </w:t>
            </w:r>
            <w:r w:rsidRPr="00D96BCC">
              <w:t>Łód</w:t>
            </w:r>
            <w:r w:rsidR="003E5190">
              <w:t>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34 794.25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KIKGEL Sp. z o.o.</w:t>
            </w:r>
          </w:p>
          <w:p w:rsidR="00D96BCC" w:rsidRPr="00CB5EDB" w:rsidRDefault="00D96BCC" w:rsidP="00251582">
            <w:r w:rsidRPr="00D96BCC">
              <w:t>Skłodowskiej</w:t>
            </w:r>
            <w:r w:rsidRPr="00CB5EDB">
              <w:t xml:space="preserve"> </w:t>
            </w:r>
            <w:r w:rsidRPr="00D96BCC">
              <w:t>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97-225</w:t>
            </w:r>
            <w:r w:rsidRPr="00CB5EDB">
              <w:t xml:space="preserve"> </w:t>
            </w:r>
            <w:r w:rsidRPr="00D96BCC">
              <w:t>Ujazd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15 025.50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Zarys International Group spółka z ograniczoną odpowiedzialnością spółka komandytowa</w:t>
            </w:r>
          </w:p>
          <w:p w:rsidR="00D96BCC" w:rsidRPr="00CB5EDB" w:rsidRDefault="00D96BCC" w:rsidP="00251582">
            <w:r w:rsidRPr="00D96BCC">
              <w:t>Pod Borem</w:t>
            </w:r>
            <w:r w:rsidRPr="00CB5EDB">
              <w:t xml:space="preserve"> </w:t>
            </w:r>
            <w:r w:rsidRPr="00D96BCC">
              <w:t>18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41-808</w:t>
            </w:r>
            <w:r w:rsidRPr="00CB5EDB">
              <w:t xml:space="preserve"> </w:t>
            </w:r>
            <w:r w:rsidRPr="00D96BCC"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373 967.88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Zarys International Group spółka z ograniczoną odpowiedzialnością spółka komandytowa</w:t>
            </w:r>
          </w:p>
          <w:p w:rsidR="00D96BCC" w:rsidRPr="00CB5EDB" w:rsidRDefault="00D96BCC" w:rsidP="00251582">
            <w:r w:rsidRPr="00D96BCC">
              <w:t>Pod Borem</w:t>
            </w:r>
            <w:r w:rsidRPr="00CB5EDB">
              <w:t xml:space="preserve"> </w:t>
            </w:r>
            <w:r w:rsidRPr="00D96BCC">
              <w:t>18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41-808</w:t>
            </w:r>
            <w:r w:rsidRPr="00CB5EDB">
              <w:t xml:space="preserve"> </w:t>
            </w:r>
            <w:r w:rsidRPr="00D96BCC"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1 832.76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 xml:space="preserve">ce od podpisania umowy, w terminie max 3 dni roboczych od daty złożenia </w:t>
            </w:r>
            <w:r w:rsidRPr="00D96BCC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Zarys International Group spółka z ograniczoną odpowiedzialnością spółka komandytowa</w:t>
            </w:r>
          </w:p>
          <w:p w:rsidR="00D96BCC" w:rsidRPr="00CB5EDB" w:rsidRDefault="00D96BCC" w:rsidP="00251582">
            <w:r w:rsidRPr="00D96BCC">
              <w:t>Pod Borem</w:t>
            </w:r>
            <w:r w:rsidRPr="00CB5EDB">
              <w:t xml:space="preserve"> </w:t>
            </w:r>
            <w:r w:rsidRPr="00D96BCC">
              <w:t>18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41-808</w:t>
            </w:r>
            <w:r w:rsidRPr="00CB5EDB">
              <w:t xml:space="preserve"> </w:t>
            </w:r>
            <w:r w:rsidRPr="00D96BCC"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5 026.32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17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Zarys International Group spółka z ograniczoną odpowiedzialnością spółka komandytowa</w:t>
            </w:r>
          </w:p>
          <w:p w:rsidR="00D96BCC" w:rsidRPr="00CB5EDB" w:rsidRDefault="00D96BCC" w:rsidP="00251582">
            <w:r w:rsidRPr="00D96BCC">
              <w:t>Pod Borem</w:t>
            </w:r>
            <w:r w:rsidRPr="00CB5EDB">
              <w:t xml:space="preserve"> </w:t>
            </w:r>
            <w:r w:rsidRPr="00D96BCC">
              <w:t>18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41-808</w:t>
            </w:r>
            <w:r w:rsidRPr="00CB5EDB">
              <w:t xml:space="preserve"> </w:t>
            </w:r>
            <w:r w:rsidRPr="00D96BCC"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2D258A" w:rsidP="00251582">
            <w:pPr>
              <w:spacing w:before="120" w:after="120"/>
              <w:jc w:val="center"/>
            </w:pPr>
            <w:r>
              <w:t>1 140,05</w:t>
            </w:r>
            <w:r w:rsidR="00D96BCC" w:rsidRPr="00D96BCC">
              <w:t xml:space="preserve"> 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17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"ARNO-MED" SPÓŁKA Z OGRANICZONĄ ODPOWIEDZIALNOŚCIĄ</w:t>
            </w:r>
          </w:p>
          <w:p w:rsidR="00D96BCC" w:rsidRPr="00CB5EDB" w:rsidRDefault="00D96BCC" w:rsidP="00251582">
            <w:r w:rsidRPr="00D96BCC">
              <w:t>KOLEJOWA</w:t>
            </w:r>
            <w:r w:rsidRPr="00CB5EDB">
              <w:t xml:space="preserve"> </w:t>
            </w:r>
            <w:r w:rsidRPr="00D96BCC">
              <w:t>24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55-081</w:t>
            </w:r>
            <w:r w:rsidRPr="00CB5EDB">
              <w:t xml:space="preserve"> </w:t>
            </w:r>
            <w:r w:rsidRPr="00D96BCC">
              <w:t>MIETKÓW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1 425.60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14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Medilab Sp. z o. o.</w:t>
            </w:r>
          </w:p>
          <w:p w:rsidR="00D96BCC" w:rsidRPr="00CB5EDB" w:rsidRDefault="00D96BCC" w:rsidP="00251582">
            <w:r w:rsidRPr="00D96BCC">
              <w:t>Wysockiego</w:t>
            </w:r>
            <w:r w:rsidRPr="00CB5EDB">
              <w:t xml:space="preserve"> </w:t>
            </w:r>
            <w:r w:rsidRPr="00D96BCC">
              <w:t>6c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03-371</w:t>
            </w:r>
            <w:r w:rsidRPr="00CB5EDB">
              <w:t xml:space="preserve"> </w:t>
            </w:r>
            <w:r w:rsidRPr="00D96BCC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12 665.16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Paul Hartmann Polska Sp. z o.o.</w:t>
            </w:r>
          </w:p>
          <w:p w:rsidR="00D96BCC" w:rsidRPr="00CB5EDB" w:rsidRDefault="00D96BCC" w:rsidP="00251582">
            <w:r w:rsidRPr="00D96BCC">
              <w:t>ul. Żeromskiego</w:t>
            </w:r>
            <w:r w:rsidRPr="00CB5EDB">
              <w:t xml:space="preserve"> </w:t>
            </w:r>
            <w:r w:rsidRPr="00D96BCC">
              <w:t>17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95-200</w:t>
            </w:r>
            <w:r w:rsidRPr="00CB5EDB">
              <w:t xml:space="preserve"> </w:t>
            </w:r>
            <w:r w:rsidRPr="00D96BCC">
              <w:t>Pabianice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446 025.79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Paul Hartmann Polska Sp. z o.o.</w:t>
            </w:r>
          </w:p>
          <w:p w:rsidR="00D96BCC" w:rsidRPr="00CB5EDB" w:rsidRDefault="00D96BCC" w:rsidP="00251582">
            <w:r w:rsidRPr="00D96BCC">
              <w:t>ul. Żeromskiego</w:t>
            </w:r>
            <w:r w:rsidRPr="00CB5EDB">
              <w:t xml:space="preserve"> </w:t>
            </w:r>
            <w:r w:rsidRPr="00D96BCC">
              <w:t>17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95-200</w:t>
            </w:r>
            <w:r w:rsidRPr="00CB5EDB">
              <w:t xml:space="preserve"> </w:t>
            </w:r>
            <w:r w:rsidRPr="00D96BCC">
              <w:t>Pabianice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2 423.52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Paul Hartmann Polska Sp. z o.o.</w:t>
            </w:r>
          </w:p>
          <w:p w:rsidR="00D96BCC" w:rsidRPr="00CB5EDB" w:rsidRDefault="00D96BCC" w:rsidP="00251582">
            <w:r w:rsidRPr="00D96BCC">
              <w:t>ul. Żeromskiego</w:t>
            </w:r>
            <w:r w:rsidRPr="00CB5EDB">
              <w:t xml:space="preserve"> </w:t>
            </w:r>
            <w:r w:rsidRPr="00D96BCC">
              <w:t>17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95-200</w:t>
            </w:r>
            <w:r w:rsidRPr="00CB5EDB">
              <w:t xml:space="preserve"> </w:t>
            </w:r>
            <w:r w:rsidRPr="00D96BCC">
              <w:t>Pabianice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9 311.11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 xml:space="preserve">ce od podpisania umowy, w terminie max 3 dni roboczych od daty złożenia </w:t>
            </w:r>
            <w:r w:rsidRPr="00D96BCC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7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Paul Hartmann Polska Sp. z o.o.</w:t>
            </w:r>
          </w:p>
          <w:p w:rsidR="00D96BCC" w:rsidRPr="00CB5EDB" w:rsidRDefault="00D96BCC" w:rsidP="00251582">
            <w:r w:rsidRPr="00D96BCC">
              <w:t>ul. Żeromskiego</w:t>
            </w:r>
            <w:r w:rsidRPr="00CB5EDB">
              <w:t xml:space="preserve"> </w:t>
            </w:r>
            <w:r w:rsidRPr="00D96BCC">
              <w:t>17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95-200</w:t>
            </w:r>
            <w:r w:rsidRPr="00CB5EDB">
              <w:t xml:space="preserve"> </w:t>
            </w:r>
            <w:r w:rsidRPr="00D96BCC">
              <w:t>Pabianice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128 952.00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9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Paul Hartmann Polska Sp. z o.o.</w:t>
            </w:r>
          </w:p>
          <w:p w:rsidR="00D96BCC" w:rsidRPr="00CB5EDB" w:rsidRDefault="00D96BCC" w:rsidP="00251582">
            <w:r w:rsidRPr="00D96BCC">
              <w:t>ul. Żeromskiego</w:t>
            </w:r>
            <w:r w:rsidRPr="00CB5EDB">
              <w:t xml:space="preserve"> </w:t>
            </w:r>
            <w:r w:rsidRPr="00D96BCC">
              <w:t>17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95-200</w:t>
            </w:r>
            <w:r w:rsidRPr="00CB5EDB">
              <w:t xml:space="preserve"> </w:t>
            </w:r>
            <w:r w:rsidRPr="00D96BCC">
              <w:t>Pabianice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19 280.59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Promedica Toruń Spółka z ograniczoną odpowiedzialnością Spółka Komandytowa</w:t>
            </w:r>
          </w:p>
          <w:p w:rsidR="00D96BCC" w:rsidRPr="00CB5EDB" w:rsidRDefault="00D96BCC" w:rsidP="00251582">
            <w:r w:rsidRPr="00D96BCC">
              <w:t>Grudziądzka</w:t>
            </w:r>
            <w:r w:rsidRPr="00CB5EDB">
              <w:t xml:space="preserve"> </w:t>
            </w:r>
            <w:r w:rsidRPr="00D96BCC">
              <w:t>159a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87-100</w:t>
            </w:r>
            <w:r w:rsidRPr="00CB5EDB">
              <w:t xml:space="preserve"> </w:t>
            </w:r>
            <w:r w:rsidRPr="00D96BCC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3 348.00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17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Promedica Toruń Spółka z ograniczoną odpowiedzialnością Spółka Komandytowa</w:t>
            </w:r>
          </w:p>
          <w:p w:rsidR="00D96BCC" w:rsidRPr="00CB5EDB" w:rsidRDefault="00D96BCC" w:rsidP="00251582">
            <w:r w:rsidRPr="00D96BCC">
              <w:t>Grudziądzka</w:t>
            </w:r>
            <w:r w:rsidRPr="00CB5EDB">
              <w:t xml:space="preserve"> </w:t>
            </w:r>
            <w:r w:rsidRPr="00D96BCC">
              <w:t>159a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87-100</w:t>
            </w:r>
            <w:r w:rsidRPr="00CB5EDB">
              <w:t xml:space="preserve"> </w:t>
            </w:r>
            <w:r w:rsidRPr="00D96BCC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1 944.00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JOTEC Polska Sp.</w:t>
            </w:r>
            <w:r w:rsidR="003E5190">
              <w:t xml:space="preserve"> </w:t>
            </w:r>
            <w:r w:rsidRPr="00D96BCC">
              <w:t>z o.o.</w:t>
            </w:r>
          </w:p>
          <w:p w:rsidR="00D96BCC" w:rsidRPr="00CB5EDB" w:rsidRDefault="00D96BCC" w:rsidP="00251582">
            <w:r w:rsidRPr="00D96BCC">
              <w:t>Bobrowiecka</w:t>
            </w:r>
            <w:r w:rsidRPr="00CB5EDB">
              <w:t xml:space="preserve"> </w:t>
            </w:r>
            <w:r w:rsidRPr="00D96BCC">
              <w:t>8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00-728</w:t>
            </w:r>
            <w:r w:rsidRPr="00CB5EDB">
              <w:t xml:space="preserve"> </w:t>
            </w:r>
            <w:r w:rsidRPr="00D96BCC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41 472.00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</w:t>
            </w:r>
          </w:p>
        </w:tc>
        <w:tc>
          <w:tcPr>
            <w:tcW w:w="2409" w:type="dxa"/>
            <w:shd w:val="clear" w:color="auto" w:fill="auto"/>
          </w:tcPr>
          <w:p w:rsidR="003E5190" w:rsidRDefault="003E5190" w:rsidP="00251582">
            <w:pPr>
              <w:spacing w:before="40"/>
            </w:pPr>
            <w:r>
              <w:t xml:space="preserve">Konsorcjum: </w:t>
            </w:r>
            <w:r>
              <w:br/>
              <w:t>Citonet– Kraków Sp. z o.o.</w:t>
            </w:r>
          </w:p>
          <w:p w:rsidR="003E5190" w:rsidRDefault="003E5190" w:rsidP="00251582">
            <w:pPr>
              <w:spacing w:before="40"/>
            </w:pPr>
            <w:r>
              <w:t>Gromadzka 52</w:t>
            </w:r>
          </w:p>
          <w:p w:rsidR="003E5190" w:rsidRDefault="003E5190" w:rsidP="00251582">
            <w:pPr>
              <w:spacing w:before="40"/>
            </w:pPr>
            <w:r>
              <w:t>30- 719 Kraków</w:t>
            </w:r>
          </w:p>
          <w:p w:rsidR="00D96BCC" w:rsidRPr="00CB5EDB" w:rsidRDefault="00D96BCC" w:rsidP="00251582">
            <w:pPr>
              <w:spacing w:before="40"/>
            </w:pPr>
            <w:r w:rsidRPr="00D96BCC">
              <w:t>Toruńskie Zakłady Materiałów Opatrunkowych S.A.</w:t>
            </w:r>
          </w:p>
          <w:p w:rsidR="00D96BCC" w:rsidRPr="00CB5EDB" w:rsidRDefault="00D96BCC" w:rsidP="00251582">
            <w:r w:rsidRPr="00D96BCC">
              <w:t>Żółkiewskiego</w:t>
            </w:r>
            <w:r w:rsidRPr="00CB5EDB">
              <w:t xml:space="preserve"> </w:t>
            </w:r>
            <w:r w:rsidRPr="00D96BCC">
              <w:t>20/26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87-100</w:t>
            </w:r>
            <w:r w:rsidRPr="00CB5EDB">
              <w:t xml:space="preserve"> </w:t>
            </w:r>
            <w:r w:rsidRPr="00D96BCC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459 735.05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</w:t>
            </w:r>
          </w:p>
        </w:tc>
        <w:tc>
          <w:tcPr>
            <w:tcW w:w="2409" w:type="dxa"/>
            <w:shd w:val="clear" w:color="auto" w:fill="auto"/>
          </w:tcPr>
          <w:p w:rsidR="003E5190" w:rsidRDefault="003E5190" w:rsidP="003E5190">
            <w:pPr>
              <w:spacing w:before="40"/>
            </w:pPr>
            <w:r>
              <w:t xml:space="preserve">Konsorcjum: </w:t>
            </w:r>
            <w:r>
              <w:br/>
              <w:t>Citonet– Kraków Sp. z o.o.</w:t>
            </w:r>
          </w:p>
          <w:p w:rsidR="003E5190" w:rsidRDefault="003E5190" w:rsidP="003E5190">
            <w:pPr>
              <w:spacing w:before="40"/>
            </w:pPr>
            <w:r>
              <w:t>Gromadzka 52</w:t>
            </w:r>
          </w:p>
          <w:p w:rsidR="003E5190" w:rsidRDefault="003E5190" w:rsidP="00251582">
            <w:pPr>
              <w:spacing w:before="40"/>
            </w:pPr>
            <w:r>
              <w:t>30- 719 Kraków</w:t>
            </w:r>
          </w:p>
          <w:p w:rsidR="00D96BCC" w:rsidRPr="00CB5EDB" w:rsidRDefault="00D96BCC" w:rsidP="00251582">
            <w:pPr>
              <w:spacing w:before="40"/>
            </w:pPr>
            <w:r w:rsidRPr="00D96BCC">
              <w:t xml:space="preserve">Toruńskie Zakłady Materiałów </w:t>
            </w:r>
            <w:r w:rsidRPr="00D96BCC">
              <w:lastRenderedPageBreak/>
              <w:t>Opatrunkowych S.A.</w:t>
            </w:r>
          </w:p>
          <w:p w:rsidR="00D96BCC" w:rsidRPr="00CB5EDB" w:rsidRDefault="00D96BCC" w:rsidP="00251582">
            <w:r w:rsidRPr="00D96BCC">
              <w:t>Żółkiewskiego</w:t>
            </w:r>
            <w:r w:rsidRPr="00CB5EDB">
              <w:t xml:space="preserve"> </w:t>
            </w:r>
            <w:r w:rsidRPr="00D96BCC">
              <w:t>20/26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87-100</w:t>
            </w:r>
            <w:r w:rsidRPr="00CB5EDB">
              <w:t xml:space="preserve"> </w:t>
            </w:r>
            <w:r w:rsidRPr="00D96BCC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lastRenderedPageBreak/>
              <w:t>34 571.88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 xml:space="preserve">ce od podpisania umowy, w terminie max 3 dni roboczych od </w:t>
            </w:r>
            <w:r w:rsidRPr="00D96BCC">
              <w:lastRenderedPageBreak/>
              <w:t>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Trans-Med Medical Sp. z o.o.</w:t>
            </w:r>
          </w:p>
          <w:p w:rsidR="00D96BCC" w:rsidRPr="00CB5EDB" w:rsidRDefault="00D96BCC" w:rsidP="00251582">
            <w:r w:rsidRPr="00D96BCC">
              <w:t>Obrońców Poczty Gdańskiej</w:t>
            </w:r>
            <w:r w:rsidRPr="00CB5EDB">
              <w:t xml:space="preserve"> </w:t>
            </w:r>
            <w:r w:rsidRPr="00D96BCC">
              <w:t>20P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42-400</w:t>
            </w:r>
            <w:r w:rsidRPr="00CB5EDB">
              <w:t xml:space="preserve"> </w:t>
            </w:r>
            <w:r w:rsidRPr="00D96BCC">
              <w:t>Zawiercie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542 049.41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3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Trans-Med Medical Sp. z o.o.</w:t>
            </w:r>
          </w:p>
          <w:p w:rsidR="00D96BCC" w:rsidRPr="00CB5EDB" w:rsidRDefault="00D96BCC" w:rsidP="00251582">
            <w:r w:rsidRPr="00D96BCC">
              <w:t>Obrońców Poczty Gdańskiej</w:t>
            </w:r>
            <w:r w:rsidRPr="00CB5EDB">
              <w:t xml:space="preserve"> </w:t>
            </w:r>
            <w:r w:rsidRPr="00D96BCC">
              <w:t>20P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42-400</w:t>
            </w:r>
            <w:r w:rsidRPr="00CB5EDB">
              <w:t xml:space="preserve"> </w:t>
            </w:r>
            <w:r w:rsidRPr="00D96BCC">
              <w:t>Zawiercie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188 548.02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4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Trans-Med Medical Sp. z o.o.</w:t>
            </w:r>
          </w:p>
          <w:p w:rsidR="00D96BCC" w:rsidRPr="00CB5EDB" w:rsidRDefault="00D96BCC" w:rsidP="00251582">
            <w:r w:rsidRPr="00D96BCC">
              <w:t>Obrońców Poczty Gdańskiej</w:t>
            </w:r>
            <w:r w:rsidRPr="00CB5EDB">
              <w:t xml:space="preserve"> </w:t>
            </w:r>
            <w:r w:rsidRPr="00D96BCC">
              <w:t>20P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42-400</w:t>
            </w:r>
            <w:r w:rsidRPr="00CB5EDB">
              <w:t xml:space="preserve"> </w:t>
            </w:r>
            <w:r w:rsidRPr="00D96BCC">
              <w:t>Zawiercie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107 543.16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7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Trans-Med Medical Sp. z o.o.</w:t>
            </w:r>
          </w:p>
          <w:p w:rsidR="00D96BCC" w:rsidRPr="00CB5EDB" w:rsidRDefault="00D96BCC" w:rsidP="00251582">
            <w:r w:rsidRPr="00D96BCC">
              <w:t>Obrońców Poczty Gdańskiej</w:t>
            </w:r>
            <w:r w:rsidRPr="00CB5EDB">
              <w:t xml:space="preserve"> </w:t>
            </w:r>
            <w:r w:rsidRPr="00D96BCC">
              <w:t>20P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42-400</w:t>
            </w:r>
            <w:r w:rsidRPr="00CB5EDB">
              <w:t xml:space="preserve"> </w:t>
            </w:r>
            <w:r w:rsidRPr="00D96BCC">
              <w:t>Zawiercie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82 296.00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16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Optimed Pro-Office A.P. Szewczyk Sp. Jawna</w:t>
            </w:r>
          </w:p>
          <w:p w:rsidR="00D96BCC" w:rsidRPr="00CB5EDB" w:rsidRDefault="00D96BCC" w:rsidP="00251582">
            <w:r w:rsidRPr="00D96BCC">
              <w:t>Forteczna</w:t>
            </w:r>
            <w:r w:rsidRPr="00CB5EDB">
              <w:t xml:space="preserve"> </w:t>
            </w:r>
            <w:r w:rsidRPr="00D96BCC">
              <w:t>5/Fort 47A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32-086</w:t>
            </w:r>
            <w:r w:rsidRPr="00CB5EDB">
              <w:t xml:space="preserve"> </w:t>
            </w:r>
            <w:r w:rsidRPr="00D96BCC">
              <w:t>Węgrzce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28 512.00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  <w:tr w:rsidR="00D96BCC" w:rsidRPr="00075CD0" w:rsidTr="003E5190">
        <w:tc>
          <w:tcPr>
            <w:tcW w:w="709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10</w:t>
            </w:r>
          </w:p>
        </w:tc>
        <w:tc>
          <w:tcPr>
            <w:tcW w:w="2409" w:type="dxa"/>
            <w:shd w:val="clear" w:color="auto" w:fill="auto"/>
          </w:tcPr>
          <w:p w:rsidR="00D96BCC" w:rsidRPr="00CB5EDB" w:rsidRDefault="00D96BCC" w:rsidP="00251582">
            <w:pPr>
              <w:spacing w:before="40"/>
            </w:pPr>
            <w:r w:rsidRPr="00D96BCC">
              <w:t>Medimax Monika Mazurkiewicz</w:t>
            </w:r>
          </w:p>
          <w:p w:rsidR="00D96BCC" w:rsidRPr="00CB5EDB" w:rsidRDefault="00D96BCC" w:rsidP="00251582">
            <w:r w:rsidRPr="00D96BCC">
              <w:t>Starego Dębu</w:t>
            </w:r>
            <w:r w:rsidRPr="00CB5EDB">
              <w:t xml:space="preserve"> </w:t>
            </w:r>
            <w:r w:rsidRPr="00D96BCC">
              <w:t>12/6</w:t>
            </w:r>
            <w:r w:rsidRPr="00CB5EDB">
              <w:t xml:space="preserve"> </w:t>
            </w:r>
          </w:p>
          <w:p w:rsidR="00D96BCC" w:rsidRPr="00CB5EDB" w:rsidRDefault="00D96BCC" w:rsidP="00251582">
            <w:pPr>
              <w:spacing w:before="40" w:after="40"/>
              <w:jc w:val="both"/>
            </w:pPr>
            <w:r w:rsidRPr="00D96BCC">
              <w:t>31-355</w:t>
            </w:r>
            <w:r w:rsidRPr="00CB5EDB">
              <w:t xml:space="preserve"> </w:t>
            </w:r>
            <w:r w:rsidRPr="00D96BCC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17 070.70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24 miesi</w:t>
            </w:r>
            <w:r w:rsidR="006F7651">
              <w:t>ą</w:t>
            </w:r>
            <w:r w:rsidRPr="00D96BCC">
              <w:t>ce od podpisania umowy, w terminie max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6BCC" w:rsidRPr="00CB5EDB" w:rsidRDefault="00D96BCC" w:rsidP="00251582">
            <w:pPr>
              <w:spacing w:before="120" w:after="120"/>
              <w:jc w:val="center"/>
            </w:pPr>
            <w:r w:rsidRPr="00D96BCC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F206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94" w:right="1418" w:bottom="79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F78" w:rsidRDefault="00B91F78">
      <w:r>
        <w:separator/>
      </w:r>
    </w:p>
  </w:endnote>
  <w:endnote w:type="continuationSeparator" w:id="0">
    <w:p w:rsidR="00B91F78" w:rsidRDefault="00B9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BF6F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F78" w:rsidRDefault="00B91F78">
      <w:r>
        <w:separator/>
      </w:r>
    </w:p>
  </w:footnote>
  <w:footnote w:type="continuationSeparator" w:id="0">
    <w:p w:rsidR="00B91F78" w:rsidRDefault="00B9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BCC" w:rsidRDefault="00D96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BCC" w:rsidRDefault="00D96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BCC" w:rsidRDefault="00D96B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F78"/>
    <w:rsid w:val="0001764B"/>
    <w:rsid w:val="0003529D"/>
    <w:rsid w:val="00075CD0"/>
    <w:rsid w:val="00092C61"/>
    <w:rsid w:val="0014428B"/>
    <w:rsid w:val="0018613E"/>
    <w:rsid w:val="001A443E"/>
    <w:rsid w:val="002628C2"/>
    <w:rsid w:val="002D258A"/>
    <w:rsid w:val="00342653"/>
    <w:rsid w:val="0035216A"/>
    <w:rsid w:val="003B044E"/>
    <w:rsid w:val="003E5190"/>
    <w:rsid w:val="004C7E9B"/>
    <w:rsid w:val="005028C0"/>
    <w:rsid w:val="00574CA0"/>
    <w:rsid w:val="00617D11"/>
    <w:rsid w:val="00647371"/>
    <w:rsid w:val="00651764"/>
    <w:rsid w:val="00666480"/>
    <w:rsid w:val="0069085C"/>
    <w:rsid w:val="006F7651"/>
    <w:rsid w:val="00861E75"/>
    <w:rsid w:val="00864EE2"/>
    <w:rsid w:val="008B02BA"/>
    <w:rsid w:val="00941EA4"/>
    <w:rsid w:val="009F189D"/>
    <w:rsid w:val="00A3048A"/>
    <w:rsid w:val="00A80738"/>
    <w:rsid w:val="00AC7F83"/>
    <w:rsid w:val="00B50940"/>
    <w:rsid w:val="00B91F78"/>
    <w:rsid w:val="00BA10C8"/>
    <w:rsid w:val="00BF6FD2"/>
    <w:rsid w:val="00C236D3"/>
    <w:rsid w:val="00C94D43"/>
    <w:rsid w:val="00CB5EDB"/>
    <w:rsid w:val="00D96BCC"/>
    <w:rsid w:val="00E314E0"/>
    <w:rsid w:val="00EB7963"/>
    <w:rsid w:val="00F2068F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1C0E8D"/>
  <w15:chartTrackingRefBased/>
  <w15:docId w15:val="{FE00693D-36DC-4687-B099-663CE963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5</Pages>
  <Words>1245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7</cp:revision>
  <dcterms:created xsi:type="dcterms:W3CDTF">2021-02-15T12:08:00Z</dcterms:created>
  <dcterms:modified xsi:type="dcterms:W3CDTF">2021-02-15T12:44:00Z</dcterms:modified>
</cp:coreProperties>
</file>