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KC-zp.272-21/21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4A52F1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A52F1">
        <w:rPr>
          <w:rFonts w:ascii="Times New Roman" w:eastAsia="Times New Roman" w:hAnsi="Times New Roman"/>
          <w:b/>
          <w:lang w:eastAsia="pl-PL"/>
        </w:rPr>
        <w:t>Przebudowa drogi pożarowej oraz remont parkingu przy pawilonie D-10 - KC-zp.272-21/21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5D88" w:rsidRDefault="00805D88" w:rsidP="00025386">
      <w:pPr>
        <w:spacing w:after="0" w:line="240" w:lineRule="auto"/>
      </w:pPr>
      <w:r>
        <w:separator/>
      </w:r>
    </w:p>
  </w:endnote>
  <w:endnote w:type="continuationSeparator" w:id="0">
    <w:p w:rsidR="00805D88" w:rsidRDefault="00805D8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2F1" w:rsidRDefault="004A5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2F1" w:rsidRDefault="004A5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5D88" w:rsidRDefault="00805D88" w:rsidP="00025386">
      <w:pPr>
        <w:spacing w:after="0" w:line="240" w:lineRule="auto"/>
      </w:pPr>
      <w:r>
        <w:separator/>
      </w:r>
    </w:p>
  </w:footnote>
  <w:footnote w:type="continuationSeparator" w:id="0">
    <w:p w:rsidR="00805D88" w:rsidRDefault="00805D8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2F1" w:rsidRDefault="004A5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D88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745A44"/>
    <w:rsid w:val="007666D6"/>
    <w:rsid w:val="00805D88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8D202D5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2021-02-09T11:43:00Z</dcterms:created>
  <dcterms:modified xsi:type="dcterms:W3CDTF">2021-02-09T11:43:00Z</dcterms:modified>
</cp:coreProperties>
</file>