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F4629" w:rsidRPr="004F462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F4629" w:rsidRPr="004F4629">
        <w:rPr>
          <w:b/>
          <w:sz w:val="22"/>
          <w:szCs w:val="22"/>
        </w:rPr>
        <w:t>FER.271.1.2021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F4629" w:rsidRPr="00110593" w:rsidTr="00317C1D">
        <w:tc>
          <w:tcPr>
            <w:tcW w:w="9104" w:type="dxa"/>
            <w:shd w:val="clear" w:color="auto" w:fill="D9D9D9"/>
          </w:tcPr>
          <w:p w:rsidR="004F4629" w:rsidRPr="00110593" w:rsidRDefault="004F4629" w:rsidP="00317C1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29" w:rsidRPr="00110593" w:rsidRDefault="004F4629" w:rsidP="00317C1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F4629">
              <w:t>(Dz.U. poz. 2019 ze zm.)</w:t>
            </w:r>
            <w:r w:rsidRPr="00110593">
              <w:t xml:space="preserve"> (dalej jako: ustawa Pzp), dotyczące:</w:t>
            </w:r>
          </w:p>
          <w:p w:rsidR="004F4629" w:rsidRPr="0043102D" w:rsidRDefault="004F4629" w:rsidP="00317C1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F4629" w:rsidRPr="00110593" w:rsidRDefault="004F4629" w:rsidP="00317C1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F462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F4629">
        <w:rPr>
          <w:b/>
          <w:sz w:val="22"/>
          <w:szCs w:val="22"/>
        </w:rPr>
        <w:t>Wykonanie ścian działowych w ramach zadania: Wykończenie, wyposażenie, zagospodarowanie terenu, parkingów, podjazdów, placów zabaw i ogrodzenia Domu Opieki nad Małym Dzieckiem w Szerzynach (Rządowy Fundusz Inwestycji Lokalnych)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715" w:rsidRDefault="00523715">
      <w:r>
        <w:separator/>
      </w:r>
    </w:p>
  </w:endnote>
  <w:endnote w:type="continuationSeparator" w:id="1">
    <w:p w:rsidR="00523715" w:rsidRDefault="00523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2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2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29" w:rsidRDefault="004F46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715" w:rsidRDefault="00523715">
      <w:r>
        <w:separator/>
      </w:r>
    </w:p>
  </w:footnote>
  <w:footnote w:type="continuationSeparator" w:id="1">
    <w:p w:rsidR="00523715" w:rsidRDefault="00523715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29" w:rsidRDefault="004F46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29" w:rsidRDefault="004F46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29" w:rsidRDefault="004F46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F462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4AA3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4629"/>
    <w:rsid w:val="00523715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47E"/>
    <w:rsid w:val="00882E9F"/>
    <w:rsid w:val="008843C0"/>
    <w:rsid w:val="008A0D67"/>
    <w:rsid w:val="008B3C7B"/>
    <w:rsid w:val="008C2CBF"/>
    <w:rsid w:val="008D4CAF"/>
    <w:rsid w:val="008E370F"/>
    <w:rsid w:val="009502C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D4A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D4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2021-02-10T11:31:00Z</cp:lastPrinted>
  <dcterms:created xsi:type="dcterms:W3CDTF">2021-02-10T11:31:00Z</dcterms:created>
  <dcterms:modified xsi:type="dcterms:W3CDTF">2021-02-10T11:31:00Z</dcterms:modified>
</cp:coreProperties>
</file>