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136EE" w:rsidRPr="007136EE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136EE" w:rsidRPr="007136EE">
        <w:rPr>
          <w:rFonts w:ascii="Times New Roman" w:hAnsi="Times New Roman"/>
          <w:b/>
        </w:rPr>
        <w:t>FER.271.1.2021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36EE" w:rsidRPr="007136EE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36EE" w:rsidRPr="007136EE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7136EE" w:rsidRPr="007136EE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36EE" w:rsidRPr="007136EE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7136EE" w:rsidRPr="007136EE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7136EE" w:rsidRPr="00110593" w:rsidTr="00317C1D">
        <w:tc>
          <w:tcPr>
            <w:tcW w:w="9212" w:type="dxa"/>
            <w:shd w:val="clear" w:color="auto" w:fill="D9D9D9"/>
          </w:tcPr>
          <w:p w:rsidR="007136EE" w:rsidRPr="00110593" w:rsidRDefault="007136EE" w:rsidP="00317C1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7136EE" w:rsidRPr="00110593" w:rsidRDefault="007136EE" w:rsidP="00317C1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136EE">
              <w:rPr>
                <w:rFonts w:ascii="Times New Roman" w:hAnsi="Times New Roman"/>
              </w:rPr>
              <w:t>(</w:t>
            </w:r>
            <w:proofErr w:type="spellStart"/>
            <w:r w:rsidRPr="007136EE">
              <w:rPr>
                <w:rFonts w:ascii="Times New Roman" w:hAnsi="Times New Roman"/>
              </w:rPr>
              <w:t>Dz.U</w:t>
            </w:r>
            <w:proofErr w:type="spellEnd"/>
            <w:r w:rsidRPr="007136EE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7136EE" w:rsidRPr="00110593" w:rsidRDefault="007136EE" w:rsidP="00317C1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136EE" w:rsidRPr="00110593" w:rsidRDefault="007136EE" w:rsidP="00317C1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136EE" w:rsidRPr="007136EE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7136E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7136EE">
        <w:rPr>
          <w:rFonts w:ascii="Times New Roman" w:hAnsi="Times New Roman"/>
          <w:b/>
        </w:rPr>
        <w:t>Wykonanie ścian działowych w ramach zadania: Wykończenie, wyposażenie, zagospodarowanie terenu, parkingów, podjazdów, placów zabaw i ogrodzenia Domu Opieki nad Małym Dzieckiem w Szerzynach (Rządowy Fundusz Inwestycji Lokalnych)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9576C" w:rsidRDefault="00B9576C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B9576C" w:rsidRDefault="00B9576C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AC1" w:rsidRDefault="00547AC1" w:rsidP="0038231F">
      <w:pPr>
        <w:spacing w:after="0" w:line="240" w:lineRule="auto"/>
      </w:pPr>
      <w:r>
        <w:separator/>
      </w:r>
    </w:p>
  </w:endnote>
  <w:endnote w:type="continuationSeparator" w:id="1">
    <w:p w:rsidR="00547AC1" w:rsidRDefault="00547A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6EE" w:rsidRDefault="007136E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786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786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6EE" w:rsidRDefault="007136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AC1" w:rsidRDefault="00547AC1" w:rsidP="0038231F">
      <w:pPr>
        <w:spacing w:after="0" w:line="240" w:lineRule="auto"/>
      </w:pPr>
      <w:r>
        <w:separator/>
      </w:r>
    </w:p>
  </w:footnote>
  <w:footnote w:type="continuationSeparator" w:id="1">
    <w:p w:rsidR="00547AC1" w:rsidRDefault="00547A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6EE" w:rsidRDefault="007136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6EE" w:rsidRDefault="007136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6EE" w:rsidRDefault="007136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7136E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47AC1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36EE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786A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48D9"/>
    <w:rsid w:val="00B8005E"/>
    <w:rsid w:val="00B90E42"/>
    <w:rsid w:val="00B9576C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2021-02-10T11:28:00Z</cp:lastPrinted>
  <dcterms:created xsi:type="dcterms:W3CDTF">2021-02-10T11:30:00Z</dcterms:created>
  <dcterms:modified xsi:type="dcterms:W3CDTF">2021-02-10T11:30:00Z</dcterms:modified>
</cp:coreProperties>
</file>